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C9DA6" w14:textId="77777777" w:rsidR="00CD2DFA" w:rsidRDefault="00CD2DFA">
      <w:pPr>
        <w:overflowPunct w:val="0"/>
        <w:rPr>
          <w:rFonts w:ascii="宋体" w:eastAsia="宋体" w:hAnsi="宋体" w:hint="eastAsia"/>
        </w:rPr>
      </w:pPr>
      <w:bookmarkStart w:id="0" w:name="_Toc409435037"/>
    </w:p>
    <w:p w14:paraId="38C88E05" w14:textId="77777777" w:rsidR="00CD2DFA" w:rsidRDefault="00CD2DFA">
      <w:pPr>
        <w:overflowPunct w:val="0"/>
        <w:rPr>
          <w:rFonts w:ascii="宋体" w:eastAsia="宋体" w:hAnsi="宋体" w:hint="eastAsia"/>
        </w:rPr>
      </w:pPr>
    </w:p>
    <w:p w14:paraId="00FD2FCF" w14:textId="77777777" w:rsidR="00CD2DFA" w:rsidRDefault="00CD2DFA">
      <w:pPr>
        <w:overflowPunct w:val="0"/>
        <w:rPr>
          <w:rFonts w:ascii="宋体" w:eastAsia="宋体" w:hAnsi="宋体" w:hint="eastAsia"/>
        </w:rPr>
      </w:pPr>
    </w:p>
    <w:p w14:paraId="0C1FD173" w14:textId="77777777" w:rsidR="00CD2DFA" w:rsidRDefault="00CD2DFA">
      <w:pPr>
        <w:overflowPunct w:val="0"/>
        <w:rPr>
          <w:rFonts w:ascii="宋体" w:eastAsia="宋体" w:hAnsi="宋体" w:hint="eastAsia"/>
        </w:rPr>
      </w:pPr>
    </w:p>
    <w:p w14:paraId="3BB2D390" w14:textId="77777777" w:rsidR="00CD2DFA" w:rsidRDefault="00CD2DFA">
      <w:pPr>
        <w:overflowPunct w:val="0"/>
        <w:rPr>
          <w:rFonts w:ascii="宋体" w:eastAsia="宋体" w:hAnsi="宋体" w:hint="eastAsia"/>
        </w:rPr>
      </w:pPr>
    </w:p>
    <w:p w14:paraId="566B15CA" w14:textId="77777777" w:rsidR="00CD2DFA" w:rsidRDefault="0059585D">
      <w:pPr>
        <w:overflowPunct w:val="0"/>
        <w:jc w:val="center"/>
        <w:rPr>
          <w:rFonts w:ascii="宋体" w:eastAsia="宋体" w:hAnsi="宋体" w:hint="eastAsia"/>
          <w:b/>
          <w:sz w:val="72"/>
          <w:szCs w:val="72"/>
        </w:rPr>
      </w:pPr>
      <w:r>
        <w:rPr>
          <w:rFonts w:ascii="宋体" w:eastAsia="宋体" w:hAnsi="宋体" w:hint="eastAsia"/>
          <w:b/>
          <w:sz w:val="72"/>
          <w:szCs w:val="72"/>
        </w:rPr>
        <w:t>竞争性磋商采购文件</w:t>
      </w:r>
    </w:p>
    <w:p w14:paraId="652FB9B3" w14:textId="77777777" w:rsidR="00CD2DFA" w:rsidRDefault="00CD2DFA">
      <w:pPr>
        <w:overflowPunct w:val="0"/>
        <w:jc w:val="center"/>
        <w:rPr>
          <w:rFonts w:ascii="宋体" w:eastAsia="宋体" w:hAnsi="宋体" w:hint="eastAsia"/>
        </w:rPr>
      </w:pPr>
    </w:p>
    <w:p w14:paraId="72F407A1" w14:textId="77777777" w:rsidR="00CD2DFA" w:rsidRDefault="00CD2DFA">
      <w:pPr>
        <w:overflowPunct w:val="0"/>
        <w:jc w:val="center"/>
        <w:rPr>
          <w:rFonts w:ascii="宋体" w:eastAsia="宋体" w:hAnsi="宋体" w:hint="eastAsia"/>
        </w:rPr>
      </w:pPr>
    </w:p>
    <w:p w14:paraId="16D59225" w14:textId="77777777" w:rsidR="00CD2DFA" w:rsidRDefault="00CD2DFA">
      <w:pPr>
        <w:overflowPunct w:val="0"/>
        <w:jc w:val="center"/>
        <w:rPr>
          <w:rFonts w:ascii="宋体" w:eastAsia="宋体" w:hAnsi="宋体" w:hint="eastAsia"/>
        </w:rPr>
      </w:pPr>
    </w:p>
    <w:p w14:paraId="1A54433A" w14:textId="77777777" w:rsidR="00CD2DFA" w:rsidRDefault="00CD2DFA">
      <w:pPr>
        <w:overflowPunct w:val="0"/>
        <w:jc w:val="center"/>
        <w:rPr>
          <w:rFonts w:ascii="宋体" w:eastAsia="宋体" w:hAnsi="宋体" w:hint="eastAsia"/>
        </w:rPr>
      </w:pPr>
    </w:p>
    <w:p w14:paraId="2DA3BAE0" w14:textId="705773DE" w:rsidR="00CD2DFA" w:rsidRDefault="0059585D">
      <w:pPr>
        <w:overflowPunct w:val="0"/>
        <w:spacing w:line="480" w:lineRule="auto"/>
        <w:ind w:firstLineChars="820" w:firstLine="2305"/>
        <w:rPr>
          <w:rFonts w:ascii="宋体" w:eastAsia="宋体" w:hAnsi="宋体" w:hint="eastAsia"/>
          <w:b/>
          <w:bCs/>
          <w:color w:val="000000" w:themeColor="text1"/>
          <w:sz w:val="28"/>
          <w:szCs w:val="28"/>
        </w:rPr>
      </w:pPr>
      <w:r>
        <w:rPr>
          <w:rFonts w:ascii="宋体" w:eastAsia="宋体" w:hAnsi="宋体" w:hint="eastAsia"/>
          <w:b/>
          <w:bCs/>
          <w:color w:val="000000" w:themeColor="text1"/>
          <w:sz w:val="28"/>
          <w:szCs w:val="28"/>
        </w:rPr>
        <w:t>采购编号：</w:t>
      </w:r>
      <w:r>
        <w:rPr>
          <w:rFonts w:ascii="宋体" w:eastAsia="宋体" w:hAnsi="宋体"/>
          <w:b/>
          <w:bCs/>
          <w:color w:val="000000" w:themeColor="text1"/>
          <w:sz w:val="28"/>
          <w:szCs w:val="28"/>
        </w:rPr>
        <w:t xml:space="preserve"> </w:t>
      </w:r>
      <w:r w:rsidR="00B46EBA">
        <w:rPr>
          <w:rFonts w:ascii="宋体" w:eastAsia="宋体" w:hAnsi="宋体" w:hint="eastAsia"/>
          <w:b/>
          <w:bCs/>
          <w:color w:val="000000" w:themeColor="text1"/>
          <w:sz w:val="28"/>
          <w:szCs w:val="28"/>
        </w:rPr>
        <w:t>SCU</w:t>
      </w:r>
      <w:r w:rsidR="00B46EBA">
        <w:rPr>
          <w:rFonts w:ascii="宋体" w:eastAsia="宋体" w:hAnsi="宋体"/>
          <w:b/>
          <w:bCs/>
          <w:color w:val="000000" w:themeColor="text1"/>
          <w:sz w:val="28"/>
          <w:szCs w:val="28"/>
        </w:rPr>
        <w:t>2025-14</w:t>
      </w:r>
    </w:p>
    <w:p w14:paraId="7D44DCB1" w14:textId="77777777" w:rsidR="00CD2DFA" w:rsidRDefault="0059585D">
      <w:pPr>
        <w:overflowPunct w:val="0"/>
        <w:spacing w:line="480" w:lineRule="auto"/>
        <w:ind w:firstLineChars="820" w:firstLine="2305"/>
        <w:rPr>
          <w:rFonts w:ascii="宋体" w:eastAsia="宋体" w:hAnsi="宋体" w:hint="eastAsia"/>
          <w:b/>
          <w:bCs/>
          <w:color w:val="000000" w:themeColor="text1"/>
          <w:sz w:val="28"/>
          <w:szCs w:val="28"/>
        </w:rPr>
      </w:pPr>
      <w:r>
        <w:rPr>
          <w:rFonts w:ascii="宋体" w:eastAsia="宋体" w:hAnsi="宋体" w:cs="宋体" w:hint="eastAsia"/>
          <w:b/>
          <w:bCs/>
          <w:color w:val="000000" w:themeColor="text1"/>
          <w:sz w:val="28"/>
          <w:szCs w:val="28"/>
        </w:rPr>
        <w:t>采 购 人</w:t>
      </w:r>
      <w:r>
        <w:rPr>
          <w:rFonts w:ascii="宋体" w:eastAsia="宋体" w:hAnsi="宋体" w:hint="eastAsia"/>
          <w:b/>
          <w:bCs/>
          <w:color w:val="000000" w:themeColor="text1"/>
          <w:sz w:val="28"/>
          <w:szCs w:val="28"/>
        </w:rPr>
        <w:t>：苏州城市学院</w:t>
      </w:r>
    </w:p>
    <w:p w14:paraId="33CA20F0" w14:textId="0C50094A" w:rsidR="00CD2DFA" w:rsidRDefault="0059585D">
      <w:pPr>
        <w:overflowPunct w:val="0"/>
        <w:spacing w:line="480" w:lineRule="auto"/>
        <w:ind w:leftChars="887" w:left="3686" w:hangingChars="491" w:hanging="1380"/>
        <w:rPr>
          <w:rFonts w:ascii="宋体" w:eastAsia="宋体" w:hAnsi="宋体" w:hint="eastAsia"/>
          <w:b/>
          <w:bCs/>
          <w:color w:val="000000" w:themeColor="text1"/>
          <w:sz w:val="28"/>
          <w:szCs w:val="28"/>
        </w:rPr>
      </w:pPr>
      <w:r>
        <w:rPr>
          <w:rFonts w:ascii="宋体" w:eastAsia="宋体" w:hAnsi="宋体" w:hint="eastAsia"/>
          <w:b/>
          <w:bCs/>
          <w:color w:val="000000" w:themeColor="text1"/>
          <w:sz w:val="28"/>
          <w:szCs w:val="28"/>
        </w:rPr>
        <w:t>项目名称：苏州城市学院</w:t>
      </w:r>
      <w:r w:rsidR="001B5906">
        <w:rPr>
          <w:rFonts w:ascii="宋体" w:eastAsia="宋体" w:hAnsi="宋体" w:hint="eastAsia"/>
          <w:b/>
          <w:bCs/>
          <w:color w:val="000000" w:themeColor="text1"/>
          <w:sz w:val="28"/>
          <w:szCs w:val="28"/>
        </w:rPr>
        <w:t>学生</w:t>
      </w:r>
      <w:r>
        <w:rPr>
          <w:rFonts w:ascii="宋体" w:eastAsia="宋体" w:hAnsi="宋体" w:hint="eastAsia"/>
          <w:b/>
          <w:bCs/>
          <w:color w:val="000000" w:themeColor="text1"/>
          <w:sz w:val="28"/>
          <w:szCs w:val="28"/>
        </w:rPr>
        <w:t>学业压力弹性度测试服务项目</w:t>
      </w:r>
    </w:p>
    <w:p w14:paraId="253C62D2" w14:textId="77777777" w:rsidR="00CD2DFA" w:rsidRDefault="0059585D">
      <w:pPr>
        <w:overflowPunct w:val="0"/>
        <w:spacing w:line="480" w:lineRule="auto"/>
        <w:ind w:firstLineChars="820" w:firstLine="2305"/>
        <w:rPr>
          <w:rFonts w:ascii="宋体" w:eastAsia="宋体" w:hAnsi="宋体" w:hint="eastAsia"/>
          <w:b/>
          <w:bCs/>
          <w:color w:val="000000" w:themeColor="text1"/>
          <w:sz w:val="28"/>
          <w:szCs w:val="28"/>
        </w:rPr>
      </w:pPr>
      <w:r>
        <w:rPr>
          <w:rFonts w:ascii="宋体" w:eastAsia="宋体" w:hAnsi="宋体" w:hint="eastAsia"/>
          <w:b/>
          <w:bCs/>
          <w:color w:val="000000" w:themeColor="text1"/>
          <w:sz w:val="28"/>
          <w:szCs w:val="28"/>
        </w:rPr>
        <w:t>项目类别：服务类</w:t>
      </w:r>
    </w:p>
    <w:p w14:paraId="2B9A7383" w14:textId="77777777" w:rsidR="00CD2DFA" w:rsidRDefault="00CD2DFA">
      <w:pPr>
        <w:pStyle w:val="TOC1"/>
        <w:overflowPunct w:val="0"/>
        <w:rPr>
          <w:rFonts w:ascii="宋体" w:eastAsia="宋体" w:hAnsi="宋体" w:hint="eastAsia"/>
          <w:sz w:val="28"/>
          <w:szCs w:val="28"/>
        </w:rPr>
      </w:pPr>
    </w:p>
    <w:p w14:paraId="5F4E2DAC" w14:textId="77777777" w:rsidR="00CD2DFA" w:rsidRDefault="00CD2DFA"/>
    <w:p w14:paraId="553B0B74" w14:textId="77777777" w:rsidR="00CD2DFA" w:rsidRDefault="00CD2DFA">
      <w:pPr>
        <w:overflowPunct w:val="0"/>
        <w:rPr>
          <w:rFonts w:ascii="宋体" w:eastAsia="宋体" w:hAnsi="宋体" w:hint="eastAsia"/>
          <w:sz w:val="28"/>
          <w:szCs w:val="28"/>
        </w:rPr>
      </w:pPr>
    </w:p>
    <w:p w14:paraId="55335787" w14:textId="77777777" w:rsidR="00CD2DFA" w:rsidRDefault="00CD2DFA">
      <w:pPr>
        <w:overflowPunct w:val="0"/>
        <w:rPr>
          <w:rFonts w:ascii="宋体" w:eastAsia="宋体" w:hAnsi="宋体" w:hint="eastAsia"/>
          <w:b/>
          <w:sz w:val="28"/>
          <w:szCs w:val="28"/>
        </w:rPr>
      </w:pPr>
    </w:p>
    <w:p w14:paraId="2DB1AF95" w14:textId="77777777" w:rsidR="00CD2DFA" w:rsidRDefault="00CD2DFA">
      <w:pPr>
        <w:overflowPunct w:val="0"/>
        <w:jc w:val="center"/>
        <w:rPr>
          <w:rFonts w:ascii="宋体" w:eastAsia="宋体" w:hAnsi="宋体" w:hint="eastAsia"/>
          <w:b/>
          <w:sz w:val="28"/>
          <w:szCs w:val="28"/>
        </w:rPr>
      </w:pPr>
    </w:p>
    <w:p w14:paraId="14A9C34B" w14:textId="77777777" w:rsidR="00CD2DFA" w:rsidRDefault="00CD2DFA">
      <w:pPr>
        <w:overflowPunct w:val="0"/>
        <w:jc w:val="center"/>
        <w:rPr>
          <w:rFonts w:ascii="宋体" w:eastAsia="宋体" w:hAnsi="宋体" w:hint="eastAsia"/>
          <w:b/>
          <w:sz w:val="28"/>
          <w:szCs w:val="28"/>
        </w:rPr>
      </w:pPr>
    </w:p>
    <w:p w14:paraId="4FB5D7C1" w14:textId="77777777" w:rsidR="00CD2DFA" w:rsidRDefault="00CD2DFA">
      <w:pPr>
        <w:overflowPunct w:val="0"/>
        <w:jc w:val="center"/>
        <w:rPr>
          <w:rFonts w:ascii="宋体" w:eastAsia="宋体" w:hAnsi="宋体" w:hint="eastAsia"/>
          <w:b/>
          <w:sz w:val="28"/>
          <w:szCs w:val="28"/>
        </w:rPr>
      </w:pPr>
    </w:p>
    <w:p w14:paraId="0E22FA35" w14:textId="77777777" w:rsidR="00CD2DFA" w:rsidRDefault="00CD2DFA">
      <w:pPr>
        <w:overflowPunct w:val="0"/>
        <w:jc w:val="center"/>
        <w:rPr>
          <w:rFonts w:ascii="宋体" w:eastAsia="宋体" w:hAnsi="宋体" w:hint="eastAsia"/>
          <w:b/>
          <w:sz w:val="28"/>
          <w:szCs w:val="28"/>
        </w:rPr>
      </w:pPr>
    </w:p>
    <w:p w14:paraId="6EE576BA" w14:textId="77777777" w:rsidR="00CD2DFA" w:rsidRDefault="00CD2DFA">
      <w:pPr>
        <w:overflowPunct w:val="0"/>
        <w:jc w:val="center"/>
        <w:rPr>
          <w:rFonts w:ascii="宋体" w:eastAsia="宋体" w:hAnsi="宋体" w:hint="eastAsia"/>
          <w:b/>
          <w:sz w:val="28"/>
          <w:szCs w:val="28"/>
        </w:rPr>
      </w:pPr>
    </w:p>
    <w:p w14:paraId="7408B59A" w14:textId="77777777" w:rsidR="00CD2DFA" w:rsidRDefault="00CD2DFA">
      <w:pPr>
        <w:overflowPunct w:val="0"/>
        <w:jc w:val="center"/>
        <w:rPr>
          <w:rFonts w:ascii="宋体" w:eastAsia="宋体" w:hAnsi="宋体" w:hint="eastAsia"/>
          <w:b/>
          <w:sz w:val="28"/>
          <w:szCs w:val="28"/>
        </w:rPr>
      </w:pPr>
    </w:p>
    <w:p w14:paraId="0D2BD4DA" w14:textId="77777777" w:rsidR="00CD2DFA" w:rsidRDefault="00CD2DFA">
      <w:pPr>
        <w:overflowPunct w:val="0"/>
        <w:jc w:val="center"/>
        <w:rPr>
          <w:rFonts w:ascii="宋体" w:eastAsia="宋体" w:hAnsi="宋体" w:hint="eastAsia"/>
          <w:b/>
          <w:sz w:val="28"/>
          <w:szCs w:val="28"/>
        </w:rPr>
      </w:pPr>
    </w:p>
    <w:p w14:paraId="65916511" w14:textId="77777777" w:rsidR="00CD2DFA" w:rsidRDefault="00CD2DFA">
      <w:pPr>
        <w:overflowPunct w:val="0"/>
        <w:jc w:val="center"/>
        <w:rPr>
          <w:rFonts w:ascii="宋体" w:eastAsia="宋体" w:hAnsi="宋体" w:hint="eastAsia"/>
          <w:b/>
          <w:sz w:val="28"/>
          <w:szCs w:val="28"/>
        </w:rPr>
      </w:pPr>
    </w:p>
    <w:p w14:paraId="15DF2E05" w14:textId="77777777" w:rsidR="00CD2DFA" w:rsidRDefault="0059585D">
      <w:pPr>
        <w:overflowPunct w:val="0"/>
        <w:spacing w:line="360" w:lineRule="auto"/>
        <w:jc w:val="center"/>
        <w:rPr>
          <w:rFonts w:ascii="宋体" w:eastAsia="宋体" w:hAnsi="宋体" w:hint="eastAsia"/>
          <w:b/>
          <w:sz w:val="28"/>
          <w:szCs w:val="28"/>
        </w:rPr>
      </w:pPr>
      <w:r>
        <w:rPr>
          <w:rFonts w:ascii="宋体" w:eastAsia="宋体" w:hAnsi="宋体" w:hint="eastAsia"/>
          <w:b/>
          <w:sz w:val="28"/>
          <w:szCs w:val="28"/>
        </w:rPr>
        <w:t xml:space="preserve"> </w:t>
      </w:r>
    </w:p>
    <w:p w14:paraId="2DF53E6C" w14:textId="77777777" w:rsidR="00CD2DFA" w:rsidRDefault="0059585D">
      <w:pPr>
        <w:overflowPunct w:val="0"/>
        <w:ind w:leftChars="1" w:left="141" w:hangingChars="49" w:hanging="138"/>
        <w:jc w:val="center"/>
        <w:rPr>
          <w:rFonts w:ascii="宋体" w:eastAsia="宋体" w:hAnsi="宋体" w:hint="eastAsia"/>
          <w:b/>
          <w:sz w:val="28"/>
          <w:szCs w:val="28"/>
        </w:rPr>
      </w:pPr>
      <w:r>
        <w:rPr>
          <w:rFonts w:ascii="宋体" w:eastAsia="宋体" w:hAnsi="宋体" w:hint="eastAsia"/>
          <w:b/>
          <w:sz w:val="28"/>
          <w:szCs w:val="28"/>
        </w:rPr>
        <w:t>日  期：20</w:t>
      </w:r>
      <w:r w:rsidRPr="00B46EBA">
        <w:rPr>
          <w:rFonts w:ascii="宋体" w:eastAsia="宋体" w:hAnsi="宋体" w:hint="eastAsia"/>
          <w:b/>
          <w:sz w:val="28"/>
          <w:szCs w:val="28"/>
        </w:rPr>
        <w:t>25年4月</w:t>
      </w:r>
    </w:p>
    <w:p w14:paraId="34688F73" w14:textId="77777777" w:rsidR="00CD2DFA" w:rsidRDefault="00CD2DFA">
      <w:pPr>
        <w:overflowPunct w:val="0"/>
        <w:ind w:leftChars="54" w:left="140" w:firstLineChars="550" w:firstLine="1546"/>
        <w:rPr>
          <w:rFonts w:ascii="宋体" w:eastAsia="宋体" w:hAnsi="宋体" w:hint="eastAsia"/>
          <w:b/>
          <w:sz w:val="28"/>
          <w:szCs w:val="28"/>
        </w:rPr>
      </w:pPr>
    </w:p>
    <w:p w14:paraId="3D883083" w14:textId="77777777" w:rsidR="00CD2DFA" w:rsidRDefault="0059585D">
      <w:pPr>
        <w:overflowPunct w:val="0"/>
        <w:ind w:leftChars="54" w:left="140" w:firstLineChars="1152" w:firstLine="4163"/>
        <w:rPr>
          <w:rFonts w:ascii="宋体" w:eastAsia="宋体" w:hAnsi="宋体" w:hint="eastAsia"/>
        </w:rPr>
      </w:pPr>
      <w:r>
        <w:rPr>
          <w:rFonts w:ascii="宋体" w:eastAsia="宋体" w:hAnsi="宋体"/>
          <w:b/>
          <w:sz w:val="36"/>
        </w:rPr>
        <w:br w:type="page"/>
      </w:r>
    </w:p>
    <w:p w14:paraId="2CB9E643" w14:textId="77777777" w:rsidR="00CD2DFA" w:rsidRDefault="0059585D">
      <w:pPr>
        <w:pStyle w:val="a4"/>
        <w:overflowPunct w:val="0"/>
        <w:ind w:firstLine="0"/>
        <w:jc w:val="center"/>
        <w:rPr>
          <w:rFonts w:ascii="宋体" w:eastAsia="宋体" w:hAnsi="宋体" w:hint="eastAsia"/>
          <w:b/>
          <w:sz w:val="52"/>
        </w:rPr>
      </w:pPr>
      <w:r>
        <w:rPr>
          <w:rFonts w:ascii="宋体" w:eastAsia="宋体" w:hAnsi="宋体" w:hint="eastAsia"/>
          <w:b/>
          <w:sz w:val="52"/>
        </w:rPr>
        <w:lastRenderedPageBreak/>
        <w:t>目  录</w:t>
      </w:r>
    </w:p>
    <w:p w14:paraId="72C3558E" w14:textId="77777777" w:rsidR="00CD2DFA" w:rsidRDefault="00CD2DFA">
      <w:pPr>
        <w:pStyle w:val="a4"/>
        <w:overflowPunct w:val="0"/>
        <w:ind w:firstLine="0"/>
        <w:jc w:val="center"/>
        <w:rPr>
          <w:rFonts w:ascii="宋体" w:eastAsia="宋体" w:hAnsi="宋体" w:hint="eastAsia"/>
          <w:sz w:val="30"/>
        </w:rPr>
      </w:pPr>
    </w:p>
    <w:p w14:paraId="4AB611C9" w14:textId="77777777" w:rsidR="00CD2DFA" w:rsidRDefault="00CD2DFA">
      <w:pPr>
        <w:pStyle w:val="a4"/>
        <w:overflowPunct w:val="0"/>
        <w:ind w:firstLine="0"/>
        <w:jc w:val="center"/>
        <w:rPr>
          <w:rFonts w:ascii="宋体" w:eastAsia="宋体" w:hAnsi="宋体" w:hint="eastAsia"/>
          <w:b/>
          <w:sz w:val="30"/>
        </w:rPr>
      </w:pPr>
    </w:p>
    <w:p w14:paraId="45D526C2" w14:textId="77777777" w:rsidR="00CD2DFA" w:rsidRDefault="0059585D">
      <w:pPr>
        <w:pStyle w:val="TOC1"/>
        <w:tabs>
          <w:tab w:val="right" w:leader="dot" w:pos="9060"/>
        </w:tabs>
        <w:spacing w:line="600" w:lineRule="auto"/>
        <w:ind w:firstLineChars="200" w:firstLine="723"/>
        <w:rPr>
          <w:rStyle w:val="affe"/>
          <w:rFonts w:ascii="仿宋" w:hAnsi="仿宋" w:hint="eastAsia"/>
          <w:b/>
          <w:sz w:val="36"/>
          <w:szCs w:val="36"/>
        </w:rPr>
      </w:pPr>
      <w:r>
        <w:rPr>
          <w:rStyle w:val="affe"/>
          <w:rFonts w:ascii="仿宋" w:hAnsi="仿宋" w:hint="eastAsia"/>
          <w:b/>
          <w:sz w:val="36"/>
          <w:szCs w:val="36"/>
        </w:rPr>
        <w:t>第一章</w:t>
      </w:r>
      <w:r>
        <w:rPr>
          <w:rStyle w:val="affe"/>
          <w:rFonts w:ascii="仿宋" w:hAnsi="仿宋" w:hint="eastAsia"/>
          <w:b/>
          <w:sz w:val="36"/>
          <w:szCs w:val="36"/>
        </w:rPr>
        <w:t xml:space="preserve"> </w:t>
      </w:r>
      <w:r>
        <w:rPr>
          <w:rStyle w:val="affe"/>
          <w:rFonts w:ascii="仿宋" w:hAnsi="仿宋" w:hint="eastAsia"/>
          <w:b/>
          <w:sz w:val="36"/>
          <w:szCs w:val="36"/>
        </w:rPr>
        <w:t>竞争性磋商公告</w:t>
      </w:r>
    </w:p>
    <w:p w14:paraId="1D3CB90B" w14:textId="77777777" w:rsidR="00CD2DFA" w:rsidRDefault="0059585D">
      <w:pPr>
        <w:pStyle w:val="TOC1"/>
        <w:tabs>
          <w:tab w:val="right" w:leader="dot" w:pos="9060"/>
        </w:tabs>
        <w:spacing w:line="600" w:lineRule="auto"/>
        <w:ind w:firstLineChars="200" w:firstLine="723"/>
        <w:rPr>
          <w:rStyle w:val="affe"/>
          <w:rFonts w:ascii="仿宋" w:hAnsi="仿宋" w:hint="eastAsia"/>
          <w:b/>
          <w:sz w:val="36"/>
          <w:szCs w:val="36"/>
        </w:rPr>
      </w:pPr>
      <w:r>
        <w:rPr>
          <w:rStyle w:val="affe"/>
          <w:rFonts w:ascii="仿宋" w:hAnsi="仿宋" w:hint="eastAsia"/>
          <w:b/>
          <w:sz w:val="36"/>
          <w:szCs w:val="36"/>
        </w:rPr>
        <w:t>第二章</w:t>
      </w:r>
      <w:r>
        <w:rPr>
          <w:rStyle w:val="affe"/>
          <w:rFonts w:ascii="仿宋" w:hAnsi="仿宋" w:hint="eastAsia"/>
          <w:b/>
          <w:sz w:val="36"/>
          <w:szCs w:val="36"/>
        </w:rPr>
        <w:t xml:space="preserve"> </w:t>
      </w:r>
      <w:r>
        <w:rPr>
          <w:rStyle w:val="affe"/>
          <w:rFonts w:ascii="仿宋" w:hAnsi="仿宋" w:hint="eastAsia"/>
          <w:b/>
          <w:sz w:val="36"/>
          <w:szCs w:val="36"/>
        </w:rPr>
        <w:t>磋商须知</w:t>
      </w:r>
    </w:p>
    <w:p w14:paraId="3D93A94C" w14:textId="77777777" w:rsidR="00CD2DFA" w:rsidRDefault="0059585D">
      <w:pPr>
        <w:pStyle w:val="TOC1"/>
        <w:tabs>
          <w:tab w:val="right" w:leader="dot" w:pos="9060"/>
        </w:tabs>
        <w:spacing w:line="600" w:lineRule="auto"/>
        <w:ind w:firstLineChars="200" w:firstLine="723"/>
        <w:rPr>
          <w:rStyle w:val="affe"/>
          <w:rFonts w:ascii="仿宋" w:hAnsi="仿宋" w:hint="eastAsia"/>
          <w:b/>
          <w:sz w:val="36"/>
          <w:szCs w:val="36"/>
        </w:rPr>
      </w:pPr>
      <w:r>
        <w:rPr>
          <w:rStyle w:val="affe"/>
          <w:rFonts w:ascii="仿宋" w:hAnsi="仿宋" w:hint="eastAsia"/>
          <w:b/>
          <w:sz w:val="36"/>
          <w:szCs w:val="36"/>
        </w:rPr>
        <w:t>第三章</w:t>
      </w:r>
      <w:bookmarkStart w:id="1" w:name="_Hlt260323181"/>
      <w:bookmarkStart w:id="2" w:name="_Hlt260323180"/>
      <w:bookmarkEnd w:id="1"/>
      <w:bookmarkEnd w:id="2"/>
      <w:r>
        <w:rPr>
          <w:rStyle w:val="affe"/>
          <w:rFonts w:ascii="仿宋" w:hAnsi="仿宋" w:hint="eastAsia"/>
          <w:b/>
          <w:sz w:val="36"/>
          <w:szCs w:val="36"/>
        </w:rPr>
        <w:t xml:space="preserve"> </w:t>
      </w:r>
      <w:r>
        <w:rPr>
          <w:rStyle w:val="affe"/>
          <w:rFonts w:ascii="仿宋" w:hAnsi="仿宋" w:hint="eastAsia"/>
          <w:b/>
          <w:sz w:val="36"/>
          <w:szCs w:val="36"/>
        </w:rPr>
        <w:t>响应文件格式</w:t>
      </w:r>
    </w:p>
    <w:p w14:paraId="64D29B54" w14:textId="77777777" w:rsidR="00CD2DFA" w:rsidRDefault="0059585D">
      <w:pPr>
        <w:pStyle w:val="TOC1"/>
        <w:tabs>
          <w:tab w:val="right" w:leader="dot" w:pos="9060"/>
        </w:tabs>
        <w:spacing w:line="600" w:lineRule="auto"/>
        <w:ind w:firstLineChars="200" w:firstLine="723"/>
        <w:rPr>
          <w:rStyle w:val="affe"/>
          <w:rFonts w:ascii="仿宋" w:hAnsi="仿宋" w:hint="eastAsia"/>
          <w:b/>
          <w:sz w:val="36"/>
          <w:szCs w:val="36"/>
        </w:rPr>
      </w:pPr>
      <w:r>
        <w:rPr>
          <w:rStyle w:val="affe"/>
          <w:rFonts w:ascii="仿宋" w:hAnsi="仿宋" w:hint="eastAsia"/>
          <w:b/>
          <w:sz w:val="36"/>
          <w:szCs w:val="36"/>
        </w:rPr>
        <w:t>第四章</w:t>
      </w:r>
      <w:r>
        <w:rPr>
          <w:rStyle w:val="affe"/>
          <w:rFonts w:ascii="仿宋" w:hAnsi="仿宋" w:hint="eastAsia"/>
          <w:b/>
          <w:sz w:val="36"/>
          <w:szCs w:val="36"/>
        </w:rPr>
        <w:t xml:space="preserve"> </w:t>
      </w:r>
      <w:r>
        <w:rPr>
          <w:rStyle w:val="affe"/>
          <w:rFonts w:ascii="仿宋" w:hAnsi="仿宋" w:hint="eastAsia"/>
          <w:b/>
          <w:sz w:val="36"/>
          <w:szCs w:val="36"/>
        </w:rPr>
        <w:t>采购内容</w:t>
      </w:r>
    </w:p>
    <w:p w14:paraId="7E9DD3BB" w14:textId="77777777" w:rsidR="00CD2DFA" w:rsidRDefault="0059585D">
      <w:pPr>
        <w:pStyle w:val="TOC1"/>
        <w:tabs>
          <w:tab w:val="right" w:leader="dot" w:pos="9060"/>
        </w:tabs>
        <w:spacing w:line="600" w:lineRule="auto"/>
        <w:ind w:firstLineChars="200" w:firstLine="723"/>
        <w:rPr>
          <w:rStyle w:val="affe"/>
          <w:rFonts w:ascii="仿宋" w:hAnsi="仿宋" w:hint="eastAsia"/>
          <w:b/>
          <w:sz w:val="36"/>
          <w:szCs w:val="36"/>
        </w:rPr>
      </w:pPr>
      <w:r>
        <w:rPr>
          <w:rStyle w:val="affe"/>
          <w:rFonts w:ascii="仿宋" w:hAnsi="仿宋" w:hint="eastAsia"/>
          <w:b/>
          <w:sz w:val="36"/>
          <w:szCs w:val="36"/>
        </w:rPr>
        <w:t>第五章</w:t>
      </w:r>
      <w:r>
        <w:rPr>
          <w:rStyle w:val="affe"/>
          <w:rFonts w:ascii="仿宋" w:hAnsi="仿宋" w:hint="eastAsia"/>
          <w:b/>
          <w:sz w:val="36"/>
          <w:szCs w:val="36"/>
        </w:rPr>
        <w:t xml:space="preserve"> </w:t>
      </w:r>
      <w:r>
        <w:rPr>
          <w:rStyle w:val="affe"/>
          <w:rFonts w:ascii="仿宋" w:hAnsi="仿宋" w:hint="eastAsia"/>
          <w:b/>
          <w:sz w:val="36"/>
          <w:szCs w:val="36"/>
        </w:rPr>
        <w:t>合同主要条款</w:t>
      </w:r>
    </w:p>
    <w:p w14:paraId="07D0B48F" w14:textId="77777777" w:rsidR="00CD2DFA" w:rsidRDefault="0059585D">
      <w:pPr>
        <w:pStyle w:val="TOC1"/>
        <w:tabs>
          <w:tab w:val="right" w:leader="dot" w:pos="9060"/>
        </w:tabs>
        <w:spacing w:line="600" w:lineRule="auto"/>
        <w:ind w:firstLineChars="200" w:firstLine="723"/>
        <w:rPr>
          <w:rStyle w:val="affe"/>
          <w:rFonts w:ascii="仿宋" w:hAnsi="仿宋" w:hint="eastAsia"/>
          <w:b/>
          <w:sz w:val="36"/>
          <w:szCs w:val="36"/>
        </w:rPr>
      </w:pPr>
      <w:r>
        <w:rPr>
          <w:rStyle w:val="affe"/>
          <w:rFonts w:ascii="仿宋" w:hAnsi="仿宋" w:hint="eastAsia"/>
          <w:b/>
          <w:sz w:val="36"/>
          <w:szCs w:val="36"/>
        </w:rPr>
        <w:t>第六章</w:t>
      </w:r>
      <w:r>
        <w:rPr>
          <w:rStyle w:val="affe"/>
          <w:rFonts w:ascii="仿宋" w:hAnsi="仿宋" w:hint="eastAsia"/>
          <w:b/>
          <w:sz w:val="36"/>
          <w:szCs w:val="36"/>
        </w:rPr>
        <w:t xml:space="preserve"> </w:t>
      </w:r>
      <w:r>
        <w:rPr>
          <w:rStyle w:val="affe"/>
          <w:rFonts w:ascii="仿宋" w:hAnsi="仿宋" w:hint="eastAsia"/>
          <w:b/>
          <w:sz w:val="36"/>
          <w:szCs w:val="36"/>
        </w:rPr>
        <w:t>磋商评审标准</w:t>
      </w:r>
    </w:p>
    <w:p w14:paraId="6CAB7CBB" w14:textId="77777777" w:rsidR="00CD2DFA" w:rsidRDefault="00CD2DFA">
      <w:pPr>
        <w:pStyle w:val="a4"/>
        <w:overflowPunct w:val="0"/>
        <w:spacing w:line="360" w:lineRule="auto"/>
        <w:ind w:firstLine="0"/>
        <w:jc w:val="center"/>
        <w:rPr>
          <w:rFonts w:ascii="宋体" w:eastAsia="宋体" w:hAnsi="宋体" w:hint="eastAsia"/>
          <w:sz w:val="30"/>
        </w:rPr>
      </w:pPr>
    </w:p>
    <w:p w14:paraId="09DD0746" w14:textId="77777777" w:rsidR="00CD2DFA" w:rsidRDefault="0059585D">
      <w:pPr>
        <w:numPr>
          <w:ilvl w:val="0"/>
          <w:numId w:val="3"/>
        </w:numPr>
        <w:spacing w:line="360" w:lineRule="auto"/>
        <w:ind w:left="4082" w:hanging="1202"/>
        <w:rPr>
          <w:rFonts w:ascii="宋体" w:eastAsia="宋体" w:hAnsi="宋体" w:hint="eastAsia"/>
          <w:b/>
          <w:spacing w:val="-6"/>
          <w:sz w:val="44"/>
          <w:szCs w:val="44"/>
        </w:rPr>
      </w:pPr>
      <w:r>
        <w:rPr>
          <w:b/>
          <w:sz w:val="32"/>
        </w:rPr>
        <w:br w:type="page"/>
      </w:r>
      <w:bookmarkStart w:id="3" w:name="_Toc409435036"/>
      <w:r>
        <w:rPr>
          <w:rFonts w:ascii="宋体" w:eastAsia="宋体" w:hAnsi="宋体" w:hint="eastAsia"/>
          <w:b/>
          <w:spacing w:val="-6"/>
          <w:sz w:val="44"/>
          <w:szCs w:val="44"/>
        </w:rPr>
        <w:lastRenderedPageBreak/>
        <w:t>竞争性磋商公告</w:t>
      </w:r>
    </w:p>
    <w:bookmarkEnd w:id="3"/>
    <w:p w14:paraId="0C0C66F4" w14:textId="206A69FC" w:rsidR="00CD2DFA" w:rsidRPr="00B7715A" w:rsidRDefault="0059585D">
      <w:pPr>
        <w:spacing w:line="360" w:lineRule="auto"/>
        <w:rPr>
          <w:rFonts w:ascii="宋体" w:eastAsia="宋体" w:hAnsi="宋体" w:cs="宋体" w:hint="eastAsia"/>
          <w:sz w:val="24"/>
          <w:szCs w:val="24"/>
        </w:rPr>
      </w:pPr>
      <w:r>
        <w:rPr>
          <w:rFonts w:ascii="宋体" w:eastAsia="宋体" w:hAnsi="宋体" w:hint="eastAsia"/>
          <w:b/>
          <w:sz w:val="24"/>
          <w:szCs w:val="24"/>
        </w:rPr>
        <w:t>一、</w:t>
      </w:r>
      <w:r w:rsidRPr="00B7715A">
        <w:rPr>
          <w:rFonts w:ascii="宋体" w:eastAsia="宋体" w:hAnsi="宋体" w:hint="eastAsia"/>
          <w:b/>
          <w:sz w:val="24"/>
          <w:szCs w:val="24"/>
        </w:rPr>
        <w:t>项目</w:t>
      </w:r>
      <w:r w:rsidRPr="00B7715A">
        <w:rPr>
          <w:rFonts w:ascii="宋体" w:eastAsia="宋体" w:hAnsi="宋体"/>
          <w:b/>
          <w:sz w:val="24"/>
          <w:szCs w:val="24"/>
        </w:rPr>
        <w:t>名称：</w:t>
      </w:r>
      <w:r w:rsidR="00FF1670" w:rsidRPr="00FF1670">
        <w:rPr>
          <w:rFonts w:ascii="宋体" w:eastAsia="宋体" w:hAnsi="宋体" w:cs="宋体" w:hint="eastAsia"/>
          <w:sz w:val="24"/>
          <w:szCs w:val="24"/>
        </w:rPr>
        <w:t>苏州城市学院学生学业压力弹性度测试服务项目</w:t>
      </w:r>
    </w:p>
    <w:p w14:paraId="52D654D0" w14:textId="49E4DF5F" w:rsidR="00CD2DFA" w:rsidRPr="00B7715A" w:rsidRDefault="0059585D">
      <w:pPr>
        <w:spacing w:line="360" w:lineRule="auto"/>
        <w:rPr>
          <w:rFonts w:ascii="宋体" w:eastAsia="宋体" w:hAnsi="宋体" w:hint="eastAsia"/>
          <w:color w:val="000000" w:themeColor="text1"/>
          <w:sz w:val="24"/>
          <w:szCs w:val="24"/>
        </w:rPr>
      </w:pPr>
      <w:r w:rsidRPr="00B7715A">
        <w:rPr>
          <w:rFonts w:ascii="宋体" w:eastAsia="宋体" w:hAnsi="宋体" w:hint="eastAsia"/>
          <w:b/>
          <w:sz w:val="24"/>
          <w:szCs w:val="24"/>
        </w:rPr>
        <w:t>二、采购编号</w:t>
      </w:r>
      <w:r w:rsidRPr="00B7715A">
        <w:rPr>
          <w:rFonts w:ascii="宋体" w:eastAsia="宋体" w:hAnsi="宋体" w:hint="eastAsia"/>
          <w:b/>
          <w:color w:val="000000" w:themeColor="text1"/>
          <w:sz w:val="24"/>
          <w:szCs w:val="24"/>
        </w:rPr>
        <w:t>：</w:t>
      </w:r>
      <w:r w:rsidR="00A40713" w:rsidRPr="00B7715A">
        <w:rPr>
          <w:rFonts w:ascii="宋体" w:eastAsia="宋体" w:hAnsi="宋体" w:hint="eastAsia"/>
          <w:color w:val="000000" w:themeColor="text1"/>
          <w:sz w:val="24"/>
          <w:szCs w:val="24"/>
        </w:rPr>
        <w:t>SCU</w:t>
      </w:r>
      <w:r w:rsidR="00A40713" w:rsidRPr="00B7715A">
        <w:rPr>
          <w:rFonts w:ascii="宋体" w:eastAsia="宋体" w:hAnsi="宋体"/>
          <w:color w:val="000000" w:themeColor="text1"/>
          <w:sz w:val="24"/>
          <w:szCs w:val="24"/>
        </w:rPr>
        <w:t>2025-14</w:t>
      </w:r>
    </w:p>
    <w:p w14:paraId="0941E7F2" w14:textId="38057DDB" w:rsidR="00CD2DFA" w:rsidRPr="00B7715A" w:rsidRDefault="0059585D">
      <w:pPr>
        <w:spacing w:line="360" w:lineRule="auto"/>
        <w:rPr>
          <w:rFonts w:ascii="宋体" w:eastAsia="仿宋" w:hAnsi="宋体" w:hint="eastAsia"/>
          <w:b/>
          <w:color w:val="000000" w:themeColor="text1"/>
          <w:sz w:val="24"/>
          <w:szCs w:val="24"/>
        </w:rPr>
      </w:pPr>
      <w:r w:rsidRPr="00B7715A">
        <w:rPr>
          <w:rFonts w:ascii="宋体" w:eastAsia="宋体" w:hAnsi="宋体" w:hint="eastAsia"/>
          <w:b/>
          <w:color w:val="000000" w:themeColor="text1"/>
          <w:sz w:val="24"/>
          <w:szCs w:val="24"/>
        </w:rPr>
        <w:t>三、采购预算：</w:t>
      </w:r>
      <w:r w:rsidR="00EC7F5C" w:rsidRPr="00EC7F5C">
        <w:rPr>
          <w:rFonts w:ascii="宋体" w:eastAsia="宋体" w:hAnsi="宋体" w:hint="eastAsia"/>
          <w:bCs/>
          <w:color w:val="000000" w:themeColor="text1"/>
          <w:sz w:val="24"/>
          <w:szCs w:val="24"/>
        </w:rPr>
        <w:t>28元/人，约3000人，总预算约8.4万元，服务费结算以（中标单价*</w:t>
      </w:r>
      <w:r w:rsidR="001C1660">
        <w:rPr>
          <w:rFonts w:ascii="宋体" w:eastAsia="宋体" w:hAnsi="宋体" w:hint="eastAsia"/>
          <w:bCs/>
          <w:color w:val="000000" w:themeColor="text1"/>
          <w:sz w:val="24"/>
          <w:szCs w:val="24"/>
        </w:rPr>
        <w:t>实测</w:t>
      </w:r>
      <w:r w:rsidR="00EC7F5C" w:rsidRPr="00EC7F5C">
        <w:rPr>
          <w:rFonts w:ascii="宋体" w:eastAsia="宋体" w:hAnsi="宋体" w:hint="eastAsia"/>
          <w:bCs/>
          <w:color w:val="000000" w:themeColor="text1"/>
          <w:sz w:val="24"/>
          <w:szCs w:val="24"/>
        </w:rPr>
        <w:t>学生总人数）计算。</w:t>
      </w:r>
    </w:p>
    <w:p w14:paraId="174402A0" w14:textId="77777777" w:rsidR="00CD2DFA" w:rsidRPr="00B7715A" w:rsidRDefault="0059585D">
      <w:pPr>
        <w:spacing w:line="360" w:lineRule="auto"/>
        <w:rPr>
          <w:rFonts w:ascii="宋体" w:eastAsia="宋体" w:hAnsi="宋体" w:cs="宋体" w:hint="eastAsia"/>
          <w:sz w:val="24"/>
          <w:szCs w:val="24"/>
          <w:lang w:val="zh-CN"/>
        </w:rPr>
      </w:pPr>
      <w:r w:rsidRPr="00B7715A">
        <w:rPr>
          <w:rFonts w:ascii="宋体" w:eastAsia="宋体" w:hAnsi="宋体" w:hint="eastAsia"/>
          <w:b/>
          <w:bCs/>
          <w:sz w:val="24"/>
          <w:szCs w:val="24"/>
        </w:rPr>
        <w:t>四、项目简介</w:t>
      </w:r>
      <w:r w:rsidRPr="00B7715A">
        <w:rPr>
          <w:rFonts w:ascii="宋体" w:eastAsia="宋体" w:hAnsi="宋体" w:cs="宋体" w:hint="eastAsia"/>
          <w:sz w:val="24"/>
          <w:szCs w:val="24"/>
          <w:lang w:val="zh-CN"/>
        </w:rPr>
        <w:t xml:space="preserve"> </w:t>
      </w:r>
    </w:p>
    <w:p w14:paraId="0914FAF1" w14:textId="0286B7C7" w:rsidR="00CD2DFA" w:rsidRPr="00B7715A" w:rsidRDefault="0059585D">
      <w:pPr>
        <w:spacing w:line="360" w:lineRule="auto"/>
        <w:ind w:firstLineChars="200" w:firstLine="480"/>
        <w:rPr>
          <w:rFonts w:ascii="宋体" w:eastAsia="宋体" w:hAnsi="宋体" w:cs="宋体" w:hint="eastAsia"/>
          <w:sz w:val="24"/>
          <w:szCs w:val="24"/>
        </w:rPr>
      </w:pPr>
      <w:r w:rsidRPr="00B7715A">
        <w:rPr>
          <w:rFonts w:ascii="宋体" w:eastAsia="宋体" w:hAnsi="宋体" w:cs="宋体" w:hint="eastAsia"/>
          <w:sz w:val="24"/>
          <w:szCs w:val="24"/>
        </w:rPr>
        <w:t>当前大学生心理问题呈现发生率高、掩饰性强等特点，使用传统心理测评量表难以准确筛查出异常人群。为进一步提升我校心理测评的科学性和时效性，拟引入多模态测评方式，结合智能设备采集生理神经指标数据，与人工智能设备一对一访谈评估等质性数据，实现学生心理健康状况的动态监控与精准识别，推动心理健康工作更加智能化、系统化。根据工作需要购买学生学业压力弹性度测试服务。</w:t>
      </w:r>
    </w:p>
    <w:p w14:paraId="7704107D" w14:textId="77777777" w:rsidR="00CD2DFA" w:rsidRPr="00B7715A" w:rsidRDefault="0059585D">
      <w:pPr>
        <w:spacing w:line="360" w:lineRule="auto"/>
        <w:rPr>
          <w:rFonts w:ascii="宋体" w:eastAsia="宋体" w:hAnsi="宋体" w:hint="eastAsia"/>
          <w:b/>
          <w:sz w:val="24"/>
          <w:szCs w:val="24"/>
        </w:rPr>
      </w:pPr>
      <w:r w:rsidRPr="00B7715A">
        <w:rPr>
          <w:rFonts w:ascii="宋体" w:eastAsia="宋体" w:hAnsi="宋体" w:cs="宋体" w:hint="eastAsia"/>
          <w:b/>
          <w:sz w:val="24"/>
          <w:szCs w:val="24"/>
          <w:lang w:val="zh-CN"/>
        </w:rPr>
        <w:t>五、</w:t>
      </w:r>
      <w:r w:rsidRPr="00B7715A">
        <w:rPr>
          <w:rFonts w:ascii="宋体" w:eastAsia="宋体" w:hAnsi="宋体" w:hint="eastAsia"/>
          <w:b/>
          <w:sz w:val="24"/>
          <w:szCs w:val="24"/>
        </w:rPr>
        <w:t>磋商响应单位资格要求</w:t>
      </w:r>
    </w:p>
    <w:p w14:paraId="15C5C3AA" w14:textId="77777777" w:rsidR="00CD2DFA" w:rsidRPr="00B7715A" w:rsidRDefault="0059585D">
      <w:pPr>
        <w:spacing w:line="360" w:lineRule="auto"/>
        <w:ind w:firstLineChars="200" w:firstLine="480"/>
        <w:rPr>
          <w:rFonts w:ascii="宋体" w:eastAsia="宋体" w:hAnsi="宋体" w:hint="eastAsia"/>
          <w:sz w:val="24"/>
          <w:szCs w:val="24"/>
        </w:rPr>
      </w:pPr>
      <w:r w:rsidRPr="00B7715A">
        <w:rPr>
          <w:rFonts w:ascii="宋体" w:eastAsia="宋体" w:hAnsi="宋体" w:hint="eastAsia"/>
          <w:sz w:val="24"/>
          <w:szCs w:val="24"/>
        </w:rPr>
        <w:t>（一）一般条件</w:t>
      </w:r>
    </w:p>
    <w:p w14:paraId="71F98D7C" w14:textId="77777777" w:rsidR="00CD2DFA" w:rsidRPr="00B7715A" w:rsidRDefault="0059585D">
      <w:pPr>
        <w:spacing w:line="360" w:lineRule="auto"/>
        <w:ind w:firstLineChars="200" w:firstLine="480"/>
        <w:rPr>
          <w:rFonts w:ascii="宋体" w:eastAsia="宋体" w:hAnsi="宋体" w:hint="eastAsia"/>
          <w:sz w:val="24"/>
          <w:szCs w:val="24"/>
        </w:rPr>
      </w:pPr>
      <w:r w:rsidRPr="00B7715A">
        <w:rPr>
          <w:rFonts w:ascii="宋体" w:eastAsia="宋体" w:hAnsi="宋体" w:hint="eastAsia"/>
          <w:sz w:val="24"/>
          <w:szCs w:val="24"/>
        </w:rPr>
        <w:t>1、具有</w:t>
      </w:r>
      <w:r w:rsidRPr="00B7715A">
        <w:rPr>
          <w:rFonts w:ascii="宋体" w:eastAsia="宋体" w:hAnsi="宋体"/>
          <w:sz w:val="24"/>
          <w:szCs w:val="24"/>
        </w:rPr>
        <w:t>独立承担民事责任</w:t>
      </w:r>
      <w:r w:rsidRPr="00B7715A">
        <w:rPr>
          <w:rFonts w:ascii="宋体" w:eastAsia="宋体" w:hAnsi="宋体" w:hint="eastAsia"/>
          <w:sz w:val="24"/>
          <w:szCs w:val="24"/>
        </w:rPr>
        <w:t>的能力；</w:t>
      </w:r>
    </w:p>
    <w:p w14:paraId="0DB5B47A" w14:textId="77777777" w:rsidR="00CD2DFA" w:rsidRPr="00B7715A" w:rsidRDefault="0059585D">
      <w:pPr>
        <w:spacing w:line="360" w:lineRule="auto"/>
        <w:ind w:firstLineChars="200" w:firstLine="480"/>
        <w:rPr>
          <w:rFonts w:ascii="宋体" w:eastAsia="宋体" w:hAnsi="宋体" w:hint="eastAsia"/>
          <w:sz w:val="24"/>
          <w:szCs w:val="24"/>
        </w:rPr>
      </w:pPr>
      <w:r w:rsidRPr="00B7715A">
        <w:rPr>
          <w:rFonts w:ascii="宋体" w:eastAsia="宋体" w:hAnsi="宋体" w:hint="eastAsia"/>
          <w:sz w:val="24"/>
          <w:szCs w:val="24"/>
        </w:rPr>
        <w:t>2、具有良好的商业信誉和健全的财务会计制度；</w:t>
      </w:r>
    </w:p>
    <w:p w14:paraId="0ED96B7D" w14:textId="77777777" w:rsidR="00CD2DFA" w:rsidRPr="00B7715A" w:rsidRDefault="0059585D">
      <w:pPr>
        <w:spacing w:line="360" w:lineRule="auto"/>
        <w:ind w:firstLineChars="200" w:firstLine="480"/>
        <w:rPr>
          <w:rFonts w:ascii="宋体" w:eastAsia="宋体" w:hAnsi="宋体" w:hint="eastAsia"/>
          <w:sz w:val="24"/>
          <w:szCs w:val="24"/>
        </w:rPr>
      </w:pPr>
      <w:r w:rsidRPr="00B7715A">
        <w:rPr>
          <w:rFonts w:ascii="宋体" w:eastAsia="宋体" w:hAnsi="宋体" w:hint="eastAsia"/>
          <w:sz w:val="24"/>
          <w:szCs w:val="24"/>
        </w:rPr>
        <w:t>3、具有履行合同所必需的设备和专业技术能力；</w:t>
      </w:r>
    </w:p>
    <w:p w14:paraId="45FD529B" w14:textId="77777777" w:rsidR="00CD2DFA" w:rsidRPr="00B7715A" w:rsidRDefault="0059585D">
      <w:pPr>
        <w:spacing w:line="360" w:lineRule="auto"/>
        <w:ind w:firstLineChars="200" w:firstLine="480"/>
        <w:rPr>
          <w:rFonts w:ascii="宋体" w:eastAsia="宋体" w:hAnsi="宋体" w:hint="eastAsia"/>
          <w:sz w:val="24"/>
          <w:szCs w:val="24"/>
        </w:rPr>
      </w:pPr>
      <w:r w:rsidRPr="00B7715A">
        <w:rPr>
          <w:rFonts w:ascii="宋体" w:eastAsia="宋体" w:hAnsi="宋体"/>
          <w:sz w:val="24"/>
          <w:szCs w:val="24"/>
        </w:rPr>
        <w:t>4</w:t>
      </w:r>
      <w:r w:rsidRPr="00B7715A">
        <w:rPr>
          <w:rFonts w:ascii="宋体" w:eastAsia="宋体" w:hAnsi="宋体" w:hint="eastAsia"/>
          <w:sz w:val="24"/>
          <w:szCs w:val="24"/>
        </w:rPr>
        <w:t>、有依法缴纳税收和社会保障资金的良好记录；</w:t>
      </w:r>
    </w:p>
    <w:p w14:paraId="2256E6FE" w14:textId="77777777" w:rsidR="00CD2DFA" w:rsidRPr="00B7715A" w:rsidRDefault="0059585D">
      <w:pPr>
        <w:spacing w:line="360" w:lineRule="auto"/>
        <w:ind w:firstLineChars="200" w:firstLine="480"/>
        <w:rPr>
          <w:rFonts w:ascii="宋体" w:eastAsia="宋体" w:hAnsi="宋体" w:hint="eastAsia"/>
          <w:sz w:val="24"/>
          <w:szCs w:val="24"/>
        </w:rPr>
      </w:pPr>
      <w:r w:rsidRPr="00B7715A">
        <w:rPr>
          <w:rFonts w:ascii="宋体" w:eastAsia="宋体" w:hAnsi="宋体"/>
          <w:sz w:val="24"/>
          <w:szCs w:val="24"/>
        </w:rPr>
        <w:t>5</w:t>
      </w:r>
      <w:r w:rsidRPr="00B7715A">
        <w:rPr>
          <w:rFonts w:ascii="宋体" w:eastAsia="宋体" w:hAnsi="宋体" w:hint="eastAsia"/>
          <w:sz w:val="24"/>
          <w:szCs w:val="24"/>
        </w:rPr>
        <w:t>、参加采购活动前三年内，在经营活动中没有重大违法记录；</w:t>
      </w:r>
    </w:p>
    <w:p w14:paraId="7AE85A36" w14:textId="77777777" w:rsidR="00CD2DFA" w:rsidRPr="00B7715A" w:rsidRDefault="0059585D">
      <w:pPr>
        <w:spacing w:line="360" w:lineRule="auto"/>
        <w:ind w:firstLineChars="200" w:firstLine="480"/>
        <w:rPr>
          <w:rFonts w:ascii="宋体" w:eastAsia="宋体" w:hAnsi="宋体" w:hint="eastAsia"/>
          <w:sz w:val="24"/>
          <w:szCs w:val="24"/>
        </w:rPr>
      </w:pPr>
      <w:r w:rsidRPr="00B7715A">
        <w:rPr>
          <w:rFonts w:ascii="宋体" w:eastAsia="宋体" w:hAnsi="宋体"/>
          <w:sz w:val="24"/>
          <w:szCs w:val="24"/>
        </w:rPr>
        <w:t>6</w:t>
      </w:r>
      <w:r w:rsidRPr="00B7715A">
        <w:rPr>
          <w:rFonts w:ascii="宋体" w:eastAsia="宋体" w:hAnsi="宋体" w:hint="eastAsia"/>
          <w:sz w:val="24"/>
          <w:szCs w:val="24"/>
        </w:rPr>
        <w:t>、法律、行政法规规定的其他条件。</w:t>
      </w:r>
    </w:p>
    <w:p w14:paraId="7A07DCD6" w14:textId="77777777" w:rsidR="00CD2DFA" w:rsidRPr="00B7715A" w:rsidRDefault="0059585D">
      <w:pPr>
        <w:spacing w:line="360" w:lineRule="auto"/>
        <w:ind w:firstLineChars="200" w:firstLine="480"/>
        <w:rPr>
          <w:rFonts w:ascii="宋体" w:eastAsia="宋体" w:hAnsi="宋体" w:hint="eastAsia"/>
          <w:sz w:val="24"/>
          <w:szCs w:val="24"/>
        </w:rPr>
      </w:pPr>
      <w:r w:rsidRPr="00B7715A">
        <w:rPr>
          <w:rFonts w:ascii="宋体" w:eastAsia="宋体" w:hAnsi="宋体" w:hint="eastAsia"/>
          <w:sz w:val="24"/>
          <w:szCs w:val="24"/>
        </w:rPr>
        <w:t>（二）特殊条件：无</w:t>
      </w:r>
    </w:p>
    <w:p w14:paraId="3ED9D5CF" w14:textId="77777777" w:rsidR="00CD2DFA" w:rsidRPr="00B7715A" w:rsidRDefault="0059585D">
      <w:pPr>
        <w:spacing w:line="360" w:lineRule="auto"/>
        <w:ind w:firstLineChars="200" w:firstLine="480"/>
        <w:rPr>
          <w:rFonts w:ascii="宋体" w:eastAsia="宋体" w:hAnsi="宋体" w:hint="eastAsia"/>
          <w:sz w:val="24"/>
          <w:szCs w:val="24"/>
        </w:rPr>
      </w:pPr>
      <w:r w:rsidRPr="00B7715A">
        <w:rPr>
          <w:rFonts w:ascii="宋体" w:eastAsia="宋体" w:hAnsi="宋体" w:hint="eastAsia"/>
          <w:sz w:val="24"/>
          <w:szCs w:val="24"/>
        </w:rPr>
        <w:t>（三）本项目不接受联合投标。</w:t>
      </w:r>
    </w:p>
    <w:p w14:paraId="45EC3A58" w14:textId="77777777" w:rsidR="00CD2DFA" w:rsidRPr="00B7715A" w:rsidRDefault="0059585D">
      <w:pPr>
        <w:spacing w:line="360" w:lineRule="auto"/>
        <w:rPr>
          <w:rFonts w:ascii="宋体" w:eastAsia="宋体" w:hAnsi="宋体" w:hint="eastAsia"/>
          <w:b/>
          <w:sz w:val="24"/>
          <w:szCs w:val="24"/>
        </w:rPr>
      </w:pPr>
      <w:r w:rsidRPr="00B7715A">
        <w:rPr>
          <w:rFonts w:ascii="宋体" w:eastAsia="宋体" w:hAnsi="宋体" w:hint="eastAsia"/>
          <w:b/>
          <w:sz w:val="24"/>
          <w:szCs w:val="24"/>
        </w:rPr>
        <w:t>六、报名及依法获取采购文件</w:t>
      </w:r>
    </w:p>
    <w:p w14:paraId="12871B23" w14:textId="77777777" w:rsidR="00CD2DFA" w:rsidRPr="00B7715A" w:rsidRDefault="0059585D">
      <w:pPr>
        <w:spacing w:line="360" w:lineRule="auto"/>
        <w:ind w:firstLineChars="200" w:firstLine="480"/>
        <w:jc w:val="left"/>
        <w:rPr>
          <w:rFonts w:ascii="宋体" w:eastAsia="宋体" w:hAnsi="宋体" w:hint="eastAsia"/>
          <w:sz w:val="24"/>
          <w:szCs w:val="24"/>
        </w:rPr>
      </w:pPr>
      <w:r w:rsidRPr="00B7715A">
        <w:rPr>
          <w:rFonts w:ascii="宋体" w:eastAsia="宋体" w:hAnsi="宋体" w:hint="eastAsia"/>
          <w:sz w:val="24"/>
          <w:szCs w:val="24"/>
        </w:rPr>
        <w:t>本项目采用网上邮件方式报名，参与磋商报名单位必须满足第四条“磋商响应单位资格要求”。</w:t>
      </w:r>
    </w:p>
    <w:p w14:paraId="6339A222" w14:textId="77777777" w:rsidR="00CD2DFA" w:rsidRPr="00B7715A" w:rsidRDefault="0059585D">
      <w:pPr>
        <w:spacing w:line="360" w:lineRule="auto"/>
        <w:ind w:firstLineChars="200" w:firstLine="480"/>
        <w:jc w:val="left"/>
        <w:rPr>
          <w:rFonts w:ascii="宋体" w:eastAsia="宋体" w:hAnsi="宋体" w:hint="eastAsia"/>
          <w:sz w:val="24"/>
          <w:szCs w:val="24"/>
        </w:rPr>
      </w:pPr>
      <w:r w:rsidRPr="00B7715A">
        <w:rPr>
          <w:rFonts w:ascii="宋体" w:eastAsia="宋体" w:hAnsi="宋体" w:hint="eastAsia"/>
          <w:sz w:val="24"/>
          <w:szCs w:val="24"/>
        </w:rPr>
        <w:t>1、报名邮箱地址：cgzb@szcu.edu.cn</w:t>
      </w:r>
    </w:p>
    <w:p w14:paraId="350DEDC2" w14:textId="77777777" w:rsidR="00CD2DFA" w:rsidRPr="00B7715A" w:rsidRDefault="0059585D">
      <w:pPr>
        <w:spacing w:line="360" w:lineRule="auto"/>
        <w:ind w:firstLineChars="200" w:firstLine="480"/>
        <w:jc w:val="left"/>
        <w:rPr>
          <w:rFonts w:ascii="宋体" w:eastAsia="宋体" w:hAnsi="宋体" w:hint="eastAsia"/>
          <w:sz w:val="24"/>
          <w:szCs w:val="24"/>
        </w:rPr>
      </w:pPr>
      <w:r w:rsidRPr="00B7715A">
        <w:rPr>
          <w:rFonts w:ascii="宋体" w:eastAsia="宋体" w:hAnsi="宋体" w:hint="eastAsia"/>
          <w:sz w:val="24"/>
          <w:szCs w:val="24"/>
        </w:rPr>
        <w:t>2、报名电子文档包含下列材料：</w:t>
      </w:r>
    </w:p>
    <w:p w14:paraId="72670B88" w14:textId="77777777" w:rsidR="00CD2DFA" w:rsidRPr="00B7715A" w:rsidRDefault="0059585D">
      <w:pPr>
        <w:spacing w:line="360" w:lineRule="auto"/>
        <w:ind w:firstLineChars="200" w:firstLine="480"/>
        <w:jc w:val="left"/>
        <w:rPr>
          <w:rFonts w:ascii="宋体" w:eastAsia="宋体" w:hAnsi="宋体" w:hint="eastAsia"/>
          <w:sz w:val="24"/>
          <w:szCs w:val="24"/>
        </w:rPr>
      </w:pPr>
      <w:r w:rsidRPr="00B7715A">
        <w:rPr>
          <w:rFonts w:ascii="宋体" w:eastAsia="宋体" w:hAnsi="宋体" w:hint="eastAsia"/>
          <w:sz w:val="24"/>
          <w:szCs w:val="24"/>
        </w:rPr>
        <w:t>（1）营业执照扫描件；</w:t>
      </w:r>
    </w:p>
    <w:p w14:paraId="76325B5C" w14:textId="77777777" w:rsidR="00CD2DFA" w:rsidRPr="00B7715A" w:rsidRDefault="0059585D">
      <w:pPr>
        <w:spacing w:line="360" w:lineRule="auto"/>
        <w:ind w:firstLineChars="200" w:firstLine="480"/>
        <w:jc w:val="left"/>
        <w:rPr>
          <w:rFonts w:ascii="宋体" w:eastAsia="宋体" w:hAnsi="宋体" w:hint="eastAsia"/>
          <w:sz w:val="24"/>
          <w:szCs w:val="24"/>
        </w:rPr>
      </w:pPr>
      <w:r w:rsidRPr="00B7715A">
        <w:rPr>
          <w:rFonts w:ascii="宋体" w:eastAsia="宋体" w:hAnsi="宋体" w:hint="eastAsia"/>
          <w:sz w:val="24"/>
          <w:szCs w:val="24"/>
        </w:rPr>
        <w:t>（2）报名项目编号、名称及报名单位联系人和联系电话。</w:t>
      </w:r>
    </w:p>
    <w:p w14:paraId="04E7DB7A" w14:textId="165B8C06" w:rsidR="00CD2DFA" w:rsidRPr="00B7715A" w:rsidRDefault="0059585D">
      <w:pPr>
        <w:spacing w:line="360" w:lineRule="auto"/>
        <w:ind w:firstLineChars="200" w:firstLine="480"/>
        <w:jc w:val="left"/>
        <w:rPr>
          <w:rFonts w:ascii="宋体" w:eastAsia="宋体" w:hAnsi="宋体" w:hint="eastAsia"/>
          <w:sz w:val="24"/>
          <w:szCs w:val="24"/>
        </w:rPr>
      </w:pPr>
      <w:r w:rsidRPr="00B7715A">
        <w:rPr>
          <w:rFonts w:ascii="宋体" w:eastAsia="宋体" w:hAnsi="宋体" w:hint="eastAsia"/>
          <w:sz w:val="24"/>
          <w:szCs w:val="24"/>
        </w:rPr>
        <w:t>3、报名时间：自公告发布之日起至2025年</w:t>
      </w:r>
      <w:r w:rsidR="00B7715A" w:rsidRPr="00B7715A">
        <w:rPr>
          <w:rFonts w:ascii="宋体" w:eastAsia="宋体" w:hAnsi="宋体"/>
          <w:sz w:val="24"/>
          <w:szCs w:val="24"/>
        </w:rPr>
        <w:t>5</w:t>
      </w:r>
      <w:r w:rsidRPr="00B7715A">
        <w:rPr>
          <w:rFonts w:ascii="宋体" w:eastAsia="宋体" w:hAnsi="宋体" w:hint="eastAsia"/>
          <w:sz w:val="24"/>
          <w:szCs w:val="24"/>
        </w:rPr>
        <w:t>月</w:t>
      </w:r>
      <w:r w:rsidR="00B7715A" w:rsidRPr="00B7715A">
        <w:rPr>
          <w:rFonts w:ascii="宋体" w:eastAsia="宋体" w:hAnsi="宋体"/>
          <w:sz w:val="24"/>
          <w:szCs w:val="24"/>
        </w:rPr>
        <w:t>1</w:t>
      </w:r>
      <w:r w:rsidR="00AE6F21">
        <w:rPr>
          <w:rFonts w:ascii="宋体" w:eastAsia="宋体" w:hAnsi="宋体" w:hint="eastAsia"/>
          <w:sz w:val="24"/>
          <w:szCs w:val="24"/>
        </w:rPr>
        <w:t>3</w:t>
      </w:r>
      <w:r w:rsidRPr="00B7715A">
        <w:rPr>
          <w:rFonts w:ascii="宋体" w:eastAsia="宋体" w:hAnsi="宋体" w:hint="eastAsia"/>
          <w:sz w:val="24"/>
          <w:szCs w:val="24"/>
        </w:rPr>
        <w:t>日24:00（北京时间），超过时间的不再接收。</w:t>
      </w:r>
    </w:p>
    <w:p w14:paraId="2DD9C83B" w14:textId="77777777" w:rsidR="00CD2DFA" w:rsidRPr="00B7715A" w:rsidRDefault="0059585D">
      <w:pPr>
        <w:spacing w:line="360" w:lineRule="auto"/>
        <w:ind w:firstLineChars="200" w:firstLine="480"/>
        <w:jc w:val="left"/>
        <w:rPr>
          <w:rFonts w:ascii="宋体" w:eastAsia="宋体" w:hAnsi="宋体" w:hint="eastAsia"/>
          <w:sz w:val="24"/>
          <w:szCs w:val="24"/>
        </w:rPr>
      </w:pPr>
      <w:r w:rsidRPr="00B7715A">
        <w:rPr>
          <w:rFonts w:ascii="宋体" w:eastAsia="宋体" w:hAnsi="宋体" w:hint="eastAsia"/>
          <w:sz w:val="24"/>
          <w:szCs w:val="24"/>
        </w:rPr>
        <w:t>4、磋商采购文件见本公告附件，自行下载。售价：免费。</w:t>
      </w:r>
    </w:p>
    <w:p w14:paraId="5404A09F" w14:textId="77777777" w:rsidR="00CD2DFA" w:rsidRPr="00B7715A" w:rsidRDefault="0059585D">
      <w:pPr>
        <w:tabs>
          <w:tab w:val="left" w:pos="567"/>
        </w:tabs>
        <w:spacing w:line="360" w:lineRule="auto"/>
        <w:rPr>
          <w:rFonts w:ascii="宋体" w:eastAsia="宋体" w:hAnsi="宋体" w:hint="eastAsia"/>
          <w:b/>
          <w:color w:val="000000" w:themeColor="text1"/>
          <w:sz w:val="24"/>
          <w:szCs w:val="24"/>
        </w:rPr>
      </w:pPr>
      <w:r w:rsidRPr="00B7715A">
        <w:rPr>
          <w:rFonts w:ascii="宋体" w:eastAsia="宋体" w:hAnsi="宋体" w:hint="eastAsia"/>
          <w:b/>
          <w:color w:val="000000" w:themeColor="text1"/>
          <w:sz w:val="24"/>
          <w:szCs w:val="24"/>
        </w:rPr>
        <w:lastRenderedPageBreak/>
        <w:t>七、磋商响应文件的接收</w:t>
      </w:r>
    </w:p>
    <w:p w14:paraId="5092CE80" w14:textId="269BBB0A" w:rsidR="00CD2DFA" w:rsidRPr="00B7715A" w:rsidRDefault="0059585D">
      <w:pPr>
        <w:autoSpaceDE w:val="0"/>
        <w:autoSpaceDN w:val="0"/>
        <w:spacing w:line="360" w:lineRule="auto"/>
        <w:ind w:firstLineChars="200" w:firstLine="480"/>
        <w:rPr>
          <w:rFonts w:ascii="宋体" w:eastAsia="宋体" w:hAnsi="宋体" w:hint="eastAsia"/>
          <w:color w:val="000000" w:themeColor="text1"/>
          <w:kern w:val="0"/>
          <w:sz w:val="24"/>
          <w:szCs w:val="24"/>
          <w:lang w:val="zh-CN"/>
        </w:rPr>
      </w:pPr>
      <w:r w:rsidRPr="00B7715A">
        <w:rPr>
          <w:rFonts w:ascii="宋体" w:eastAsia="宋体" w:hAnsi="宋体" w:cs="宋体" w:hint="eastAsia"/>
          <w:bCs/>
          <w:color w:val="000000" w:themeColor="text1"/>
          <w:kern w:val="0"/>
          <w:sz w:val="24"/>
          <w:szCs w:val="24"/>
        </w:rPr>
        <w:t>1、</w:t>
      </w:r>
      <w:r w:rsidRPr="00B7715A">
        <w:rPr>
          <w:rFonts w:ascii="宋体" w:eastAsia="宋体" w:hAnsi="宋体" w:cs="宋体" w:hint="eastAsia"/>
          <w:bCs/>
          <w:color w:val="000000" w:themeColor="text1"/>
          <w:kern w:val="0"/>
          <w:sz w:val="24"/>
          <w:szCs w:val="24"/>
          <w:lang w:val="zh-CN"/>
        </w:rPr>
        <w:t>开始接收时间：</w:t>
      </w:r>
      <w:r w:rsidRPr="00B7715A">
        <w:rPr>
          <w:rFonts w:ascii="宋体" w:eastAsia="宋体" w:hAnsi="宋体"/>
          <w:b/>
          <w:color w:val="000000" w:themeColor="text1"/>
          <w:sz w:val="24"/>
          <w:szCs w:val="24"/>
          <w:u w:val="single"/>
        </w:rPr>
        <w:t xml:space="preserve"> </w:t>
      </w:r>
      <w:r w:rsidRPr="00B7715A">
        <w:rPr>
          <w:rFonts w:ascii="宋体" w:eastAsia="宋体" w:hAnsi="宋体" w:hint="eastAsia"/>
          <w:b/>
          <w:color w:val="000000" w:themeColor="text1"/>
          <w:sz w:val="24"/>
          <w:szCs w:val="24"/>
          <w:u w:val="single"/>
        </w:rPr>
        <w:t xml:space="preserve">2025 </w:t>
      </w:r>
      <w:r w:rsidRPr="00B7715A">
        <w:rPr>
          <w:rFonts w:ascii="宋体" w:eastAsia="宋体" w:hAnsi="宋体"/>
          <w:b/>
          <w:color w:val="000000" w:themeColor="text1"/>
          <w:sz w:val="24"/>
          <w:szCs w:val="24"/>
        </w:rPr>
        <w:t>年</w:t>
      </w:r>
      <w:r w:rsidR="00B7715A" w:rsidRPr="00B7715A">
        <w:rPr>
          <w:rFonts w:ascii="宋体" w:eastAsia="宋体" w:hAnsi="宋体"/>
          <w:b/>
          <w:color w:val="000000" w:themeColor="text1"/>
          <w:sz w:val="24"/>
          <w:szCs w:val="24"/>
          <w:u w:val="single"/>
        </w:rPr>
        <w:t xml:space="preserve"> 5</w:t>
      </w:r>
      <w:r w:rsidRPr="00B7715A">
        <w:rPr>
          <w:rFonts w:ascii="宋体" w:eastAsia="宋体" w:hAnsi="宋体" w:hint="eastAsia"/>
          <w:b/>
          <w:color w:val="000000" w:themeColor="text1"/>
          <w:sz w:val="24"/>
          <w:szCs w:val="24"/>
          <w:u w:val="single"/>
        </w:rPr>
        <w:t xml:space="preserve"> </w:t>
      </w:r>
      <w:r w:rsidRPr="00B7715A">
        <w:rPr>
          <w:rFonts w:ascii="宋体" w:eastAsia="宋体" w:hAnsi="宋体"/>
          <w:b/>
          <w:color w:val="000000" w:themeColor="text1"/>
          <w:sz w:val="24"/>
          <w:szCs w:val="24"/>
        </w:rPr>
        <w:t>月</w:t>
      </w:r>
      <w:r w:rsidRPr="00B7715A">
        <w:rPr>
          <w:rFonts w:ascii="宋体" w:eastAsia="宋体" w:hAnsi="宋体" w:hint="eastAsia"/>
          <w:b/>
          <w:color w:val="000000" w:themeColor="text1"/>
          <w:sz w:val="24"/>
          <w:szCs w:val="24"/>
          <w:u w:val="single"/>
        </w:rPr>
        <w:t xml:space="preserve"> </w:t>
      </w:r>
      <w:r w:rsidR="00AE567E">
        <w:rPr>
          <w:rFonts w:ascii="宋体" w:eastAsia="宋体" w:hAnsi="宋体" w:hint="eastAsia"/>
          <w:b/>
          <w:color w:val="000000" w:themeColor="text1"/>
          <w:sz w:val="24"/>
          <w:szCs w:val="24"/>
          <w:u w:val="single"/>
        </w:rPr>
        <w:t>16</w:t>
      </w:r>
      <w:r w:rsidRPr="00B7715A">
        <w:rPr>
          <w:rFonts w:ascii="宋体" w:eastAsia="宋体" w:hAnsi="宋体" w:hint="eastAsia"/>
          <w:b/>
          <w:color w:val="000000" w:themeColor="text1"/>
          <w:sz w:val="24"/>
          <w:szCs w:val="24"/>
          <w:u w:val="single"/>
        </w:rPr>
        <w:t xml:space="preserve"> </w:t>
      </w:r>
      <w:r w:rsidRPr="00B7715A">
        <w:rPr>
          <w:rFonts w:ascii="宋体" w:eastAsia="宋体" w:hAnsi="宋体"/>
          <w:b/>
          <w:color w:val="000000" w:themeColor="text1"/>
          <w:sz w:val="24"/>
          <w:szCs w:val="24"/>
        </w:rPr>
        <w:t>日</w:t>
      </w:r>
      <w:r w:rsidRPr="00B7715A">
        <w:rPr>
          <w:rFonts w:ascii="宋体" w:eastAsia="宋体" w:hAnsi="宋体" w:hint="eastAsia"/>
          <w:b/>
          <w:color w:val="000000" w:themeColor="text1"/>
          <w:sz w:val="24"/>
          <w:szCs w:val="24"/>
          <w:u w:val="single"/>
        </w:rPr>
        <w:t xml:space="preserve"> </w:t>
      </w:r>
      <w:r w:rsidR="00B7715A" w:rsidRPr="00B7715A">
        <w:rPr>
          <w:rFonts w:ascii="宋体" w:eastAsia="宋体" w:hAnsi="宋体"/>
          <w:b/>
          <w:color w:val="000000" w:themeColor="text1"/>
          <w:sz w:val="24"/>
          <w:szCs w:val="24"/>
          <w:u w:val="single"/>
        </w:rPr>
        <w:t>9</w:t>
      </w:r>
      <w:r w:rsidR="00B7715A" w:rsidRPr="00B7715A">
        <w:rPr>
          <w:rFonts w:ascii="宋体" w:eastAsia="宋体" w:hAnsi="宋体" w:hint="eastAsia"/>
          <w:b/>
          <w:color w:val="000000" w:themeColor="text1"/>
          <w:sz w:val="24"/>
          <w:szCs w:val="24"/>
          <w:u w:val="single"/>
        </w:rPr>
        <w:t>:</w:t>
      </w:r>
      <w:r w:rsidR="00B7715A" w:rsidRPr="00B7715A">
        <w:rPr>
          <w:rFonts w:ascii="宋体" w:eastAsia="宋体" w:hAnsi="宋体"/>
          <w:b/>
          <w:color w:val="000000" w:themeColor="text1"/>
          <w:sz w:val="24"/>
          <w:szCs w:val="24"/>
          <w:u w:val="single"/>
        </w:rPr>
        <w:t>30</w:t>
      </w:r>
      <w:r w:rsidRPr="00B7715A">
        <w:rPr>
          <w:rFonts w:ascii="宋体" w:eastAsia="宋体" w:hAnsi="宋体" w:hint="eastAsia"/>
          <w:b/>
          <w:color w:val="000000" w:themeColor="text1"/>
          <w:sz w:val="24"/>
          <w:szCs w:val="24"/>
          <w:u w:val="single"/>
        </w:rPr>
        <w:t xml:space="preserve"> </w:t>
      </w:r>
      <w:r w:rsidRPr="00B7715A">
        <w:rPr>
          <w:rFonts w:ascii="宋体" w:eastAsia="宋体" w:hAnsi="宋体"/>
          <w:b/>
          <w:color w:val="000000" w:themeColor="text1"/>
          <w:sz w:val="24"/>
          <w:szCs w:val="24"/>
        </w:rPr>
        <w:t>时</w:t>
      </w:r>
      <w:r w:rsidRPr="00B7715A">
        <w:rPr>
          <w:rFonts w:ascii="宋体" w:eastAsia="宋体" w:hAnsi="宋体" w:hint="eastAsia"/>
          <w:b/>
          <w:color w:val="000000" w:themeColor="text1"/>
          <w:sz w:val="24"/>
          <w:szCs w:val="24"/>
        </w:rPr>
        <w:t xml:space="preserve">  </w:t>
      </w:r>
      <w:r w:rsidRPr="00B7715A">
        <w:rPr>
          <w:rFonts w:ascii="宋体" w:eastAsia="宋体" w:hAnsi="宋体" w:hint="eastAsia"/>
          <w:color w:val="000000" w:themeColor="text1"/>
          <w:sz w:val="24"/>
          <w:szCs w:val="24"/>
        </w:rPr>
        <w:t>北京时间</w:t>
      </w:r>
    </w:p>
    <w:p w14:paraId="2B08DD11" w14:textId="63122739" w:rsidR="00CD2DFA" w:rsidRPr="00B7715A" w:rsidRDefault="0059585D">
      <w:pPr>
        <w:autoSpaceDE w:val="0"/>
        <w:autoSpaceDN w:val="0"/>
        <w:spacing w:line="360" w:lineRule="auto"/>
        <w:ind w:firstLineChars="200" w:firstLine="480"/>
        <w:rPr>
          <w:rFonts w:ascii="宋体" w:eastAsia="宋体" w:hAnsi="宋体" w:hint="eastAsia"/>
          <w:kern w:val="0"/>
          <w:sz w:val="24"/>
          <w:szCs w:val="24"/>
          <w:lang w:val="zh-CN"/>
        </w:rPr>
      </w:pPr>
      <w:r w:rsidRPr="00B7715A">
        <w:rPr>
          <w:rFonts w:ascii="宋体" w:eastAsia="宋体" w:hAnsi="宋体" w:cs="宋体" w:hint="eastAsia"/>
          <w:bCs/>
          <w:color w:val="000000" w:themeColor="text1"/>
          <w:kern w:val="0"/>
          <w:sz w:val="24"/>
          <w:szCs w:val="24"/>
        </w:rPr>
        <w:t>2、</w:t>
      </w:r>
      <w:r w:rsidRPr="00B7715A">
        <w:rPr>
          <w:rFonts w:ascii="宋体" w:eastAsia="宋体" w:hAnsi="宋体" w:cs="宋体" w:hint="eastAsia"/>
          <w:bCs/>
          <w:color w:val="000000" w:themeColor="text1"/>
          <w:kern w:val="0"/>
          <w:sz w:val="24"/>
          <w:szCs w:val="24"/>
          <w:lang w:val="zh-CN"/>
        </w:rPr>
        <w:t>接收截止时间：</w:t>
      </w:r>
      <w:r w:rsidRPr="00B7715A">
        <w:rPr>
          <w:rFonts w:ascii="宋体" w:eastAsia="宋体" w:hAnsi="宋体"/>
          <w:b/>
          <w:color w:val="000000" w:themeColor="text1"/>
          <w:sz w:val="24"/>
          <w:szCs w:val="24"/>
          <w:u w:val="single"/>
        </w:rPr>
        <w:t xml:space="preserve"> </w:t>
      </w:r>
      <w:r w:rsidRPr="00B7715A">
        <w:rPr>
          <w:rFonts w:ascii="宋体" w:eastAsia="宋体" w:hAnsi="宋体" w:hint="eastAsia"/>
          <w:b/>
          <w:color w:val="000000" w:themeColor="text1"/>
          <w:sz w:val="24"/>
          <w:szCs w:val="24"/>
          <w:u w:val="single"/>
        </w:rPr>
        <w:t xml:space="preserve">2025 </w:t>
      </w:r>
      <w:r w:rsidRPr="00B7715A">
        <w:rPr>
          <w:rFonts w:ascii="宋体" w:eastAsia="宋体" w:hAnsi="宋体"/>
          <w:b/>
          <w:color w:val="000000" w:themeColor="text1"/>
          <w:sz w:val="24"/>
          <w:szCs w:val="24"/>
        </w:rPr>
        <w:t>年</w:t>
      </w:r>
      <w:r w:rsidRPr="00B7715A">
        <w:rPr>
          <w:rFonts w:ascii="宋体" w:eastAsia="宋体" w:hAnsi="宋体" w:hint="eastAsia"/>
          <w:b/>
          <w:color w:val="000000" w:themeColor="text1"/>
          <w:sz w:val="24"/>
          <w:szCs w:val="24"/>
          <w:u w:val="single"/>
        </w:rPr>
        <w:t xml:space="preserve"> </w:t>
      </w:r>
      <w:r w:rsidR="00B7715A" w:rsidRPr="00B7715A">
        <w:rPr>
          <w:rFonts w:ascii="宋体" w:eastAsia="宋体" w:hAnsi="宋体"/>
          <w:b/>
          <w:color w:val="000000" w:themeColor="text1"/>
          <w:sz w:val="24"/>
          <w:szCs w:val="24"/>
          <w:u w:val="single"/>
        </w:rPr>
        <w:t>5</w:t>
      </w:r>
      <w:r w:rsidRPr="00B7715A">
        <w:rPr>
          <w:rFonts w:ascii="宋体" w:eastAsia="宋体" w:hAnsi="宋体" w:hint="eastAsia"/>
          <w:b/>
          <w:color w:val="000000" w:themeColor="text1"/>
          <w:sz w:val="24"/>
          <w:szCs w:val="24"/>
          <w:u w:val="single"/>
        </w:rPr>
        <w:t xml:space="preserve"> </w:t>
      </w:r>
      <w:r w:rsidRPr="00B7715A">
        <w:rPr>
          <w:rFonts w:ascii="宋体" w:eastAsia="宋体" w:hAnsi="宋体"/>
          <w:b/>
          <w:color w:val="000000" w:themeColor="text1"/>
          <w:sz w:val="24"/>
          <w:szCs w:val="24"/>
        </w:rPr>
        <w:t>月</w:t>
      </w:r>
      <w:r w:rsidRPr="00B7715A">
        <w:rPr>
          <w:rFonts w:ascii="宋体" w:eastAsia="宋体" w:hAnsi="宋体" w:hint="eastAsia"/>
          <w:b/>
          <w:color w:val="000000" w:themeColor="text1"/>
          <w:sz w:val="24"/>
          <w:szCs w:val="24"/>
          <w:u w:val="single"/>
        </w:rPr>
        <w:t xml:space="preserve"> </w:t>
      </w:r>
      <w:r w:rsidR="00AE567E">
        <w:rPr>
          <w:rFonts w:ascii="宋体" w:eastAsia="宋体" w:hAnsi="宋体" w:hint="eastAsia"/>
          <w:b/>
          <w:color w:val="000000" w:themeColor="text1"/>
          <w:sz w:val="24"/>
          <w:szCs w:val="24"/>
          <w:u w:val="single"/>
        </w:rPr>
        <w:t>16</w:t>
      </w:r>
      <w:r w:rsidRPr="00B7715A">
        <w:rPr>
          <w:rFonts w:ascii="宋体" w:eastAsia="宋体" w:hAnsi="宋体" w:hint="eastAsia"/>
          <w:b/>
          <w:color w:val="000000" w:themeColor="text1"/>
          <w:sz w:val="24"/>
          <w:szCs w:val="24"/>
          <w:u w:val="single"/>
        </w:rPr>
        <w:t xml:space="preserve"> </w:t>
      </w:r>
      <w:r w:rsidRPr="00B7715A">
        <w:rPr>
          <w:rFonts w:ascii="宋体" w:eastAsia="宋体" w:hAnsi="宋体"/>
          <w:b/>
          <w:color w:val="000000" w:themeColor="text1"/>
          <w:sz w:val="24"/>
          <w:szCs w:val="24"/>
        </w:rPr>
        <w:t>日</w:t>
      </w:r>
      <w:r w:rsidRPr="00B7715A">
        <w:rPr>
          <w:rFonts w:ascii="宋体" w:eastAsia="宋体" w:hAnsi="宋体" w:hint="eastAsia"/>
          <w:b/>
          <w:color w:val="000000" w:themeColor="text1"/>
          <w:sz w:val="24"/>
          <w:szCs w:val="24"/>
          <w:u w:val="single"/>
        </w:rPr>
        <w:t xml:space="preserve"> </w:t>
      </w:r>
      <w:r w:rsidR="00B7715A" w:rsidRPr="00B7715A">
        <w:rPr>
          <w:rFonts w:ascii="宋体" w:eastAsia="宋体" w:hAnsi="宋体"/>
          <w:b/>
          <w:color w:val="000000" w:themeColor="text1"/>
          <w:sz w:val="24"/>
          <w:szCs w:val="24"/>
          <w:u w:val="single"/>
        </w:rPr>
        <w:t>10</w:t>
      </w:r>
      <w:r w:rsidR="00B7715A" w:rsidRPr="00B7715A">
        <w:rPr>
          <w:rFonts w:ascii="宋体" w:eastAsia="宋体" w:hAnsi="宋体" w:hint="eastAsia"/>
          <w:b/>
          <w:color w:val="000000" w:themeColor="text1"/>
          <w:sz w:val="24"/>
          <w:szCs w:val="24"/>
          <w:u w:val="single"/>
        </w:rPr>
        <w:t>:</w:t>
      </w:r>
      <w:r w:rsidR="00B7715A" w:rsidRPr="00B7715A">
        <w:rPr>
          <w:rFonts w:ascii="宋体" w:eastAsia="宋体" w:hAnsi="宋体"/>
          <w:b/>
          <w:color w:val="000000" w:themeColor="text1"/>
          <w:sz w:val="24"/>
          <w:szCs w:val="24"/>
          <w:u w:val="single"/>
        </w:rPr>
        <w:t>00</w:t>
      </w:r>
      <w:r w:rsidRPr="00B7715A">
        <w:rPr>
          <w:rFonts w:ascii="宋体" w:eastAsia="宋体" w:hAnsi="宋体" w:hint="eastAsia"/>
          <w:b/>
          <w:color w:val="000000" w:themeColor="text1"/>
          <w:sz w:val="24"/>
          <w:szCs w:val="24"/>
          <w:u w:val="single"/>
        </w:rPr>
        <w:t xml:space="preserve"> </w:t>
      </w:r>
      <w:r w:rsidRPr="00B7715A">
        <w:rPr>
          <w:rFonts w:ascii="宋体" w:eastAsia="宋体" w:hAnsi="宋体"/>
          <w:b/>
          <w:color w:val="000000" w:themeColor="text1"/>
          <w:sz w:val="24"/>
          <w:szCs w:val="24"/>
        </w:rPr>
        <w:t>时</w:t>
      </w:r>
      <w:r w:rsidRPr="00B7715A">
        <w:rPr>
          <w:rFonts w:ascii="宋体" w:eastAsia="宋体" w:hAnsi="宋体" w:hint="eastAsia"/>
          <w:color w:val="000000" w:themeColor="text1"/>
          <w:sz w:val="24"/>
          <w:szCs w:val="24"/>
        </w:rPr>
        <w:t xml:space="preserve">  北京</w:t>
      </w:r>
      <w:r w:rsidRPr="00B7715A">
        <w:rPr>
          <w:rFonts w:ascii="宋体" w:eastAsia="宋体" w:hAnsi="宋体" w:hint="eastAsia"/>
          <w:sz w:val="24"/>
          <w:szCs w:val="24"/>
        </w:rPr>
        <w:t>时间</w:t>
      </w:r>
    </w:p>
    <w:p w14:paraId="0E15A37B" w14:textId="77777777" w:rsidR="00CD2DFA" w:rsidRPr="00B7715A" w:rsidRDefault="0059585D">
      <w:pPr>
        <w:spacing w:line="360" w:lineRule="auto"/>
        <w:ind w:firstLineChars="200" w:firstLine="480"/>
        <w:rPr>
          <w:rFonts w:ascii="宋体" w:eastAsia="宋体" w:hAnsi="宋体" w:hint="eastAsia"/>
          <w:color w:val="000000" w:themeColor="text1"/>
          <w:sz w:val="24"/>
          <w:szCs w:val="24"/>
        </w:rPr>
      </w:pPr>
      <w:r w:rsidRPr="00B7715A">
        <w:rPr>
          <w:rFonts w:ascii="宋体" w:eastAsia="宋体" w:hAnsi="宋体" w:hint="eastAsia"/>
          <w:sz w:val="24"/>
          <w:szCs w:val="24"/>
        </w:rPr>
        <w:t>3、接收</w:t>
      </w:r>
      <w:r w:rsidRPr="00B7715A">
        <w:rPr>
          <w:rFonts w:ascii="宋体" w:eastAsia="宋体" w:hAnsi="宋体" w:hint="eastAsia"/>
          <w:color w:val="000000" w:themeColor="text1"/>
          <w:sz w:val="24"/>
          <w:szCs w:val="24"/>
        </w:rPr>
        <w:t>地点：苏州市吴中区</w:t>
      </w:r>
      <w:r w:rsidRPr="00B7715A">
        <w:rPr>
          <w:rFonts w:ascii="宋体" w:eastAsia="宋体" w:hAnsi="宋体"/>
          <w:color w:val="000000" w:themeColor="text1"/>
          <w:sz w:val="24"/>
          <w:szCs w:val="24"/>
        </w:rPr>
        <w:t>吴中大道</w:t>
      </w:r>
      <w:r w:rsidRPr="00B7715A">
        <w:rPr>
          <w:rFonts w:ascii="宋体" w:eastAsia="宋体" w:hAnsi="宋体" w:hint="eastAsia"/>
          <w:color w:val="000000" w:themeColor="text1"/>
          <w:sz w:val="24"/>
          <w:szCs w:val="24"/>
        </w:rPr>
        <w:t>1188号 苏州</w:t>
      </w:r>
      <w:r w:rsidRPr="00B7715A">
        <w:rPr>
          <w:rFonts w:ascii="宋体" w:eastAsia="宋体" w:hAnsi="宋体"/>
          <w:color w:val="000000" w:themeColor="text1"/>
          <w:sz w:val="24"/>
          <w:szCs w:val="24"/>
        </w:rPr>
        <w:t>城市学院学生活动中心</w:t>
      </w:r>
      <w:r w:rsidRPr="00B7715A">
        <w:rPr>
          <w:rFonts w:ascii="宋体" w:eastAsia="宋体" w:hAnsi="宋体" w:hint="eastAsia"/>
          <w:color w:val="000000" w:themeColor="text1"/>
          <w:sz w:val="24"/>
          <w:szCs w:val="24"/>
        </w:rPr>
        <w:t>205室。</w:t>
      </w:r>
    </w:p>
    <w:p w14:paraId="1E52F0BA" w14:textId="77777777" w:rsidR="00CD2DFA" w:rsidRPr="00B7715A" w:rsidRDefault="0059585D">
      <w:pPr>
        <w:spacing w:line="360" w:lineRule="auto"/>
        <w:ind w:firstLineChars="200" w:firstLine="480"/>
        <w:rPr>
          <w:rFonts w:ascii="宋体" w:eastAsia="宋体" w:hAnsi="宋体" w:hint="eastAsia"/>
          <w:color w:val="000000" w:themeColor="text1"/>
          <w:sz w:val="24"/>
          <w:szCs w:val="24"/>
        </w:rPr>
      </w:pPr>
      <w:r w:rsidRPr="00B7715A">
        <w:rPr>
          <w:rFonts w:ascii="宋体" w:eastAsia="宋体" w:hAnsi="宋体" w:hint="eastAsia"/>
          <w:color w:val="000000" w:themeColor="text1"/>
          <w:sz w:val="24"/>
          <w:szCs w:val="24"/>
        </w:rPr>
        <w:t>4、纸质响应文件：正本份数为一份，副本份数为两份；电子响应文件：一份。</w:t>
      </w:r>
    </w:p>
    <w:p w14:paraId="72FF17CB" w14:textId="77777777" w:rsidR="00CD2DFA" w:rsidRPr="00B7715A" w:rsidRDefault="0059585D">
      <w:pPr>
        <w:spacing w:line="360" w:lineRule="auto"/>
        <w:ind w:firstLineChars="200" w:firstLine="480"/>
        <w:rPr>
          <w:rFonts w:ascii="宋体" w:eastAsia="宋体" w:hAnsi="宋体" w:hint="eastAsia"/>
          <w:sz w:val="24"/>
          <w:szCs w:val="24"/>
        </w:rPr>
      </w:pPr>
      <w:r w:rsidRPr="00B7715A">
        <w:rPr>
          <w:rFonts w:ascii="宋体" w:eastAsia="宋体" w:hAnsi="宋体"/>
          <w:sz w:val="24"/>
          <w:szCs w:val="24"/>
        </w:rPr>
        <w:t>5</w:t>
      </w:r>
      <w:r w:rsidRPr="00B7715A">
        <w:rPr>
          <w:rFonts w:ascii="宋体" w:eastAsia="宋体" w:hAnsi="宋体" w:hint="eastAsia"/>
          <w:sz w:val="24"/>
          <w:szCs w:val="24"/>
        </w:rPr>
        <w:t>、若项目采购需求没有变化时，本项目将不再组织二次报价，即以响应单位响应文件中的报价为最终报价。</w:t>
      </w:r>
    </w:p>
    <w:p w14:paraId="2FA68613" w14:textId="77777777" w:rsidR="00CD2DFA" w:rsidRPr="00B7715A" w:rsidRDefault="0059585D">
      <w:pPr>
        <w:spacing w:line="360" w:lineRule="auto"/>
        <w:ind w:firstLineChars="200" w:firstLine="480"/>
        <w:rPr>
          <w:rFonts w:ascii="宋体" w:eastAsia="宋体" w:hAnsi="宋体" w:hint="eastAsia"/>
          <w:sz w:val="24"/>
          <w:szCs w:val="24"/>
        </w:rPr>
      </w:pPr>
      <w:r w:rsidRPr="00B7715A">
        <w:rPr>
          <w:rFonts w:ascii="宋体" w:eastAsia="宋体" w:hAnsi="宋体" w:hint="eastAsia"/>
          <w:sz w:val="24"/>
          <w:szCs w:val="24"/>
        </w:rPr>
        <w:t>响应文件必须在接收截止时间前送达磋商地点并交与接收人。逾期送达的响应文件恕不接收。本次磋商不接受邮寄的响应文件。</w:t>
      </w:r>
    </w:p>
    <w:p w14:paraId="38B137DA" w14:textId="77777777" w:rsidR="00CD2DFA" w:rsidRPr="00B7715A" w:rsidRDefault="0059585D">
      <w:pPr>
        <w:spacing w:line="360" w:lineRule="auto"/>
        <w:rPr>
          <w:rFonts w:ascii="宋体" w:eastAsia="宋体" w:hAnsi="宋体" w:hint="eastAsia"/>
          <w:b/>
          <w:sz w:val="24"/>
          <w:szCs w:val="24"/>
        </w:rPr>
      </w:pPr>
      <w:r w:rsidRPr="00B7715A">
        <w:rPr>
          <w:rFonts w:ascii="宋体" w:eastAsia="宋体" w:hAnsi="宋体" w:hint="eastAsia"/>
          <w:b/>
          <w:sz w:val="24"/>
          <w:szCs w:val="24"/>
        </w:rPr>
        <w:t>八、磋商时间和地点</w:t>
      </w:r>
    </w:p>
    <w:p w14:paraId="01B88788" w14:textId="1556788D" w:rsidR="00CD2DFA" w:rsidRPr="00B7715A" w:rsidRDefault="0059585D">
      <w:pPr>
        <w:spacing w:line="360" w:lineRule="auto"/>
        <w:ind w:firstLineChars="200" w:firstLine="480"/>
        <w:rPr>
          <w:rFonts w:ascii="宋体" w:eastAsia="宋体" w:hAnsi="宋体" w:hint="eastAsia"/>
          <w:color w:val="000000" w:themeColor="text1"/>
          <w:sz w:val="24"/>
          <w:szCs w:val="24"/>
        </w:rPr>
      </w:pPr>
      <w:r w:rsidRPr="00B7715A">
        <w:rPr>
          <w:rFonts w:ascii="宋体" w:eastAsia="宋体" w:hAnsi="宋体" w:hint="eastAsia"/>
          <w:color w:val="000000" w:themeColor="text1"/>
          <w:sz w:val="24"/>
          <w:szCs w:val="24"/>
        </w:rPr>
        <w:t>1、磋商时间：</w:t>
      </w:r>
      <w:r w:rsidRPr="00B7715A">
        <w:rPr>
          <w:rFonts w:ascii="宋体" w:eastAsia="宋体" w:hAnsi="宋体" w:hint="eastAsia"/>
          <w:b/>
          <w:color w:val="000000" w:themeColor="text1"/>
          <w:sz w:val="24"/>
          <w:szCs w:val="24"/>
          <w:u w:val="single"/>
        </w:rPr>
        <w:t>2025</w:t>
      </w:r>
      <w:r w:rsidRPr="00B7715A">
        <w:rPr>
          <w:rFonts w:ascii="宋体" w:eastAsia="宋体" w:hAnsi="宋体"/>
          <w:b/>
          <w:color w:val="000000" w:themeColor="text1"/>
          <w:sz w:val="24"/>
          <w:szCs w:val="24"/>
        </w:rPr>
        <w:t>年</w:t>
      </w:r>
      <w:r w:rsidRPr="00B7715A">
        <w:rPr>
          <w:rFonts w:ascii="宋体" w:eastAsia="宋体" w:hAnsi="宋体" w:hint="eastAsia"/>
          <w:b/>
          <w:color w:val="000000" w:themeColor="text1"/>
          <w:sz w:val="24"/>
          <w:szCs w:val="24"/>
          <w:u w:val="single"/>
        </w:rPr>
        <w:t xml:space="preserve"> </w:t>
      </w:r>
      <w:r w:rsidR="00B7715A" w:rsidRPr="00B7715A">
        <w:rPr>
          <w:rFonts w:ascii="宋体" w:eastAsia="宋体" w:hAnsi="宋体"/>
          <w:b/>
          <w:color w:val="000000" w:themeColor="text1"/>
          <w:sz w:val="24"/>
          <w:szCs w:val="24"/>
          <w:u w:val="single"/>
        </w:rPr>
        <w:t>5</w:t>
      </w:r>
      <w:r w:rsidRPr="00B7715A">
        <w:rPr>
          <w:rFonts w:ascii="宋体" w:eastAsia="宋体" w:hAnsi="宋体" w:hint="eastAsia"/>
          <w:b/>
          <w:color w:val="000000" w:themeColor="text1"/>
          <w:sz w:val="24"/>
          <w:szCs w:val="24"/>
          <w:u w:val="single"/>
        </w:rPr>
        <w:t xml:space="preserve"> </w:t>
      </w:r>
      <w:r w:rsidRPr="00B7715A">
        <w:rPr>
          <w:rFonts w:ascii="宋体" w:eastAsia="宋体" w:hAnsi="宋体"/>
          <w:b/>
          <w:color w:val="000000" w:themeColor="text1"/>
          <w:sz w:val="24"/>
          <w:szCs w:val="24"/>
        </w:rPr>
        <w:t>月</w:t>
      </w:r>
      <w:r w:rsidRPr="00B7715A">
        <w:rPr>
          <w:rFonts w:ascii="宋体" w:eastAsia="宋体" w:hAnsi="宋体" w:hint="eastAsia"/>
          <w:b/>
          <w:color w:val="000000" w:themeColor="text1"/>
          <w:sz w:val="24"/>
          <w:szCs w:val="24"/>
          <w:u w:val="single"/>
        </w:rPr>
        <w:t xml:space="preserve"> </w:t>
      </w:r>
      <w:r w:rsidR="00AE567E">
        <w:rPr>
          <w:rFonts w:ascii="宋体" w:eastAsia="宋体" w:hAnsi="宋体" w:hint="eastAsia"/>
          <w:b/>
          <w:color w:val="000000" w:themeColor="text1"/>
          <w:sz w:val="24"/>
          <w:szCs w:val="24"/>
          <w:u w:val="single"/>
        </w:rPr>
        <w:t>16</w:t>
      </w:r>
      <w:r w:rsidRPr="00B7715A">
        <w:rPr>
          <w:rFonts w:ascii="宋体" w:eastAsia="宋体" w:hAnsi="宋体" w:hint="eastAsia"/>
          <w:b/>
          <w:color w:val="000000" w:themeColor="text1"/>
          <w:sz w:val="24"/>
          <w:szCs w:val="24"/>
          <w:u w:val="single"/>
        </w:rPr>
        <w:t xml:space="preserve"> </w:t>
      </w:r>
      <w:r w:rsidRPr="00B7715A">
        <w:rPr>
          <w:rFonts w:ascii="宋体" w:eastAsia="宋体" w:hAnsi="宋体"/>
          <w:b/>
          <w:color w:val="000000" w:themeColor="text1"/>
          <w:sz w:val="24"/>
          <w:szCs w:val="24"/>
        </w:rPr>
        <w:t>日</w:t>
      </w:r>
      <w:r w:rsidRPr="00B7715A">
        <w:rPr>
          <w:rFonts w:ascii="宋体" w:eastAsia="宋体" w:hAnsi="宋体" w:hint="eastAsia"/>
          <w:b/>
          <w:color w:val="000000" w:themeColor="text1"/>
          <w:sz w:val="24"/>
          <w:szCs w:val="24"/>
          <w:u w:val="single"/>
        </w:rPr>
        <w:t xml:space="preserve"> </w:t>
      </w:r>
      <w:r w:rsidR="00B7715A" w:rsidRPr="00B7715A">
        <w:rPr>
          <w:rFonts w:ascii="宋体" w:eastAsia="宋体" w:hAnsi="宋体"/>
          <w:b/>
          <w:color w:val="000000" w:themeColor="text1"/>
          <w:sz w:val="24"/>
          <w:szCs w:val="24"/>
          <w:u w:val="single"/>
        </w:rPr>
        <w:t>10</w:t>
      </w:r>
      <w:r w:rsidR="00B7715A" w:rsidRPr="00B7715A">
        <w:rPr>
          <w:rFonts w:ascii="宋体" w:eastAsia="宋体" w:hAnsi="宋体" w:hint="eastAsia"/>
          <w:b/>
          <w:color w:val="000000" w:themeColor="text1"/>
          <w:sz w:val="24"/>
          <w:szCs w:val="24"/>
          <w:u w:val="single"/>
        </w:rPr>
        <w:t>:</w:t>
      </w:r>
      <w:r w:rsidR="00B7715A" w:rsidRPr="00B7715A">
        <w:rPr>
          <w:rFonts w:ascii="宋体" w:eastAsia="宋体" w:hAnsi="宋体"/>
          <w:b/>
          <w:color w:val="000000" w:themeColor="text1"/>
          <w:sz w:val="24"/>
          <w:szCs w:val="24"/>
          <w:u w:val="single"/>
        </w:rPr>
        <w:t>00</w:t>
      </w:r>
      <w:r w:rsidRPr="00B7715A">
        <w:rPr>
          <w:rFonts w:ascii="宋体" w:eastAsia="宋体" w:hAnsi="宋体" w:hint="eastAsia"/>
          <w:b/>
          <w:color w:val="000000" w:themeColor="text1"/>
          <w:sz w:val="24"/>
          <w:szCs w:val="24"/>
          <w:u w:val="single"/>
        </w:rPr>
        <w:t xml:space="preserve"> </w:t>
      </w:r>
      <w:r w:rsidRPr="00B7715A">
        <w:rPr>
          <w:rFonts w:ascii="宋体" w:eastAsia="宋体" w:hAnsi="宋体"/>
          <w:b/>
          <w:color w:val="000000" w:themeColor="text1"/>
          <w:sz w:val="24"/>
          <w:szCs w:val="24"/>
        </w:rPr>
        <w:t>时</w:t>
      </w:r>
      <w:r w:rsidRPr="00B7715A">
        <w:rPr>
          <w:rFonts w:ascii="宋体" w:eastAsia="宋体" w:hAnsi="宋体" w:hint="eastAsia"/>
          <w:color w:val="000000" w:themeColor="text1"/>
          <w:sz w:val="24"/>
          <w:szCs w:val="24"/>
        </w:rPr>
        <w:t xml:space="preserve">  北京时间</w:t>
      </w:r>
    </w:p>
    <w:p w14:paraId="1F341E03" w14:textId="77777777" w:rsidR="00CD2DFA" w:rsidRPr="00B7715A" w:rsidRDefault="0059585D">
      <w:pPr>
        <w:overflowPunct w:val="0"/>
        <w:spacing w:line="360" w:lineRule="auto"/>
        <w:ind w:firstLineChars="200" w:firstLine="480"/>
        <w:rPr>
          <w:rFonts w:ascii="宋体" w:eastAsia="宋体" w:hAnsi="宋体" w:hint="eastAsia"/>
          <w:color w:val="000000" w:themeColor="text1"/>
          <w:sz w:val="24"/>
          <w:szCs w:val="24"/>
        </w:rPr>
      </w:pPr>
      <w:r w:rsidRPr="00B7715A">
        <w:rPr>
          <w:rFonts w:ascii="宋体" w:eastAsia="宋体" w:hAnsi="宋体" w:hint="eastAsia"/>
          <w:color w:val="000000" w:themeColor="text1"/>
          <w:sz w:val="24"/>
          <w:szCs w:val="24"/>
        </w:rPr>
        <w:t>2、磋商地点：苏州市吴中区</w:t>
      </w:r>
      <w:r w:rsidRPr="00B7715A">
        <w:rPr>
          <w:rFonts w:ascii="宋体" w:eastAsia="宋体" w:hAnsi="宋体"/>
          <w:color w:val="000000" w:themeColor="text1"/>
          <w:sz w:val="24"/>
          <w:szCs w:val="24"/>
        </w:rPr>
        <w:t>吴中大道</w:t>
      </w:r>
      <w:r w:rsidRPr="00B7715A">
        <w:rPr>
          <w:rFonts w:ascii="宋体" w:eastAsia="宋体" w:hAnsi="宋体" w:hint="eastAsia"/>
          <w:color w:val="000000" w:themeColor="text1"/>
          <w:sz w:val="24"/>
          <w:szCs w:val="24"/>
        </w:rPr>
        <w:t>1188号 苏州</w:t>
      </w:r>
      <w:r w:rsidRPr="00B7715A">
        <w:rPr>
          <w:rFonts w:ascii="宋体" w:eastAsia="宋体" w:hAnsi="宋体"/>
          <w:color w:val="000000" w:themeColor="text1"/>
          <w:sz w:val="24"/>
          <w:szCs w:val="24"/>
        </w:rPr>
        <w:t>城市学院学生活动中心</w:t>
      </w:r>
      <w:r w:rsidRPr="00B7715A">
        <w:rPr>
          <w:rFonts w:ascii="宋体" w:eastAsia="宋体" w:hAnsi="宋体" w:hint="eastAsia"/>
          <w:color w:val="000000" w:themeColor="text1"/>
          <w:sz w:val="24"/>
          <w:szCs w:val="24"/>
        </w:rPr>
        <w:t>205室。</w:t>
      </w:r>
    </w:p>
    <w:p w14:paraId="2D701603" w14:textId="77777777" w:rsidR="00CD2DFA" w:rsidRPr="00B7715A" w:rsidRDefault="0059585D">
      <w:pPr>
        <w:spacing w:line="360" w:lineRule="auto"/>
        <w:rPr>
          <w:rFonts w:ascii="宋体" w:eastAsia="宋体" w:hAnsi="宋体" w:hint="eastAsia"/>
          <w:b/>
          <w:sz w:val="24"/>
          <w:szCs w:val="24"/>
        </w:rPr>
      </w:pPr>
      <w:r w:rsidRPr="00B7715A">
        <w:rPr>
          <w:rFonts w:ascii="宋体" w:eastAsia="宋体" w:hAnsi="宋体" w:hint="eastAsia"/>
          <w:b/>
          <w:sz w:val="24"/>
          <w:szCs w:val="24"/>
        </w:rPr>
        <w:t>九、联系事项</w:t>
      </w:r>
    </w:p>
    <w:p w14:paraId="40092F0E" w14:textId="77777777" w:rsidR="00CD2DFA" w:rsidRPr="00B7715A" w:rsidRDefault="0059585D">
      <w:pPr>
        <w:spacing w:line="360" w:lineRule="auto"/>
        <w:ind w:firstLineChars="200" w:firstLine="480"/>
        <w:jc w:val="left"/>
        <w:rPr>
          <w:rFonts w:ascii="宋体" w:eastAsia="宋体" w:hAnsi="宋体" w:cs="宋体" w:hint="eastAsia"/>
          <w:sz w:val="24"/>
          <w:szCs w:val="24"/>
        </w:rPr>
      </w:pPr>
      <w:r w:rsidRPr="00B7715A">
        <w:rPr>
          <w:rFonts w:ascii="宋体" w:eastAsia="宋体" w:hAnsi="宋体" w:hint="eastAsia"/>
          <w:sz w:val="24"/>
          <w:szCs w:val="24"/>
        </w:rPr>
        <w:t>采购单位</w:t>
      </w:r>
      <w:r w:rsidRPr="00B7715A">
        <w:rPr>
          <w:rFonts w:ascii="宋体" w:eastAsia="宋体" w:hAnsi="宋体"/>
          <w:sz w:val="24"/>
          <w:szCs w:val="24"/>
        </w:rPr>
        <w:t>名称</w:t>
      </w:r>
      <w:r w:rsidRPr="00B7715A">
        <w:rPr>
          <w:rFonts w:ascii="宋体" w:eastAsia="宋体" w:hAnsi="宋体" w:hint="eastAsia"/>
          <w:sz w:val="24"/>
          <w:szCs w:val="24"/>
        </w:rPr>
        <w:t>：</w:t>
      </w:r>
      <w:r w:rsidRPr="00B7715A">
        <w:rPr>
          <w:rFonts w:ascii="宋体" w:eastAsia="宋体" w:hAnsi="宋体" w:cs="宋体" w:hint="eastAsia"/>
          <w:sz w:val="24"/>
          <w:szCs w:val="24"/>
        </w:rPr>
        <w:t>苏州城市</w:t>
      </w:r>
      <w:r w:rsidRPr="00B7715A">
        <w:rPr>
          <w:rFonts w:ascii="宋体" w:eastAsia="宋体" w:hAnsi="宋体" w:cs="宋体"/>
          <w:sz w:val="24"/>
          <w:szCs w:val="24"/>
        </w:rPr>
        <w:t>学院</w:t>
      </w:r>
    </w:p>
    <w:p w14:paraId="6BE48F45" w14:textId="77777777" w:rsidR="00CD2DFA" w:rsidRPr="00B7715A" w:rsidRDefault="0059585D">
      <w:pPr>
        <w:spacing w:line="360" w:lineRule="auto"/>
        <w:ind w:firstLineChars="200" w:firstLine="480"/>
        <w:jc w:val="left"/>
        <w:rPr>
          <w:rFonts w:ascii="宋体" w:eastAsia="宋体" w:hAnsi="宋体" w:cs="宋体" w:hint="eastAsia"/>
          <w:sz w:val="24"/>
          <w:szCs w:val="24"/>
        </w:rPr>
      </w:pPr>
      <w:r w:rsidRPr="00B7715A">
        <w:rPr>
          <w:rFonts w:ascii="宋体" w:eastAsia="宋体" w:hAnsi="宋体" w:cs="宋体" w:hint="eastAsia"/>
          <w:sz w:val="24"/>
          <w:szCs w:val="24"/>
        </w:rPr>
        <w:t xml:space="preserve">地 址：苏州市吴中区吴中大道1188号，邮编：215104 </w:t>
      </w:r>
    </w:p>
    <w:p w14:paraId="389D3FC3" w14:textId="1012632E" w:rsidR="00CD2DFA" w:rsidRPr="00B7715A" w:rsidRDefault="0059585D">
      <w:pPr>
        <w:spacing w:line="360" w:lineRule="auto"/>
        <w:ind w:firstLineChars="200" w:firstLine="480"/>
        <w:jc w:val="left"/>
        <w:rPr>
          <w:rFonts w:ascii="宋体" w:eastAsia="宋体" w:hAnsi="宋体" w:cs="宋体" w:hint="eastAsia"/>
          <w:sz w:val="24"/>
          <w:szCs w:val="24"/>
        </w:rPr>
      </w:pPr>
      <w:r w:rsidRPr="00B7715A">
        <w:rPr>
          <w:rFonts w:ascii="宋体" w:eastAsia="宋体" w:hAnsi="宋体" w:cs="宋体" w:hint="eastAsia"/>
          <w:sz w:val="24"/>
          <w:szCs w:val="24"/>
        </w:rPr>
        <w:t>联系人：孙老师，</w:t>
      </w:r>
      <w:r w:rsidR="00B7715A" w:rsidRPr="00B7715A">
        <w:rPr>
          <w:rFonts w:ascii="宋体" w:eastAsia="宋体" w:hAnsi="宋体" w:cs="宋体" w:hint="eastAsia"/>
          <w:sz w:val="24"/>
          <w:szCs w:val="24"/>
        </w:rPr>
        <w:t>戴老师</w:t>
      </w:r>
    </w:p>
    <w:p w14:paraId="527A86F6" w14:textId="3C8B523C" w:rsidR="00CD2DFA" w:rsidRPr="00B7715A" w:rsidRDefault="0059585D">
      <w:pPr>
        <w:spacing w:line="360" w:lineRule="auto"/>
        <w:ind w:firstLineChars="200" w:firstLine="480"/>
        <w:jc w:val="left"/>
        <w:rPr>
          <w:rFonts w:ascii="宋体" w:eastAsia="宋体" w:hAnsi="宋体" w:cs="宋体" w:hint="eastAsia"/>
          <w:sz w:val="24"/>
          <w:szCs w:val="24"/>
        </w:rPr>
      </w:pPr>
      <w:r w:rsidRPr="00B7715A">
        <w:rPr>
          <w:rFonts w:ascii="宋体" w:eastAsia="宋体" w:hAnsi="宋体" w:cs="宋体" w:hint="eastAsia"/>
          <w:sz w:val="24"/>
          <w:szCs w:val="24"/>
        </w:rPr>
        <w:t>联系电话：0512-66508473，0512-6655</w:t>
      </w:r>
      <w:r w:rsidR="00B7715A" w:rsidRPr="00B7715A">
        <w:rPr>
          <w:rFonts w:ascii="宋体" w:eastAsia="宋体" w:hAnsi="宋体" w:cs="宋体"/>
          <w:sz w:val="24"/>
          <w:szCs w:val="24"/>
        </w:rPr>
        <w:t>0568</w:t>
      </w:r>
    </w:p>
    <w:p w14:paraId="3E9A72D3" w14:textId="2773CA79" w:rsidR="00D66EAB" w:rsidRPr="00B7715A" w:rsidRDefault="00D66EAB" w:rsidP="00D66EAB">
      <w:pPr>
        <w:spacing w:line="360" w:lineRule="auto"/>
        <w:ind w:firstLineChars="200" w:firstLine="480"/>
        <w:rPr>
          <w:rFonts w:ascii="宋体" w:eastAsia="宋体" w:hAnsi="宋体" w:cs="宋体" w:hint="eastAsia"/>
          <w:sz w:val="24"/>
          <w:szCs w:val="24"/>
        </w:rPr>
      </w:pPr>
      <w:r w:rsidRPr="00B7715A">
        <w:rPr>
          <w:rFonts w:ascii="宋体" w:eastAsia="宋体" w:hAnsi="宋体" w:cs="宋体" w:hint="eastAsia"/>
          <w:sz w:val="24"/>
          <w:szCs w:val="24"/>
        </w:rPr>
        <w:t>传真：0512-68230911，Email：</w:t>
      </w:r>
      <w:r w:rsidR="001A4A99" w:rsidRPr="00B7715A">
        <w:rPr>
          <w:rFonts w:ascii="宋体" w:eastAsia="宋体" w:hAnsi="宋体" w:cs="宋体"/>
          <w:sz w:val="24"/>
          <w:szCs w:val="24"/>
        </w:rPr>
        <w:t>cgzb@szcu.edu.cn</w:t>
      </w:r>
    </w:p>
    <w:p w14:paraId="2027E239" w14:textId="3D3F4081" w:rsidR="00CD2DFA" w:rsidRPr="00B7715A" w:rsidRDefault="0059585D">
      <w:pPr>
        <w:spacing w:line="360" w:lineRule="auto"/>
        <w:rPr>
          <w:rFonts w:ascii="宋体" w:eastAsia="宋体" w:hAnsi="宋体" w:hint="eastAsia"/>
          <w:b/>
          <w:sz w:val="24"/>
          <w:szCs w:val="24"/>
        </w:rPr>
      </w:pPr>
      <w:r w:rsidRPr="00B7715A">
        <w:rPr>
          <w:rFonts w:ascii="宋体" w:eastAsia="宋体" w:hAnsi="宋体" w:hint="eastAsia"/>
          <w:b/>
          <w:sz w:val="24"/>
          <w:szCs w:val="24"/>
        </w:rPr>
        <w:t>十、特别提醒</w:t>
      </w:r>
    </w:p>
    <w:p w14:paraId="351E5FE7" w14:textId="77777777" w:rsidR="00CD2DFA" w:rsidRPr="00B7715A" w:rsidRDefault="0059585D">
      <w:pPr>
        <w:spacing w:line="360" w:lineRule="auto"/>
        <w:ind w:firstLineChars="200" w:firstLine="480"/>
        <w:jc w:val="left"/>
        <w:rPr>
          <w:rFonts w:ascii="宋体" w:eastAsia="宋体" w:hAnsi="宋体" w:hint="eastAsia"/>
          <w:sz w:val="24"/>
          <w:szCs w:val="24"/>
        </w:rPr>
      </w:pPr>
      <w:r w:rsidRPr="00B7715A">
        <w:rPr>
          <w:rFonts w:ascii="宋体" w:eastAsia="宋体" w:hAnsi="宋体" w:hint="eastAsia"/>
          <w:sz w:val="24"/>
          <w:szCs w:val="24"/>
        </w:rPr>
        <w:t>进入校园需经报备审批，投标报名、踏勘现场及递交标书人员须提前至少一天（24小时）通过cgzb@szcu.edu.cn提交入校申请（1姓名、2身份证号、3联系电话、4单位名称、5入校日期、6入校原因、7交通工具），通过后携带身份证来校。</w:t>
      </w:r>
    </w:p>
    <w:p w14:paraId="6951E76C" w14:textId="77777777" w:rsidR="00CD2DFA" w:rsidRPr="00B7715A" w:rsidRDefault="00CD2DFA">
      <w:pPr>
        <w:spacing w:line="360" w:lineRule="auto"/>
        <w:jc w:val="left"/>
        <w:rPr>
          <w:rFonts w:ascii="宋体" w:eastAsia="宋体" w:hAnsi="宋体" w:hint="eastAsia"/>
          <w:sz w:val="24"/>
          <w:szCs w:val="24"/>
        </w:rPr>
      </w:pPr>
    </w:p>
    <w:p w14:paraId="06281785" w14:textId="77777777" w:rsidR="00CD2DFA" w:rsidRPr="00B7715A" w:rsidRDefault="0059585D">
      <w:pPr>
        <w:jc w:val="right"/>
        <w:rPr>
          <w:rFonts w:ascii="宋体" w:eastAsia="宋体" w:hAnsi="宋体" w:hint="eastAsia"/>
          <w:sz w:val="24"/>
          <w:szCs w:val="24"/>
        </w:rPr>
      </w:pPr>
      <w:r w:rsidRPr="00B7715A">
        <w:rPr>
          <w:rFonts w:ascii="宋体" w:eastAsia="宋体" w:hAnsi="宋体" w:hint="eastAsia"/>
          <w:sz w:val="24"/>
          <w:szCs w:val="24"/>
        </w:rPr>
        <w:t>苏州城市学院</w:t>
      </w:r>
    </w:p>
    <w:p w14:paraId="4B1AF167" w14:textId="4DC1D455" w:rsidR="00CD2DFA" w:rsidRDefault="0059585D">
      <w:pPr>
        <w:jc w:val="right"/>
        <w:rPr>
          <w:rFonts w:ascii="宋体" w:eastAsia="宋体" w:hAnsi="宋体" w:hint="eastAsia"/>
          <w:sz w:val="24"/>
          <w:szCs w:val="24"/>
        </w:rPr>
      </w:pPr>
      <w:r w:rsidRPr="00B7715A">
        <w:rPr>
          <w:rFonts w:ascii="宋体" w:eastAsia="宋体" w:hAnsi="宋体" w:hint="eastAsia"/>
          <w:sz w:val="24"/>
          <w:szCs w:val="24"/>
        </w:rPr>
        <w:t>2025年</w:t>
      </w:r>
      <w:r w:rsidR="00AE567E">
        <w:rPr>
          <w:rFonts w:ascii="宋体" w:eastAsia="宋体" w:hAnsi="宋体" w:hint="eastAsia"/>
          <w:sz w:val="24"/>
          <w:szCs w:val="24"/>
        </w:rPr>
        <w:t>5</w:t>
      </w:r>
      <w:r w:rsidRPr="00B7715A">
        <w:rPr>
          <w:rFonts w:ascii="宋体" w:eastAsia="宋体" w:hAnsi="宋体" w:hint="eastAsia"/>
          <w:sz w:val="24"/>
          <w:szCs w:val="24"/>
        </w:rPr>
        <w:t>月</w:t>
      </w:r>
      <w:r w:rsidR="00AE567E">
        <w:rPr>
          <w:rFonts w:ascii="宋体" w:eastAsia="宋体" w:hAnsi="宋体" w:hint="eastAsia"/>
          <w:sz w:val="24"/>
          <w:szCs w:val="24"/>
        </w:rPr>
        <w:t>6</w:t>
      </w:r>
      <w:r w:rsidRPr="00B7715A">
        <w:rPr>
          <w:rFonts w:ascii="宋体" w:eastAsia="宋体" w:hAnsi="宋体" w:hint="eastAsia"/>
          <w:sz w:val="24"/>
          <w:szCs w:val="24"/>
        </w:rPr>
        <w:t>日</w:t>
      </w:r>
    </w:p>
    <w:p w14:paraId="63ABDD13" w14:textId="77777777" w:rsidR="00CD2DFA" w:rsidRDefault="00CD2DFA">
      <w:pPr>
        <w:jc w:val="right"/>
        <w:rPr>
          <w:rFonts w:ascii="宋体" w:eastAsia="宋体" w:hAnsi="宋体" w:hint="eastAsia"/>
          <w:b/>
          <w:sz w:val="32"/>
          <w:szCs w:val="32"/>
        </w:rPr>
      </w:pPr>
    </w:p>
    <w:p w14:paraId="4D3424BE" w14:textId="77777777" w:rsidR="00CD2DFA" w:rsidRDefault="0059585D">
      <w:pPr>
        <w:rPr>
          <w:rFonts w:ascii="宋体" w:eastAsia="宋体" w:hAnsi="宋体" w:hint="eastAsia"/>
          <w:b/>
          <w:sz w:val="32"/>
          <w:szCs w:val="32"/>
        </w:rPr>
      </w:pPr>
      <w:r>
        <w:rPr>
          <w:rFonts w:ascii="宋体" w:eastAsia="宋体" w:hAnsi="宋体"/>
          <w:b/>
          <w:sz w:val="32"/>
          <w:szCs w:val="32"/>
        </w:rPr>
        <w:br w:type="page"/>
      </w:r>
    </w:p>
    <w:p w14:paraId="64727D57" w14:textId="77777777" w:rsidR="00CD2DFA" w:rsidRDefault="0059585D">
      <w:pPr>
        <w:jc w:val="center"/>
        <w:rPr>
          <w:rFonts w:ascii="宋体" w:eastAsia="宋体" w:hAnsi="宋体" w:hint="eastAsia"/>
          <w:b/>
          <w:sz w:val="44"/>
          <w:szCs w:val="44"/>
        </w:rPr>
      </w:pPr>
      <w:r>
        <w:rPr>
          <w:rFonts w:ascii="宋体" w:eastAsia="宋体" w:hAnsi="宋体" w:hint="eastAsia"/>
          <w:b/>
          <w:sz w:val="44"/>
          <w:szCs w:val="44"/>
        </w:rPr>
        <w:lastRenderedPageBreak/>
        <w:t xml:space="preserve">第二章 </w:t>
      </w:r>
      <w:r>
        <w:rPr>
          <w:rFonts w:ascii="宋体" w:eastAsia="宋体" w:hAnsi="宋体"/>
          <w:b/>
          <w:sz w:val="44"/>
          <w:szCs w:val="44"/>
        </w:rPr>
        <w:t xml:space="preserve"> </w:t>
      </w:r>
      <w:r>
        <w:rPr>
          <w:rFonts w:ascii="宋体" w:eastAsia="宋体" w:hAnsi="宋体" w:hint="eastAsia"/>
          <w:b/>
          <w:sz w:val="44"/>
          <w:szCs w:val="44"/>
        </w:rPr>
        <w:t>磋商须知</w:t>
      </w:r>
      <w:bookmarkEnd w:id="0"/>
    </w:p>
    <w:p w14:paraId="173F5729" w14:textId="77777777" w:rsidR="00CD2DFA" w:rsidRDefault="0059585D">
      <w:pPr>
        <w:spacing w:line="360" w:lineRule="auto"/>
        <w:rPr>
          <w:rFonts w:ascii="宋体" w:eastAsia="宋体" w:hAnsi="宋体" w:hint="eastAsia"/>
          <w:b/>
          <w:sz w:val="24"/>
          <w:szCs w:val="24"/>
        </w:rPr>
      </w:pPr>
      <w:r>
        <w:rPr>
          <w:rFonts w:ascii="宋体" w:eastAsia="宋体" w:hAnsi="宋体"/>
          <w:b/>
          <w:sz w:val="24"/>
          <w:szCs w:val="24"/>
        </w:rPr>
        <w:t xml:space="preserve">1. </w:t>
      </w:r>
      <w:r>
        <w:rPr>
          <w:rFonts w:ascii="宋体" w:eastAsia="宋体" w:hAnsi="宋体" w:hint="eastAsia"/>
          <w:b/>
          <w:sz w:val="24"/>
          <w:szCs w:val="24"/>
        </w:rPr>
        <w:t>说明</w:t>
      </w:r>
    </w:p>
    <w:p w14:paraId="73FF9097" w14:textId="77777777" w:rsidR="00CD2DFA" w:rsidRDefault="0059585D">
      <w:pPr>
        <w:pStyle w:val="a4"/>
        <w:overflowPunct w:val="0"/>
        <w:spacing w:line="360" w:lineRule="auto"/>
        <w:jc w:val="both"/>
        <w:rPr>
          <w:rFonts w:ascii="宋体" w:eastAsia="宋体" w:hAnsi="宋体" w:hint="eastAsia"/>
          <w:szCs w:val="24"/>
        </w:rPr>
      </w:pPr>
      <w:r>
        <w:rPr>
          <w:rFonts w:ascii="宋体" w:eastAsia="宋体" w:hAnsi="宋体"/>
          <w:szCs w:val="24"/>
        </w:rPr>
        <w:t>1.1</w:t>
      </w:r>
      <w:r>
        <w:rPr>
          <w:rFonts w:ascii="宋体" w:eastAsia="宋体" w:hAnsi="宋体" w:hint="eastAsia"/>
          <w:szCs w:val="24"/>
        </w:rPr>
        <w:t>本磋商文件仅适用于</w:t>
      </w:r>
      <w:r>
        <w:rPr>
          <w:rFonts w:ascii="宋体" w:eastAsia="宋体" w:hAnsi="宋体" w:hint="eastAsia"/>
          <w:szCs w:val="24"/>
          <w:u w:val="single"/>
        </w:rPr>
        <w:t xml:space="preserve">  </w:t>
      </w:r>
      <w:r>
        <w:rPr>
          <w:rFonts w:ascii="宋体" w:eastAsia="宋体" w:hAnsi="宋体" w:hint="eastAsia"/>
          <w:b/>
          <w:szCs w:val="24"/>
          <w:u w:val="single"/>
        </w:rPr>
        <w:t>苏州城市</w:t>
      </w:r>
      <w:r>
        <w:rPr>
          <w:rFonts w:ascii="宋体" w:eastAsia="宋体" w:hAnsi="宋体"/>
          <w:b/>
          <w:szCs w:val="24"/>
          <w:u w:val="single"/>
        </w:rPr>
        <w:t>学院</w:t>
      </w:r>
      <w:r>
        <w:rPr>
          <w:rFonts w:ascii="宋体" w:eastAsia="宋体" w:hAnsi="宋体" w:hint="eastAsia"/>
          <w:b/>
          <w:szCs w:val="24"/>
          <w:u w:val="single"/>
        </w:rPr>
        <w:t xml:space="preserve">  </w:t>
      </w:r>
      <w:r>
        <w:rPr>
          <w:rFonts w:ascii="宋体" w:eastAsia="宋体" w:hAnsi="宋体" w:hint="eastAsia"/>
          <w:szCs w:val="24"/>
          <w:u w:val="single"/>
        </w:rPr>
        <w:t xml:space="preserve"> </w:t>
      </w:r>
      <w:r>
        <w:rPr>
          <w:rFonts w:ascii="宋体" w:eastAsia="宋体" w:hAnsi="宋体" w:hint="eastAsia"/>
          <w:szCs w:val="24"/>
        </w:rPr>
        <w:t>组织的磋商活动。</w:t>
      </w:r>
    </w:p>
    <w:p w14:paraId="2E5AE2BF" w14:textId="77777777" w:rsidR="00CD2DFA" w:rsidRDefault="0059585D">
      <w:pPr>
        <w:pStyle w:val="a4"/>
        <w:overflowPunct w:val="0"/>
        <w:snapToGrid w:val="0"/>
        <w:spacing w:line="360" w:lineRule="auto"/>
        <w:jc w:val="both"/>
        <w:rPr>
          <w:rFonts w:ascii="宋体" w:eastAsia="宋体" w:hAnsi="宋体" w:hint="eastAsia"/>
          <w:szCs w:val="24"/>
        </w:rPr>
      </w:pPr>
      <w:r>
        <w:rPr>
          <w:rFonts w:ascii="宋体" w:eastAsia="宋体" w:hAnsi="宋体"/>
          <w:szCs w:val="24"/>
        </w:rPr>
        <w:t>1.2</w:t>
      </w:r>
      <w:r>
        <w:rPr>
          <w:rFonts w:ascii="宋体" w:eastAsia="宋体" w:hAnsi="宋体" w:hint="eastAsia"/>
          <w:szCs w:val="24"/>
        </w:rPr>
        <w:t>本次采购活动及因本次采购产生的合同受中国法律制约和保护。</w:t>
      </w:r>
    </w:p>
    <w:p w14:paraId="6FB996D2" w14:textId="77777777" w:rsidR="00CD2DFA" w:rsidRDefault="0059585D">
      <w:pPr>
        <w:pStyle w:val="a4"/>
        <w:overflowPunct w:val="0"/>
        <w:spacing w:line="360" w:lineRule="auto"/>
        <w:jc w:val="both"/>
        <w:rPr>
          <w:rFonts w:ascii="宋体" w:eastAsia="宋体" w:hAnsi="宋体" w:hint="eastAsia"/>
          <w:szCs w:val="24"/>
        </w:rPr>
      </w:pPr>
      <w:r>
        <w:rPr>
          <w:rFonts w:ascii="宋体" w:eastAsia="宋体" w:hAnsi="宋体"/>
          <w:szCs w:val="24"/>
        </w:rPr>
        <w:t>1.</w:t>
      </w:r>
      <w:r>
        <w:rPr>
          <w:rFonts w:ascii="宋体" w:eastAsia="宋体" w:hAnsi="宋体" w:hint="eastAsia"/>
          <w:szCs w:val="24"/>
        </w:rPr>
        <w:t>3本磋商文件的解释权属于</w:t>
      </w:r>
      <w:r>
        <w:rPr>
          <w:rFonts w:ascii="宋体" w:eastAsia="宋体" w:hAnsi="宋体" w:hint="eastAsia"/>
          <w:szCs w:val="24"/>
          <w:u w:val="single"/>
        </w:rPr>
        <w:t xml:space="preserve">  </w:t>
      </w:r>
      <w:r>
        <w:rPr>
          <w:rFonts w:ascii="宋体" w:eastAsia="宋体" w:hAnsi="宋体" w:hint="eastAsia"/>
          <w:b/>
          <w:szCs w:val="24"/>
          <w:u w:val="single"/>
        </w:rPr>
        <w:t>苏州城市</w:t>
      </w:r>
      <w:r>
        <w:rPr>
          <w:rFonts w:ascii="宋体" w:eastAsia="宋体" w:hAnsi="宋体"/>
          <w:b/>
          <w:szCs w:val="24"/>
          <w:u w:val="single"/>
        </w:rPr>
        <w:t>学院</w:t>
      </w:r>
      <w:r>
        <w:rPr>
          <w:rFonts w:ascii="宋体" w:eastAsia="宋体" w:hAnsi="宋体" w:hint="eastAsia"/>
          <w:szCs w:val="24"/>
          <w:u w:val="single"/>
        </w:rPr>
        <w:t xml:space="preserve">  </w:t>
      </w:r>
      <w:r>
        <w:rPr>
          <w:rFonts w:ascii="宋体" w:eastAsia="宋体" w:hAnsi="宋体" w:hint="eastAsia"/>
          <w:szCs w:val="24"/>
        </w:rPr>
        <w:t>。</w:t>
      </w:r>
    </w:p>
    <w:p w14:paraId="3DDBE389" w14:textId="77777777" w:rsidR="00CD2DFA" w:rsidRDefault="0059585D">
      <w:pPr>
        <w:spacing w:line="360" w:lineRule="auto"/>
        <w:rPr>
          <w:rFonts w:ascii="宋体" w:eastAsia="宋体" w:hAnsi="宋体" w:hint="eastAsia"/>
          <w:b/>
          <w:sz w:val="24"/>
          <w:szCs w:val="24"/>
        </w:rPr>
      </w:pPr>
      <w:r>
        <w:rPr>
          <w:rFonts w:ascii="宋体" w:eastAsia="宋体" w:hAnsi="宋体"/>
          <w:b/>
          <w:sz w:val="24"/>
          <w:szCs w:val="24"/>
        </w:rPr>
        <w:t xml:space="preserve">2. </w:t>
      </w:r>
      <w:r>
        <w:rPr>
          <w:rFonts w:ascii="宋体" w:eastAsia="宋体" w:hAnsi="宋体" w:hint="eastAsia"/>
          <w:b/>
          <w:sz w:val="24"/>
          <w:szCs w:val="24"/>
        </w:rPr>
        <w:t>词语释义</w:t>
      </w:r>
    </w:p>
    <w:p w14:paraId="37B4D251" w14:textId="77777777" w:rsidR="00CD2DFA" w:rsidRDefault="0059585D">
      <w:pPr>
        <w:pStyle w:val="a4"/>
        <w:overflowPunct w:val="0"/>
        <w:spacing w:line="360" w:lineRule="auto"/>
        <w:ind w:firstLineChars="200" w:firstLine="480"/>
        <w:jc w:val="both"/>
        <w:rPr>
          <w:rFonts w:ascii="宋体" w:eastAsia="宋体" w:hAnsi="宋体" w:hint="eastAsia"/>
          <w:szCs w:val="24"/>
        </w:rPr>
      </w:pPr>
      <w:r>
        <w:rPr>
          <w:rFonts w:ascii="宋体" w:eastAsia="宋体" w:hAnsi="宋体"/>
          <w:szCs w:val="24"/>
        </w:rPr>
        <w:t>2.1</w:t>
      </w:r>
      <w:r>
        <w:rPr>
          <w:rFonts w:ascii="宋体" w:eastAsia="宋体" w:hAnsi="宋体" w:hint="eastAsia"/>
          <w:szCs w:val="24"/>
        </w:rPr>
        <w:t>采购单位：具体组织实施招标活动的法人。</w:t>
      </w:r>
    </w:p>
    <w:p w14:paraId="10070C8C" w14:textId="77777777" w:rsidR="00CD2DFA" w:rsidRDefault="0059585D">
      <w:pPr>
        <w:pStyle w:val="a4"/>
        <w:overflowPunct w:val="0"/>
        <w:spacing w:line="360" w:lineRule="auto"/>
        <w:ind w:firstLineChars="200" w:firstLine="480"/>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2</w:t>
      </w:r>
      <w:r>
        <w:rPr>
          <w:rFonts w:ascii="宋体" w:eastAsia="宋体" w:hAnsi="宋体" w:hint="eastAsia"/>
          <w:szCs w:val="24"/>
        </w:rPr>
        <w:t>采购代理机构：</w:t>
      </w:r>
      <w:r>
        <w:rPr>
          <w:rFonts w:ascii="宋体" w:eastAsia="宋体" w:hAnsi="宋体"/>
          <w:szCs w:val="24"/>
        </w:rPr>
        <w:t>指依法接受采购单位委托，从事货物、工程和服务</w:t>
      </w:r>
      <w:r>
        <w:rPr>
          <w:rFonts w:ascii="宋体" w:eastAsia="宋体" w:hAnsi="宋体" w:hint="eastAsia"/>
          <w:szCs w:val="24"/>
        </w:rPr>
        <w:t>等政府</w:t>
      </w:r>
      <w:r>
        <w:rPr>
          <w:rFonts w:ascii="宋体" w:eastAsia="宋体" w:hAnsi="宋体"/>
          <w:szCs w:val="24"/>
        </w:rPr>
        <w:t>采购</w:t>
      </w:r>
      <w:r>
        <w:rPr>
          <w:rFonts w:ascii="宋体" w:eastAsia="宋体" w:hAnsi="宋体" w:hint="eastAsia"/>
          <w:szCs w:val="24"/>
        </w:rPr>
        <w:t>招标</w:t>
      </w:r>
      <w:r>
        <w:rPr>
          <w:rFonts w:ascii="宋体" w:eastAsia="宋体" w:hAnsi="宋体"/>
          <w:szCs w:val="24"/>
        </w:rPr>
        <w:t>代理业务的社会中介机构</w:t>
      </w:r>
      <w:r>
        <w:rPr>
          <w:rFonts w:ascii="宋体" w:eastAsia="宋体" w:hAnsi="宋体" w:hint="eastAsia"/>
          <w:szCs w:val="24"/>
        </w:rPr>
        <w:t>。</w:t>
      </w:r>
    </w:p>
    <w:p w14:paraId="7979059D" w14:textId="77777777" w:rsidR="00CD2DFA" w:rsidRDefault="0059585D">
      <w:pPr>
        <w:pStyle w:val="a4"/>
        <w:overflowPunct w:val="0"/>
        <w:spacing w:line="360" w:lineRule="auto"/>
        <w:ind w:firstLineChars="209" w:firstLine="502"/>
        <w:rPr>
          <w:rFonts w:ascii="宋体" w:eastAsia="宋体" w:hAnsi="宋体" w:hint="eastAsia"/>
          <w:szCs w:val="24"/>
        </w:rPr>
      </w:pPr>
      <w:r>
        <w:rPr>
          <w:rFonts w:ascii="宋体" w:eastAsia="宋体" w:hAnsi="宋体" w:hint="eastAsia"/>
          <w:szCs w:val="24"/>
        </w:rPr>
        <w:t>2.</w:t>
      </w:r>
      <w:r>
        <w:rPr>
          <w:rFonts w:ascii="宋体" w:eastAsia="宋体" w:hAnsi="宋体"/>
          <w:szCs w:val="24"/>
        </w:rPr>
        <w:t>3</w:t>
      </w:r>
      <w:r>
        <w:rPr>
          <w:rFonts w:ascii="宋体" w:eastAsia="宋体" w:hAnsi="宋体" w:hint="eastAsia"/>
          <w:szCs w:val="24"/>
        </w:rPr>
        <w:t>磋商响应单位：响应磋商并且符合磋商文件规定资格条件和参加磋商竞争的法人、其他组织或者自然人。</w:t>
      </w:r>
    </w:p>
    <w:p w14:paraId="32D93F10" w14:textId="77777777" w:rsidR="00CD2DFA" w:rsidRDefault="0059585D">
      <w:pPr>
        <w:pStyle w:val="a4"/>
        <w:overflowPunct w:val="0"/>
        <w:spacing w:line="360" w:lineRule="auto"/>
        <w:ind w:firstLineChars="200" w:firstLine="480"/>
        <w:jc w:val="both"/>
        <w:rPr>
          <w:rFonts w:ascii="宋体" w:eastAsia="宋体" w:hAnsi="宋体" w:hint="eastAsia"/>
          <w:szCs w:val="24"/>
        </w:rPr>
      </w:pPr>
      <w:r>
        <w:rPr>
          <w:rFonts w:ascii="宋体" w:eastAsia="宋体" w:hAnsi="宋体"/>
          <w:szCs w:val="24"/>
        </w:rPr>
        <w:t>2.4</w:t>
      </w:r>
      <w:r>
        <w:rPr>
          <w:rFonts w:ascii="宋体" w:eastAsia="宋体" w:hAnsi="宋体" w:hint="eastAsia"/>
          <w:szCs w:val="24"/>
        </w:rPr>
        <w:t>响应：磋商响应单位根据磋商采购单位发布的竞争性磋商文件，编制响应文件并按规定参与磋商的行为。</w:t>
      </w:r>
    </w:p>
    <w:p w14:paraId="5355195C" w14:textId="77777777" w:rsidR="00CD2DFA" w:rsidRDefault="0059585D">
      <w:pPr>
        <w:pStyle w:val="a4"/>
        <w:overflowPunct w:val="0"/>
        <w:spacing w:line="360" w:lineRule="auto"/>
        <w:ind w:firstLineChars="200" w:firstLine="480"/>
        <w:jc w:val="both"/>
        <w:rPr>
          <w:rFonts w:ascii="宋体" w:eastAsia="宋体" w:hAnsi="宋体" w:hint="eastAsia"/>
          <w:szCs w:val="24"/>
        </w:rPr>
      </w:pPr>
      <w:r>
        <w:rPr>
          <w:rFonts w:ascii="宋体" w:eastAsia="宋体" w:hAnsi="宋体"/>
          <w:szCs w:val="24"/>
        </w:rPr>
        <w:t>2.5</w:t>
      </w:r>
      <w:r>
        <w:rPr>
          <w:rFonts w:ascii="宋体" w:eastAsia="宋体" w:hAnsi="宋体" w:hint="eastAsia"/>
          <w:szCs w:val="24"/>
        </w:rPr>
        <w:t>知识产权：指专利权、商标权、著作权等无形财产专有权的统称。</w:t>
      </w:r>
    </w:p>
    <w:p w14:paraId="02BAC261" w14:textId="77777777" w:rsidR="00CD2DFA" w:rsidRDefault="0059585D">
      <w:pPr>
        <w:pStyle w:val="a4"/>
        <w:overflowPunct w:val="0"/>
        <w:spacing w:line="360" w:lineRule="auto"/>
        <w:ind w:firstLineChars="200" w:firstLine="480"/>
        <w:jc w:val="both"/>
        <w:rPr>
          <w:rFonts w:ascii="宋体" w:eastAsia="宋体" w:hAnsi="宋体" w:hint="eastAsia"/>
          <w:szCs w:val="24"/>
        </w:rPr>
      </w:pPr>
      <w:r>
        <w:rPr>
          <w:rFonts w:ascii="宋体" w:eastAsia="宋体" w:hAnsi="宋体"/>
          <w:szCs w:val="24"/>
        </w:rPr>
        <w:t>2.6</w:t>
      </w:r>
      <w:r>
        <w:rPr>
          <w:rFonts w:ascii="宋体" w:eastAsia="宋体" w:hAnsi="宋体" w:hint="eastAsia"/>
          <w:szCs w:val="24"/>
        </w:rPr>
        <w:t>天：日历日。</w:t>
      </w:r>
    </w:p>
    <w:p w14:paraId="51BFC28D" w14:textId="77777777" w:rsidR="00CD2DFA" w:rsidRDefault="0059585D">
      <w:pPr>
        <w:pStyle w:val="a4"/>
        <w:overflowPunct w:val="0"/>
        <w:spacing w:line="360" w:lineRule="auto"/>
        <w:ind w:firstLineChars="200" w:firstLine="480"/>
        <w:jc w:val="both"/>
        <w:rPr>
          <w:rFonts w:ascii="宋体" w:eastAsia="宋体" w:hAnsi="宋体" w:hint="eastAsia"/>
          <w:szCs w:val="24"/>
        </w:rPr>
      </w:pPr>
      <w:r>
        <w:rPr>
          <w:rFonts w:ascii="宋体" w:eastAsia="宋体" w:hAnsi="宋体"/>
          <w:szCs w:val="24"/>
        </w:rPr>
        <w:t>2.7</w:t>
      </w:r>
      <w:r>
        <w:rPr>
          <w:rFonts w:ascii="宋体" w:eastAsia="宋体" w:hAnsi="宋体" w:hint="eastAsia"/>
          <w:szCs w:val="24"/>
        </w:rPr>
        <w:t>服务地点：合同中明确约定的乙方履行服务的最终地点。</w:t>
      </w:r>
    </w:p>
    <w:p w14:paraId="449787B9" w14:textId="77777777" w:rsidR="00CD2DFA" w:rsidRDefault="0059585D">
      <w:pPr>
        <w:pStyle w:val="a4"/>
        <w:widowControl/>
        <w:suppressAutoHyphens/>
        <w:spacing w:line="360" w:lineRule="auto"/>
        <w:ind w:firstLineChars="200" w:firstLine="480"/>
        <w:jc w:val="both"/>
        <w:rPr>
          <w:rFonts w:ascii="宋体" w:eastAsia="宋体" w:hAnsi="宋体" w:hint="eastAsia"/>
          <w:szCs w:val="24"/>
        </w:rPr>
      </w:pPr>
      <w:r>
        <w:rPr>
          <w:rFonts w:ascii="宋体" w:eastAsia="宋体" w:hAnsi="宋体"/>
          <w:szCs w:val="24"/>
        </w:rPr>
        <w:t>2.8</w:t>
      </w:r>
      <w:r>
        <w:rPr>
          <w:rFonts w:ascii="宋体" w:eastAsia="宋体" w:hAnsi="宋体" w:hint="eastAsia"/>
          <w:szCs w:val="24"/>
        </w:rPr>
        <w:t>不可抗力：不能预见、不能避免并且不能克服的客观情况。</w:t>
      </w:r>
    </w:p>
    <w:p w14:paraId="043E8F4A" w14:textId="77777777" w:rsidR="00CD2DFA" w:rsidRDefault="0059585D">
      <w:pPr>
        <w:spacing w:line="360" w:lineRule="auto"/>
        <w:ind w:firstLineChars="200" w:firstLine="480"/>
        <w:rPr>
          <w:rFonts w:ascii="宋体" w:eastAsia="宋体" w:hAnsi="宋体" w:hint="eastAsia"/>
          <w:b/>
          <w:sz w:val="24"/>
          <w:szCs w:val="24"/>
        </w:rPr>
      </w:pPr>
      <w:r>
        <w:rPr>
          <w:rFonts w:ascii="宋体" w:eastAsia="宋体" w:hAnsi="宋体" w:hint="eastAsia"/>
          <w:sz w:val="24"/>
          <w:szCs w:val="24"/>
        </w:rPr>
        <w:t>2.</w:t>
      </w:r>
      <w:r>
        <w:rPr>
          <w:rFonts w:ascii="宋体" w:eastAsia="宋体" w:hAnsi="宋体"/>
          <w:sz w:val="24"/>
          <w:szCs w:val="24"/>
        </w:rPr>
        <w:t>9书面形式：指</w:t>
      </w:r>
      <w:r>
        <w:rPr>
          <w:rFonts w:ascii="宋体" w:eastAsia="宋体" w:hAnsi="宋体" w:hint="eastAsia"/>
          <w:sz w:val="24"/>
          <w:szCs w:val="24"/>
        </w:rPr>
        <w:t>书面文字、</w:t>
      </w:r>
      <w:r>
        <w:rPr>
          <w:rFonts w:ascii="宋体" w:eastAsia="宋体" w:hAnsi="宋体"/>
          <w:sz w:val="24"/>
          <w:szCs w:val="24"/>
        </w:rPr>
        <w:t>合同书、信件和传真等可以有形地表现所载内容的形式。</w:t>
      </w:r>
    </w:p>
    <w:p w14:paraId="6F0BBD82"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3.</w:t>
      </w:r>
      <w:r>
        <w:rPr>
          <w:rFonts w:ascii="宋体" w:eastAsia="宋体" w:hAnsi="宋体"/>
          <w:b/>
          <w:sz w:val="24"/>
          <w:szCs w:val="24"/>
        </w:rPr>
        <w:t xml:space="preserve"> </w:t>
      </w:r>
      <w:r>
        <w:rPr>
          <w:rFonts w:ascii="宋体" w:eastAsia="宋体" w:hAnsi="宋体" w:hint="eastAsia"/>
          <w:b/>
          <w:sz w:val="24"/>
          <w:szCs w:val="24"/>
        </w:rPr>
        <w:t>合格磋商响应单位的特定条件</w:t>
      </w:r>
    </w:p>
    <w:p w14:paraId="307203D6"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3.1 详见磋商公告。</w:t>
      </w:r>
    </w:p>
    <w:p w14:paraId="2109F9E4"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4</w:t>
      </w:r>
      <w:r>
        <w:rPr>
          <w:rFonts w:ascii="宋体" w:eastAsia="宋体" w:hAnsi="宋体"/>
          <w:b/>
          <w:sz w:val="24"/>
          <w:szCs w:val="24"/>
        </w:rPr>
        <w:t xml:space="preserve">. </w:t>
      </w:r>
      <w:r>
        <w:rPr>
          <w:rFonts w:ascii="宋体" w:eastAsia="宋体" w:hAnsi="宋体" w:hint="eastAsia"/>
          <w:b/>
          <w:sz w:val="24"/>
          <w:szCs w:val="24"/>
        </w:rPr>
        <w:t>联合体投标：</w:t>
      </w:r>
    </w:p>
    <w:p w14:paraId="16C46ECE" w14:textId="77777777" w:rsidR="00CD2DFA" w:rsidRDefault="0059585D">
      <w:pPr>
        <w:spacing w:line="360" w:lineRule="auto"/>
        <w:ind w:firstLineChars="209" w:firstLine="502"/>
        <w:rPr>
          <w:rFonts w:ascii="宋体" w:eastAsia="宋体" w:hAnsi="宋体" w:hint="eastAsia"/>
          <w:sz w:val="24"/>
          <w:szCs w:val="24"/>
        </w:rPr>
      </w:pPr>
      <w:r>
        <w:rPr>
          <w:rFonts w:ascii="宋体" w:eastAsia="宋体" w:hAnsi="宋体" w:hint="eastAsia"/>
          <w:sz w:val="24"/>
          <w:szCs w:val="24"/>
        </w:rPr>
        <w:t>4.1不接受联合体投标。</w:t>
      </w:r>
    </w:p>
    <w:p w14:paraId="08DB998D"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5.</w:t>
      </w:r>
      <w:r>
        <w:rPr>
          <w:rFonts w:ascii="宋体" w:eastAsia="宋体" w:hAnsi="宋体"/>
          <w:b/>
          <w:sz w:val="24"/>
          <w:szCs w:val="24"/>
        </w:rPr>
        <w:t xml:space="preserve"> </w:t>
      </w:r>
      <w:r>
        <w:rPr>
          <w:rFonts w:ascii="宋体" w:eastAsia="宋体" w:hAnsi="宋体" w:hint="eastAsia"/>
          <w:b/>
          <w:sz w:val="24"/>
          <w:szCs w:val="24"/>
        </w:rPr>
        <w:t>进口产品投标：</w:t>
      </w:r>
    </w:p>
    <w:p w14:paraId="6B9E58FD" w14:textId="77777777" w:rsidR="00CD2DFA" w:rsidRDefault="0059585D">
      <w:pPr>
        <w:spacing w:line="360" w:lineRule="auto"/>
        <w:ind w:firstLineChars="209" w:firstLine="502"/>
        <w:rPr>
          <w:rFonts w:ascii="宋体" w:eastAsia="宋体" w:hAnsi="宋体" w:hint="eastAsia"/>
          <w:sz w:val="24"/>
          <w:szCs w:val="24"/>
        </w:rPr>
      </w:pPr>
      <w:r>
        <w:rPr>
          <w:rFonts w:ascii="宋体" w:eastAsia="宋体" w:hAnsi="宋体" w:hint="eastAsia"/>
          <w:sz w:val="24"/>
          <w:szCs w:val="24"/>
        </w:rPr>
        <w:t>5.1不接受进口产品投标</w:t>
      </w:r>
    </w:p>
    <w:p w14:paraId="34C8C68A"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6</w:t>
      </w:r>
      <w:r>
        <w:rPr>
          <w:rFonts w:ascii="宋体" w:eastAsia="宋体" w:hAnsi="宋体"/>
          <w:b/>
          <w:sz w:val="24"/>
          <w:szCs w:val="24"/>
        </w:rPr>
        <w:t xml:space="preserve">. </w:t>
      </w:r>
      <w:r>
        <w:rPr>
          <w:rFonts w:ascii="宋体" w:eastAsia="宋体" w:hAnsi="宋体" w:hint="eastAsia"/>
          <w:b/>
          <w:sz w:val="24"/>
          <w:szCs w:val="24"/>
        </w:rPr>
        <w:t>磋商费用</w:t>
      </w:r>
      <w:r>
        <w:rPr>
          <w:rFonts w:ascii="宋体" w:eastAsia="宋体" w:hAnsi="宋体"/>
          <w:b/>
          <w:sz w:val="24"/>
          <w:szCs w:val="24"/>
        </w:rPr>
        <w:t xml:space="preserve"> </w:t>
      </w:r>
    </w:p>
    <w:p w14:paraId="157573E0"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6.1无论磋商过程中的做法和结果如何，磋商响应单位自行承担所有与参加磋商有关的全部费用。</w:t>
      </w:r>
    </w:p>
    <w:p w14:paraId="55EB26C0"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7</w:t>
      </w:r>
      <w:r>
        <w:rPr>
          <w:rFonts w:ascii="宋体" w:eastAsia="宋体" w:hAnsi="宋体"/>
          <w:b/>
          <w:sz w:val="24"/>
          <w:szCs w:val="24"/>
        </w:rPr>
        <w:t xml:space="preserve">. </w:t>
      </w:r>
      <w:r>
        <w:rPr>
          <w:rFonts w:ascii="宋体" w:eastAsia="宋体" w:hAnsi="宋体" w:hint="eastAsia"/>
          <w:b/>
          <w:sz w:val="24"/>
          <w:szCs w:val="24"/>
        </w:rPr>
        <w:t>磋商文件</w:t>
      </w:r>
    </w:p>
    <w:p w14:paraId="393A6D71" w14:textId="77777777" w:rsidR="00CD2DFA" w:rsidRDefault="0059585D">
      <w:pPr>
        <w:widowControl/>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7.1磋商响应单位获取磋商</w:t>
      </w:r>
      <w:r>
        <w:rPr>
          <w:rFonts w:ascii="宋体" w:eastAsia="宋体" w:hAnsi="宋体"/>
          <w:sz w:val="24"/>
          <w:szCs w:val="24"/>
        </w:rPr>
        <w:t>文件后，应仔细检查</w:t>
      </w:r>
      <w:r>
        <w:rPr>
          <w:rFonts w:ascii="宋体" w:eastAsia="宋体" w:hAnsi="宋体" w:hint="eastAsia"/>
          <w:sz w:val="24"/>
          <w:szCs w:val="24"/>
        </w:rPr>
        <w:t>磋商</w:t>
      </w:r>
      <w:r>
        <w:rPr>
          <w:rFonts w:ascii="宋体" w:eastAsia="宋体" w:hAnsi="宋体"/>
          <w:sz w:val="24"/>
          <w:szCs w:val="24"/>
        </w:rPr>
        <w:t>文件的所有内容，如有残缺等问题应向</w:t>
      </w:r>
      <w:r>
        <w:rPr>
          <w:rFonts w:ascii="宋体" w:eastAsia="宋体" w:hAnsi="宋体" w:hint="eastAsia"/>
          <w:sz w:val="24"/>
          <w:szCs w:val="24"/>
        </w:rPr>
        <w:t>磋商</w:t>
      </w:r>
      <w:r>
        <w:rPr>
          <w:rFonts w:ascii="宋体" w:eastAsia="宋体" w:hAnsi="宋体"/>
          <w:sz w:val="24"/>
          <w:szCs w:val="24"/>
        </w:rPr>
        <w:t>采购单位提出，否则，由此</w:t>
      </w:r>
      <w:r>
        <w:rPr>
          <w:rFonts w:ascii="宋体" w:eastAsia="宋体" w:hAnsi="宋体" w:hint="eastAsia"/>
          <w:sz w:val="24"/>
          <w:szCs w:val="24"/>
        </w:rPr>
        <w:t>产生</w:t>
      </w:r>
      <w:r>
        <w:rPr>
          <w:rFonts w:ascii="宋体" w:eastAsia="宋体" w:hAnsi="宋体"/>
          <w:sz w:val="24"/>
          <w:szCs w:val="24"/>
        </w:rPr>
        <w:t>的</w:t>
      </w:r>
      <w:r>
        <w:rPr>
          <w:rFonts w:ascii="宋体" w:eastAsia="宋体" w:hAnsi="宋体" w:hint="eastAsia"/>
          <w:sz w:val="24"/>
          <w:szCs w:val="24"/>
        </w:rPr>
        <w:t>影响</w:t>
      </w:r>
      <w:r>
        <w:rPr>
          <w:rFonts w:ascii="宋体" w:eastAsia="宋体" w:hAnsi="宋体"/>
          <w:sz w:val="24"/>
          <w:szCs w:val="24"/>
        </w:rPr>
        <w:t>由磋商响应单位自己承担。磋商响应单位同时应认真审阅文件中所有的事项、格式、条款和规范要求等，若磋商响应单位的响应文件没有按</w:t>
      </w:r>
      <w:r>
        <w:rPr>
          <w:rFonts w:ascii="宋体" w:eastAsia="宋体" w:hAnsi="宋体" w:hint="eastAsia"/>
          <w:sz w:val="24"/>
          <w:szCs w:val="24"/>
        </w:rPr>
        <w:t>磋</w:t>
      </w:r>
      <w:r>
        <w:rPr>
          <w:rFonts w:ascii="宋体" w:eastAsia="宋体" w:hAnsi="宋体" w:hint="eastAsia"/>
          <w:sz w:val="24"/>
          <w:szCs w:val="24"/>
        </w:rPr>
        <w:lastRenderedPageBreak/>
        <w:t>商</w:t>
      </w:r>
      <w:r>
        <w:rPr>
          <w:rFonts w:ascii="宋体" w:eastAsia="宋体" w:hAnsi="宋体"/>
          <w:sz w:val="24"/>
          <w:szCs w:val="24"/>
        </w:rPr>
        <w:t>文件要求提交全部资料，或响应文件没有对</w:t>
      </w:r>
      <w:r>
        <w:rPr>
          <w:rFonts w:ascii="宋体" w:eastAsia="宋体" w:hAnsi="宋体" w:hint="eastAsia"/>
          <w:sz w:val="24"/>
          <w:szCs w:val="24"/>
        </w:rPr>
        <w:t>磋商</w:t>
      </w:r>
      <w:r>
        <w:rPr>
          <w:rFonts w:ascii="宋体" w:eastAsia="宋体" w:hAnsi="宋体"/>
          <w:sz w:val="24"/>
          <w:szCs w:val="24"/>
        </w:rPr>
        <w:t>文件做出实质性响应，其风险由磋商响应单位自行承担，</w:t>
      </w:r>
      <w:r>
        <w:rPr>
          <w:rFonts w:ascii="宋体" w:eastAsia="宋体" w:hAnsi="宋体" w:cs="Arial"/>
          <w:kern w:val="0"/>
          <w:sz w:val="24"/>
          <w:szCs w:val="24"/>
        </w:rPr>
        <w:t>并根据有关条款规定</w:t>
      </w:r>
      <w:r>
        <w:rPr>
          <w:rFonts w:ascii="宋体" w:eastAsia="宋体" w:hAnsi="宋体"/>
          <w:sz w:val="24"/>
          <w:szCs w:val="24"/>
        </w:rPr>
        <w:t>，该</w:t>
      </w:r>
      <w:r>
        <w:rPr>
          <w:rFonts w:ascii="宋体" w:eastAsia="宋体" w:hAnsi="宋体" w:hint="eastAsia"/>
          <w:sz w:val="24"/>
          <w:szCs w:val="24"/>
        </w:rPr>
        <w:t>响应</w:t>
      </w:r>
      <w:r>
        <w:rPr>
          <w:rFonts w:ascii="宋体" w:eastAsia="宋体" w:hAnsi="宋体"/>
          <w:sz w:val="24"/>
          <w:szCs w:val="24"/>
        </w:rPr>
        <w:t>有可能被拒绝。</w:t>
      </w:r>
    </w:p>
    <w:p w14:paraId="11854BCA"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8</w:t>
      </w:r>
      <w:r>
        <w:rPr>
          <w:rFonts w:ascii="宋体" w:eastAsia="宋体" w:hAnsi="宋体"/>
          <w:b/>
          <w:sz w:val="24"/>
          <w:szCs w:val="24"/>
        </w:rPr>
        <w:t xml:space="preserve">. </w:t>
      </w:r>
      <w:r>
        <w:rPr>
          <w:rFonts w:ascii="宋体" w:eastAsia="宋体" w:hAnsi="宋体" w:hint="eastAsia"/>
          <w:b/>
          <w:sz w:val="24"/>
          <w:szCs w:val="24"/>
        </w:rPr>
        <w:t>磋商文件的澄清和修改</w:t>
      </w:r>
    </w:p>
    <w:p w14:paraId="41B93FA7" w14:textId="77777777" w:rsidR="00CD2DFA" w:rsidRDefault="0059585D">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hint="eastAsia"/>
          <w:bCs/>
          <w:sz w:val="24"/>
          <w:szCs w:val="24"/>
        </w:rPr>
        <w:t>8.1</w:t>
      </w:r>
      <w:r>
        <w:rPr>
          <w:rFonts w:ascii="宋体" w:eastAsia="宋体" w:hAnsi="宋体" w:cs="Arial" w:hint="eastAsia"/>
          <w:kern w:val="0"/>
          <w:sz w:val="24"/>
          <w:szCs w:val="24"/>
        </w:rPr>
        <w:t>招标采购单位无论出于自己的考虑，还是出于对磋商响应单位提问的澄清，均可对磋商采购文件用更正公告的方式进行澄清或者修改，并对外进行发布。</w:t>
      </w:r>
    </w:p>
    <w:p w14:paraId="7ACBB724" w14:textId="77777777" w:rsidR="00CD2DFA" w:rsidRDefault="0059585D">
      <w:pPr>
        <w:spacing w:line="360" w:lineRule="auto"/>
        <w:ind w:firstLineChars="200" w:firstLine="480"/>
        <w:rPr>
          <w:rFonts w:ascii="宋体" w:eastAsia="宋体" w:hAnsi="宋体" w:cs="Arial" w:hint="eastAsia"/>
          <w:kern w:val="0"/>
          <w:sz w:val="24"/>
          <w:szCs w:val="24"/>
        </w:rPr>
      </w:pPr>
      <w:r>
        <w:rPr>
          <w:rFonts w:ascii="宋体" w:eastAsia="宋体" w:hAnsi="宋体" w:cs="Arial" w:hint="eastAsia"/>
          <w:kern w:val="0"/>
          <w:sz w:val="24"/>
          <w:szCs w:val="24"/>
        </w:rPr>
        <w:t>8</w:t>
      </w:r>
      <w:r>
        <w:rPr>
          <w:rFonts w:ascii="宋体" w:eastAsia="宋体" w:hAnsi="宋体" w:cs="Arial"/>
          <w:kern w:val="0"/>
          <w:sz w:val="24"/>
          <w:szCs w:val="24"/>
        </w:rPr>
        <w:t>.</w:t>
      </w:r>
      <w:r>
        <w:rPr>
          <w:rFonts w:ascii="宋体" w:eastAsia="宋体" w:hAnsi="宋体" w:cs="Arial" w:hint="eastAsia"/>
          <w:kern w:val="0"/>
          <w:sz w:val="24"/>
          <w:szCs w:val="24"/>
        </w:rPr>
        <w:t>2</w:t>
      </w:r>
      <w:r>
        <w:rPr>
          <w:rFonts w:ascii="宋体" w:eastAsia="宋体" w:hAnsi="宋体" w:hint="eastAsia"/>
          <w:sz w:val="24"/>
          <w:szCs w:val="24"/>
        </w:rPr>
        <w:t>对于补充通知（包括更正公告），报名成功的供应商通过电子邮件或学院官网“采购公告”自行查看所报项目的补充通知（包括更正公告）。补充通知（包括更正公告）将作为磋商采购文件的组成部分，对所有磋商响应单位有约束力。</w:t>
      </w:r>
    </w:p>
    <w:p w14:paraId="743DD93C" w14:textId="77777777" w:rsidR="00CD2DFA" w:rsidRDefault="0059585D">
      <w:pPr>
        <w:snapToGrid w:val="0"/>
        <w:spacing w:line="360" w:lineRule="auto"/>
        <w:ind w:firstLine="420"/>
        <w:rPr>
          <w:rFonts w:ascii="宋体" w:eastAsia="宋体" w:hAnsi="宋体" w:hint="eastAsia"/>
          <w:sz w:val="24"/>
          <w:szCs w:val="24"/>
        </w:rPr>
      </w:pPr>
      <w:r>
        <w:rPr>
          <w:rFonts w:ascii="宋体" w:eastAsia="宋体" w:hAnsi="宋体" w:hint="eastAsia"/>
          <w:sz w:val="24"/>
          <w:szCs w:val="24"/>
        </w:rPr>
        <w:t>8.3为使磋商响应单位有足够的时间按磋商采购文件的修改要求考虑修正磋商响应文件，或出于其他原因，招标采购单位有权推迟投标截止日期和开标日期，并将此变更通知以更正公告的形式对外发布。</w:t>
      </w:r>
    </w:p>
    <w:p w14:paraId="03C3C810"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9</w:t>
      </w:r>
      <w:r>
        <w:rPr>
          <w:rFonts w:ascii="宋体" w:eastAsia="宋体" w:hAnsi="宋体"/>
          <w:b/>
          <w:sz w:val="24"/>
          <w:szCs w:val="24"/>
        </w:rPr>
        <w:t xml:space="preserve">. </w:t>
      </w:r>
      <w:r>
        <w:rPr>
          <w:rFonts w:ascii="宋体" w:eastAsia="宋体" w:hAnsi="宋体" w:hint="eastAsia"/>
          <w:b/>
          <w:sz w:val="24"/>
          <w:szCs w:val="24"/>
        </w:rPr>
        <w:t>响应文件计量单位和使用文字</w:t>
      </w:r>
    </w:p>
    <w:p w14:paraId="08DECBA2" w14:textId="77777777" w:rsidR="00CD2DFA" w:rsidRDefault="0059585D">
      <w:pPr>
        <w:pStyle w:val="a4"/>
        <w:spacing w:line="360" w:lineRule="auto"/>
        <w:ind w:firstLineChars="209" w:firstLine="502"/>
        <w:jc w:val="both"/>
        <w:rPr>
          <w:rFonts w:ascii="宋体" w:eastAsia="宋体" w:hAnsi="宋体" w:hint="eastAsia"/>
          <w:szCs w:val="24"/>
        </w:rPr>
      </w:pPr>
      <w:r>
        <w:rPr>
          <w:rFonts w:ascii="宋体" w:eastAsia="宋体" w:hAnsi="宋体" w:hint="eastAsia"/>
          <w:szCs w:val="24"/>
        </w:rPr>
        <w:t>9.1响应文件中所使用的计量单位，除竞争性磋商文件中有特殊要求外，均</w:t>
      </w:r>
      <w:r>
        <w:rPr>
          <w:rFonts w:ascii="宋体" w:eastAsia="宋体" w:hAnsi="宋体"/>
          <w:szCs w:val="24"/>
        </w:rPr>
        <w:t>应使用中华人民共和国法定计量单位</w:t>
      </w:r>
      <w:r>
        <w:rPr>
          <w:rFonts w:ascii="宋体" w:eastAsia="宋体" w:hAnsi="宋体" w:hint="eastAsia"/>
          <w:szCs w:val="24"/>
        </w:rPr>
        <w:t>。</w:t>
      </w:r>
    </w:p>
    <w:p w14:paraId="6636B3B5" w14:textId="77777777" w:rsidR="00CD2DFA" w:rsidRDefault="0059585D">
      <w:pPr>
        <w:spacing w:line="360" w:lineRule="auto"/>
        <w:ind w:firstLineChars="209" w:firstLine="502"/>
        <w:rPr>
          <w:rFonts w:ascii="宋体" w:eastAsia="宋体" w:hAnsi="宋体" w:hint="eastAsia"/>
          <w:sz w:val="24"/>
          <w:szCs w:val="24"/>
        </w:rPr>
      </w:pPr>
      <w:r>
        <w:rPr>
          <w:rFonts w:ascii="宋体" w:eastAsia="宋体" w:hAnsi="宋体" w:hint="eastAsia"/>
          <w:sz w:val="24"/>
          <w:szCs w:val="24"/>
        </w:rPr>
        <w:t>9.2响应文件应使用中文编制，响应文件中使用其他文字的，必须附有中文译本，且以中文译本为准。对于未附有中文译本和中文译本不准确的响应文件可能引起的对磋商响应单位不利的后果，磋商采购单位概不负责。</w:t>
      </w:r>
    </w:p>
    <w:p w14:paraId="5B9906E3" w14:textId="77777777" w:rsidR="00CD2DFA" w:rsidRDefault="0059585D">
      <w:pPr>
        <w:spacing w:line="360" w:lineRule="auto"/>
        <w:rPr>
          <w:rFonts w:ascii="宋体" w:eastAsia="宋体" w:hAnsi="宋体" w:hint="eastAsia"/>
          <w:b/>
          <w:sz w:val="24"/>
          <w:szCs w:val="24"/>
        </w:rPr>
      </w:pPr>
      <w:r>
        <w:rPr>
          <w:rFonts w:ascii="宋体" w:eastAsia="宋体" w:hAnsi="宋体"/>
          <w:b/>
          <w:sz w:val="24"/>
          <w:szCs w:val="24"/>
        </w:rPr>
        <w:t>1</w:t>
      </w:r>
      <w:r>
        <w:rPr>
          <w:rFonts w:ascii="宋体" w:eastAsia="宋体" w:hAnsi="宋体" w:hint="eastAsia"/>
          <w:b/>
          <w:sz w:val="24"/>
          <w:szCs w:val="24"/>
        </w:rPr>
        <w:t>0</w:t>
      </w:r>
      <w:r>
        <w:rPr>
          <w:rFonts w:ascii="宋体" w:eastAsia="宋体" w:hAnsi="宋体"/>
          <w:b/>
          <w:sz w:val="24"/>
          <w:szCs w:val="24"/>
        </w:rPr>
        <w:t xml:space="preserve">. </w:t>
      </w:r>
      <w:r>
        <w:rPr>
          <w:rFonts w:ascii="宋体" w:eastAsia="宋体" w:hAnsi="宋体" w:hint="eastAsia"/>
          <w:b/>
          <w:sz w:val="24"/>
          <w:szCs w:val="24"/>
        </w:rPr>
        <w:t>磋商响应文件的组成</w:t>
      </w:r>
    </w:p>
    <w:p w14:paraId="18AA0E08"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10.1《磋商响应函》；（格式见第三章）</w:t>
      </w:r>
    </w:p>
    <w:p w14:paraId="4EE8FB08"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10.2《响应报价表》（第一次报价）；（格式见第三章）</w:t>
      </w:r>
    </w:p>
    <w:p w14:paraId="5AF34F9A"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10.3《资格文件的声明函》；（格式见第三章）</w:t>
      </w:r>
    </w:p>
    <w:p w14:paraId="43419DCA"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10.4磋商响应单位情况表；（格式见第三章）</w:t>
      </w:r>
    </w:p>
    <w:p w14:paraId="474F15DD"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10.5磋商响应单位《营业执照》副本复印件</w:t>
      </w:r>
      <w:r>
        <w:rPr>
          <w:rFonts w:ascii="宋体" w:eastAsia="宋体" w:hAnsi="宋体" w:hint="eastAsia"/>
          <w:szCs w:val="24"/>
        </w:rPr>
        <w:t>、《税务登记证》副本复印件</w:t>
      </w:r>
      <w:r>
        <w:rPr>
          <w:rFonts w:ascii="宋体" w:eastAsia="宋体" w:hAnsi="宋体" w:hint="eastAsia"/>
          <w:sz w:val="24"/>
          <w:szCs w:val="24"/>
        </w:rPr>
        <w:t>或三证合一营业执照；</w:t>
      </w:r>
    </w:p>
    <w:p w14:paraId="4006A410" w14:textId="77777777" w:rsidR="00CD2DFA" w:rsidRDefault="0059585D">
      <w:pPr>
        <w:pStyle w:val="a4"/>
        <w:tabs>
          <w:tab w:val="left" w:pos="0"/>
        </w:tabs>
        <w:overflowPunct w:val="0"/>
        <w:spacing w:line="360" w:lineRule="auto"/>
        <w:ind w:firstLineChars="200" w:firstLine="480"/>
        <w:jc w:val="both"/>
        <w:rPr>
          <w:rFonts w:ascii="宋体" w:eastAsia="宋体" w:hAnsi="宋体" w:hint="eastAsia"/>
          <w:szCs w:val="24"/>
        </w:rPr>
      </w:pPr>
      <w:r>
        <w:rPr>
          <w:rFonts w:ascii="宋体" w:eastAsia="宋体" w:hAnsi="宋体" w:hint="eastAsia"/>
          <w:szCs w:val="24"/>
        </w:rPr>
        <w:t xml:space="preserve">10.6法人（负责人）授权委托书（如有）、代理人身份证复印件（如有）及法人（负责人）身份证复印件； </w:t>
      </w:r>
    </w:p>
    <w:p w14:paraId="59D0DF6A" w14:textId="77777777" w:rsidR="00CD2DFA" w:rsidRDefault="0059585D">
      <w:pPr>
        <w:pStyle w:val="a4"/>
        <w:tabs>
          <w:tab w:val="left" w:pos="0"/>
        </w:tabs>
        <w:overflowPunct w:val="0"/>
        <w:spacing w:line="360" w:lineRule="auto"/>
        <w:ind w:firstLineChars="200" w:firstLine="480"/>
        <w:jc w:val="both"/>
        <w:rPr>
          <w:rFonts w:ascii="宋体" w:eastAsia="宋体" w:hAnsi="宋体" w:hint="eastAsia"/>
          <w:szCs w:val="24"/>
        </w:rPr>
      </w:pPr>
      <w:r>
        <w:rPr>
          <w:rFonts w:ascii="宋体" w:eastAsia="宋体" w:hAnsi="宋体" w:hint="eastAsia"/>
          <w:szCs w:val="24"/>
        </w:rPr>
        <w:t>10.7参加采购活动前三年内，在经营活动中没有重大违法记录（书面承诺）；</w:t>
      </w:r>
    </w:p>
    <w:p w14:paraId="3D17CB09"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10.8</w:t>
      </w:r>
      <w:r>
        <w:rPr>
          <w:rFonts w:ascii="宋体" w:eastAsia="宋体" w:hAnsi="宋体" w:cs="宋体" w:hint="eastAsia"/>
          <w:sz w:val="24"/>
          <w:szCs w:val="24"/>
          <w:lang w:val="zh-TW" w:eastAsia="zh-TW"/>
        </w:rPr>
        <w:t>项目实施</w:t>
      </w:r>
      <w:r>
        <w:rPr>
          <w:rFonts w:ascii="宋体" w:eastAsia="宋体" w:hAnsi="宋体" w:cs="宋体"/>
          <w:sz w:val="24"/>
          <w:szCs w:val="24"/>
          <w:lang w:val="zh-TW" w:eastAsia="zh-TW"/>
        </w:rPr>
        <w:t>方案，包含</w:t>
      </w:r>
      <w:r>
        <w:rPr>
          <w:rFonts w:ascii="宋体" w:eastAsia="宋体" w:hAnsi="宋体" w:cs="宋体" w:hint="eastAsia"/>
          <w:sz w:val="24"/>
          <w:szCs w:val="24"/>
          <w:lang w:val="zh-TW" w:eastAsia="zh-TW"/>
        </w:rPr>
        <w:t>技术方案、供货安装</w:t>
      </w:r>
      <w:r>
        <w:rPr>
          <w:rFonts w:ascii="宋体" w:eastAsia="宋体" w:hAnsi="宋体" w:cs="宋体" w:hint="eastAsia"/>
          <w:szCs w:val="24"/>
          <w:lang w:val="zh-TW"/>
        </w:rPr>
        <w:t>方案、人员岗位职责安排、售后服务方案等</w:t>
      </w:r>
      <w:r>
        <w:rPr>
          <w:rFonts w:ascii="宋体" w:eastAsia="宋体" w:hAnsi="宋体" w:cs="宋体"/>
          <w:sz w:val="24"/>
          <w:szCs w:val="24"/>
          <w:lang w:val="zh-TW" w:eastAsia="zh-TW"/>
        </w:rPr>
        <w:t>；</w:t>
      </w:r>
    </w:p>
    <w:p w14:paraId="54D4F6D4" w14:textId="77777777" w:rsidR="00CD2DFA" w:rsidRDefault="0059585D">
      <w:pPr>
        <w:spacing w:line="360" w:lineRule="auto"/>
        <w:ind w:firstLineChars="213" w:firstLine="511"/>
        <w:rPr>
          <w:rFonts w:ascii="宋体" w:eastAsia="宋体" w:hAnsi="宋体" w:hint="eastAsia"/>
          <w:sz w:val="24"/>
          <w:szCs w:val="24"/>
        </w:rPr>
      </w:pPr>
      <w:r>
        <w:rPr>
          <w:rFonts w:ascii="宋体" w:eastAsia="宋体" w:hAnsi="宋体" w:hint="eastAsia"/>
          <w:sz w:val="24"/>
          <w:szCs w:val="24"/>
        </w:rPr>
        <w:t>10.9</w:t>
      </w:r>
      <w:r>
        <w:rPr>
          <w:rFonts w:ascii="宋体" w:eastAsia="宋体" w:hAnsi="宋体" w:cs="宋体"/>
          <w:sz w:val="24"/>
          <w:szCs w:val="24"/>
          <w:lang w:val="zh-TW" w:eastAsia="zh-TW"/>
        </w:rPr>
        <w:t>详细的工作进度安排计划表</w:t>
      </w:r>
      <w:r>
        <w:rPr>
          <w:rFonts w:ascii="宋体" w:eastAsia="宋体" w:hAnsi="宋体" w:hint="eastAsia"/>
          <w:sz w:val="24"/>
          <w:szCs w:val="24"/>
        </w:rPr>
        <w:t>；</w:t>
      </w:r>
    </w:p>
    <w:p w14:paraId="090E05B3"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10.10</w:t>
      </w:r>
      <w:r>
        <w:rPr>
          <w:rFonts w:ascii="宋体" w:eastAsia="宋体" w:hAnsi="宋体" w:cs="宋体"/>
          <w:sz w:val="24"/>
          <w:szCs w:val="24"/>
          <w:lang w:val="zh-TW" w:eastAsia="zh-TW"/>
        </w:rPr>
        <w:t>针对本项目所组成的团队人员详细介绍</w:t>
      </w:r>
      <w:r>
        <w:rPr>
          <w:rFonts w:ascii="宋体" w:eastAsia="宋体" w:hAnsi="宋体" w:hint="eastAsia"/>
          <w:sz w:val="24"/>
          <w:szCs w:val="24"/>
        </w:rPr>
        <w:t xml:space="preserve">； </w:t>
      </w:r>
    </w:p>
    <w:p w14:paraId="79FD5FF7" w14:textId="77777777" w:rsidR="00CD2DFA" w:rsidRDefault="0059585D">
      <w:pPr>
        <w:spacing w:line="360" w:lineRule="auto"/>
        <w:ind w:firstLine="465"/>
        <w:rPr>
          <w:rFonts w:ascii="宋体" w:eastAsia="宋体" w:hAnsi="宋体" w:hint="eastAsia"/>
          <w:sz w:val="24"/>
          <w:szCs w:val="24"/>
        </w:rPr>
      </w:pPr>
      <w:r>
        <w:rPr>
          <w:rFonts w:ascii="宋体" w:eastAsia="宋体" w:hAnsi="宋体" w:hint="eastAsia"/>
          <w:sz w:val="24"/>
          <w:szCs w:val="24"/>
        </w:rPr>
        <w:t>10.11</w:t>
      </w:r>
      <w:r>
        <w:rPr>
          <w:rFonts w:ascii="宋体" w:eastAsia="宋体" w:hAnsi="宋体" w:cs="宋体"/>
          <w:sz w:val="24"/>
          <w:szCs w:val="24"/>
          <w:lang w:val="zh-TW" w:eastAsia="zh-TW"/>
        </w:rPr>
        <w:t>服务承诺（包括质量承诺、开展期间服务响应承诺等）</w:t>
      </w:r>
      <w:r>
        <w:rPr>
          <w:rFonts w:ascii="宋体" w:eastAsia="宋体" w:hAnsi="宋体" w:hint="eastAsia"/>
          <w:sz w:val="24"/>
          <w:szCs w:val="24"/>
        </w:rPr>
        <w:t>；</w:t>
      </w:r>
    </w:p>
    <w:p w14:paraId="085792ED" w14:textId="77777777" w:rsidR="00CD2DFA" w:rsidRDefault="0059585D">
      <w:pPr>
        <w:pStyle w:val="Afff"/>
        <w:spacing w:line="360" w:lineRule="auto"/>
        <w:ind w:firstLine="480"/>
        <w:rPr>
          <w:rFonts w:ascii="Tahoma" w:eastAsia="Tahoma" w:hAnsi="Tahoma" w:cs="Tahoma"/>
          <w:color w:val="auto"/>
          <w:sz w:val="24"/>
          <w:szCs w:val="24"/>
        </w:rPr>
      </w:pPr>
      <w:r>
        <w:rPr>
          <w:rFonts w:ascii="宋体" w:eastAsia="宋体" w:hAnsi="宋体" w:hint="eastAsia"/>
          <w:sz w:val="24"/>
          <w:szCs w:val="24"/>
        </w:rPr>
        <w:lastRenderedPageBreak/>
        <w:t>10.12</w:t>
      </w:r>
      <w:r>
        <w:rPr>
          <w:rFonts w:ascii="宋体" w:eastAsia="宋体" w:hAnsi="宋体" w:cs="宋体"/>
          <w:color w:val="auto"/>
          <w:sz w:val="24"/>
          <w:szCs w:val="24"/>
          <w:lang w:val="zh-TW" w:eastAsia="zh-TW"/>
        </w:rPr>
        <w:t>响应服务的《</w:t>
      </w:r>
      <w:r>
        <w:rPr>
          <w:rFonts w:ascii="宋体" w:eastAsia="宋体" w:hAnsi="宋体" w:cs="宋体" w:hint="eastAsia"/>
          <w:color w:val="auto"/>
          <w:sz w:val="24"/>
          <w:szCs w:val="24"/>
          <w:lang w:val="zh-TW" w:eastAsia="zh-TW"/>
        </w:rPr>
        <w:t>技术规格</w:t>
      </w:r>
      <w:r>
        <w:rPr>
          <w:rFonts w:ascii="宋体" w:eastAsia="宋体" w:hAnsi="宋体" w:cs="宋体"/>
          <w:color w:val="auto"/>
          <w:sz w:val="24"/>
          <w:szCs w:val="24"/>
          <w:lang w:val="zh-TW" w:eastAsia="zh-TW"/>
        </w:rPr>
        <w:t>偏离表》《商务条款偏离表》（格式见第</w:t>
      </w:r>
      <w:r>
        <w:rPr>
          <w:rFonts w:ascii="宋体" w:eastAsia="宋体" w:hAnsi="宋体" w:cs="宋体" w:hint="eastAsia"/>
          <w:color w:val="auto"/>
          <w:sz w:val="24"/>
          <w:szCs w:val="24"/>
          <w:lang w:val="zh-TW"/>
        </w:rPr>
        <w:t>三</w:t>
      </w:r>
      <w:r>
        <w:rPr>
          <w:rFonts w:ascii="宋体" w:eastAsia="宋体" w:hAnsi="宋体" w:cs="宋体"/>
          <w:color w:val="auto"/>
          <w:sz w:val="24"/>
          <w:szCs w:val="24"/>
          <w:lang w:val="zh-TW" w:eastAsia="zh-TW"/>
        </w:rPr>
        <w:t>章）；</w:t>
      </w:r>
    </w:p>
    <w:p w14:paraId="22AC3BE2" w14:textId="77777777" w:rsidR="00CD2DFA" w:rsidRDefault="0059585D">
      <w:pPr>
        <w:spacing w:line="360" w:lineRule="auto"/>
        <w:ind w:firstLine="465"/>
        <w:rPr>
          <w:rFonts w:ascii="宋体" w:eastAsia="宋体" w:hAnsi="宋体" w:hint="eastAsia"/>
          <w:sz w:val="24"/>
          <w:szCs w:val="24"/>
        </w:rPr>
      </w:pPr>
      <w:r>
        <w:rPr>
          <w:rFonts w:ascii="宋体" w:eastAsia="宋体" w:hAnsi="宋体" w:cs="宋体"/>
          <w:sz w:val="24"/>
          <w:szCs w:val="24"/>
          <w:lang w:val="zh-TW" w:eastAsia="zh-TW"/>
        </w:rPr>
        <w:t>质量验收标准，质量承诺、项目组人员一览表（格式见第</w:t>
      </w:r>
      <w:r>
        <w:rPr>
          <w:rFonts w:ascii="宋体" w:eastAsia="宋体" w:hAnsi="宋体" w:cs="宋体" w:hint="eastAsia"/>
          <w:sz w:val="24"/>
          <w:szCs w:val="24"/>
          <w:lang w:val="zh-TW"/>
        </w:rPr>
        <w:t>三</w:t>
      </w:r>
      <w:r>
        <w:rPr>
          <w:rFonts w:ascii="宋体" w:eastAsia="宋体" w:hAnsi="宋体" w:cs="宋体"/>
          <w:sz w:val="24"/>
          <w:szCs w:val="24"/>
          <w:lang w:val="zh-TW" w:eastAsia="zh-TW"/>
        </w:rPr>
        <w:t>章）；</w:t>
      </w:r>
    </w:p>
    <w:p w14:paraId="4A43209A" w14:textId="77777777" w:rsidR="00CD2DFA" w:rsidRDefault="0059585D">
      <w:pPr>
        <w:tabs>
          <w:tab w:val="left" w:pos="0"/>
        </w:tabs>
        <w:spacing w:line="360" w:lineRule="auto"/>
        <w:ind w:firstLineChars="99" w:firstLine="239"/>
        <w:rPr>
          <w:rFonts w:ascii="宋体" w:eastAsia="宋体" w:hAnsi="宋体" w:hint="eastAsia"/>
          <w:sz w:val="24"/>
          <w:szCs w:val="24"/>
        </w:rPr>
      </w:pPr>
      <w:r>
        <w:rPr>
          <w:rFonts w:ascii="宋体" w:eastAsia="宋体" w:hAnsi="宋体" w:hint="eastAsia"/>
          <w:b/>
          <w:bCs/>
          <w:sz w:val="24"/>
          <w:szCs w:val="24"/>
        </w:rPr>
        <w:t>注：</w:t>
      </w:r>
      <w:r>
        <w:rPr>
          <w:rFonts w:ascii="宋体" w:eastAsia="宋体" w:hAnsi="宋体" w:hint="eastAsia"/>
          <w:sz w:val="24"/>
          <w:szCs w:val="24"/>
        </w:rPr>
        <w:t>磋商响应单位所提交的响应文件的完整与否，将直接影响磋商响应单位的评审。</w:t>
      </w:r>
    </w:p>
    <w:p w14:paraId="0C468C11" w14:textId="77777777" w:rsidR="00CD2DFA" w:rsidRDefault="0059585D">
      <w:pPr>
        <w:pStyle w:val="a4"/>
        <w:tabs>
          <w:tab w:val="left" w:pos="0"/>
        </w:tabs>
        <w:overflowPunct w:val="0"/>
        <w:spacing w:line="360" w:lineRule="auto"/>
        <w:ind w:firstLine="0"/>
        <w:jc w:val="both"/>
        <w:rPr>
          <w:rFonts w:ascii="宋体" w:eastAsia="宋体" w:hAnsi="宋体" w:hint="eastAsia"/>
          <w:b/>
          <w:szCs w:val="24"/>
        </w:rPr>
      </w:pPr>
      <w:r>
        <w:rPr>
          <w:rFonts w:ascii="宋体" w:eastAsia="宋体" w:hAnsi="宋体"/>
          <w:b/>
          <w:szCs w:val="24"/>
        </w:rPr>
        <w:t>1</w:t>
      </w:r>
      <w:r>
        <w:rPr>
          <w:rFonts w:ascii="宋体" w:eastAsia="宋体" w:hAnsi="宋体" w:hint="eastAsia"/>
          <w:b/>
          <w:szCs w:val="24"/>
        </w:rPr>
        <w:t>1</w:t>
      </w:r>
      <w:r>
        <w:rPr>
          <w:rFonts w:ascii="宋体" w:eastAsia="宋体" w:hAnsi="宋体"/>
          <w:b/>
          <w:szCs w:val="24"/>
        </w:rPr>
        <w:t xml:space="preserve">. </w:t>
      </w:r>
      <w:r>
        <w:rPr>
          <w:rFonts w:ascii="宋体" w:eastAsia="宋体" w:hAnsi="宋体" w:hint="eastAsia"/>
          <w:b/>
          <w:szCs w:val="24"/>
        </w:rPr>
        <w:t>磋商响应文件编制要求</w:t>
      </w:r>
    </w:p>
    <w:p w14:paraId="09780CAB"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sz w:val="24"/>
          <w:szCs w:val="24"/>
        </w:rPr>
        <w:t>1</w:t>
      </w:r>
      <w:r>
        <w:rPr>
          <w:rFonts w:ascii="宋体" w:eastAsia="宋体" w:hAnsi="宋体" w:hint="eastAsia"/>
          <w:sz w:val="24"/>
          <w:szCs w:val="24"/>
        </w:rPr>
        <w:t>1</w:t>
      </w:r>
      <w:r>
        <w:rPr>
          <w:rFonts w:ascii="宋体" w:eastAsia="宋体" w:hAnsi="宋体"/>
          <w:sz w:val="24"/>
          <w:szCs w:val="24"/>
        </w:rPr>
        <w:t>.1</w:t>
      </w:r>
      <w:r>
        <w:rPr>
          <w:rFonts w:ascii="宋体" w:eastAsia="宋体" w:hAnsi="宋体" w:hint="eastAsia"/>
          <w:sz w:val="24"/>
          <w:szCs w:val="24"/>
        </w:rPr>
        <w:t>响应文件按统一格式、顺序编写，共同装订成册。</w:t>
      </w:r>
    </w:p>
    <w:p w14:paraId="5D8AC134" w14:textId="77777777" w:rsidR="00CD2DFA" w:rsidRDefault="0059585D">
      <w:pPr>
        <w:spacing w:line="360" w:lineRule="auto"/>
        <w:rPr>
          <w:rFonts w:ascii="宋体" w:eastAsia="宋体" w:hAnsi="宋体" w:hint="eastAsia"/>
          <w:b/>
          <w:sz w:val="24"/>
          <w:szCs w:val="24"/>
        </w:rPr>
      </w:pPr>
      <w:r>
        <w:rPr>
          <w:rFonts w:ascii="宋体" w:eastAsia="宋体" w:hAnsi="宋体"/>
          <w:b/>
          <w:sz w:val="24"/>
          <w:szCs w:val="24"/>
        </w:rPr>
        <w:t>1</w:t>
      </w:r>
      <w:r>
        <w:rPr>
          <w:rFonts w:ascii="宋体" w:eastAsia="宋体" w:hAnsi="宋体" w:hint="eastAsia"/>
          <w:b/>
          <w:sz w:val="24"/>
          <w:szCs w:val="24"/>
        </w:rPr>
        <w:t>2</w:t>
      </w:r>
      <w:r>
        <w:rPr>
          <w:rFonts w:ascii="宋体" w:eastAsia="宋体" w:hAnsi="宋体"/>
          <w:b/>
          <w:sz w:val="24"/>
          <w:szCs w:val="24"/>
        </w:rPr>
        <w:t xml:space="preserve">. </w:t>
      </w:r>
      <w:r>
        <w:rPr>
          <w:rFonts w:ascii="宋体" w:eastAsia="宋体" w:hAnsi="宋体" w:hint="eastAsia"/>
          <w:b/>
          <w:sz w:val="24"/>
          <w:szCs w:val="24"/>
        </w:rPr>
        <w:t>报价（编制）要求的说明</w:t>
      </w:r>
    </w:p>
    <w:p w14:paraId="2F22D3DD" w14:textId="77777777" w:rsidR="00CD2DFA" w:rsidRDefault="0059585D">
      <w:pPr>
        <w:pStyle w:val="a4"/>
        <w:overflowPunct w:val="0"/>
        <w:spacing w:line="348" w:lineRule="auto"/>
        <w:ind w:firstLine="505"/>
        <w:jc w:val="both"/>
        <w:rPr>
          <w:rFonts w:ascii="宋体" w:eastAsia="宋体" w:hAnsi="宋体" w:hint="eastAsia"/>
          <w:szCs w:val="24"/>
        </w:rPr>
      </w:pPr>
      <w:r>
        <w:rPr>
          <w:rFonts w:ascii="宋体" w:eastAsia="宋体" w:hAnsi="宋体"/>
          <w:szCs w:val="24"/>
        </w:rPr>
        <w:t>1</w:t>
      </w:r>
      <w:r>
        <w:rPr>
          <w:rFonts w:ascii="宋体" w:eastAsia="宋体" w:hAnsi="宋体" w:hint="eastAsia"/>
          <w:szCs w:val="24"/>
        </w:rPr>
        <w:t>2</w:t>
      </w:r>
      <w:r>
        <w:rPr>
          <w:rFonts w:ascii="宋体" w:eastAsia="宋体" w:hAnsi="宋体"/>
          <w:szCs w:val="24"/>
        </w:rPr>
        <w:t>.1</w:t>
      </w:r>
      <w:r>
        <w:rPr>
          <w:rFonts w:ascii="宋体" w:eastAsia="宋体" w:hAnsi="宋体" w:hint="eastAsia"/>
          <w:szCs w:val="24"/>
        </w:rPr>
        <w:t>除非合同中另有规定，磋商响应单位对《响应报价表》中的全部服务内容的报价应</w:t>
      </w:r>
      <w:r>
        <w:rPr>
          <w:rFonts w:ascii="宋体" w:eastAsia="宋体" w:hAnsi="宋体" w:cs="宋体"/>
          <w:szCs w:val="24"/>
          <w:lang w:val="zh-TW" w:eastAsia="zh-TW"/>
        </w:rPr>
        <w:t>包括但不限于：方案设计</w:t>
      </w:r>
      <w:r>
        <w:rPr>
          <w:rFonts w:ascii="宋体" w:eastAsia="宋体" w:hAnsi="宋体" w:cs="宋体" w:hint="eastAsia"/>
          <w:szCs w:val="24"/>
          <w:lang w:val="zh-TW"/>
        </w:rPr>
        <w:t>费</w:t>
      </w:r>
      <w:r>
        <w:rPr>
          <w:rFonts w:ascii="宋体" w:eastAsia="宋体" w:hAnsi="宋体" w:cs="宋体"/>
          <w:szCs w:val="24"/>
          <w:lang w:val="zh-TW" w:eastAsia="zh-TW"/>
        </w:rPr>
        <w:t>、</w:t>
      </w:r>
      <w:r>
        <w:rPr>
          <w:rFonts w:ascii="宋体" w:eastAsia="宋体" w:hAnsi="宋体" w:cs="宋体" w:hint="eastAsia"/>
          <w:szCs w:val="24"/>
          <w:lang w:val="zh-TW" w:eastAsia="zh-TW"/>
        </w:rPr>
        <w:t>设备费、</w:t>
      </w:r>
      <w:r>
        <w:rPr>
          <w:rFonts w:ascii="宋体" w:eastAsia="宋体" w:hAnsi="宋体" w:cs="宋体"/>
          <w:szCs w:val="24"/>
          <w:lang w:val="zh-TW" w:eastAsia="zh-TW"/>
        </w:rPr>
        <w:t>技术支持与培训、售后服务与维保及相关劳务支出等工作所发生的全部费用以及企业利润、税金和政策性文件规定及合同包含的所有风险、责任等各项应有费用。投标报价为最终报价，且总价固定，除非因特殊原因并经买卖双方协商同意，供应商不得再要求追加任何费用。</w:t>
      </w:r>
    </w:p>
    <w:p w14:paraId="6626954E" w14:textId="77777777" w:rsidR="00CD2DFA" w:rsidRDefault="0059585D">
      <w:pPr>
        <w:pStyle w:val="a4"/>
        <w:overflowPunct w:val="0"/>
        <w:spacing w:line="360" w:lineRule="auto"/>
        <w:ind w:firstLine="505"/>
        <w:jc w:val="both"/>
        <w:rPr>
          <w:rFonts w:ascii="宋体" w:eastAsia="宋体" w:hAnsi="宋体" w:hint="eastAsia"/>
          <w:szCs w:val="24"/>
        </w:rPr>
      </w:pPr>
      <w:r>
        <w:rPr>
          <w:rFonts w:ascii="宋体" w:eastAsia="宋体" w:hAnsi="宋体" w:hint="eastAsia"/>
          <w:szCs w:val="24"/>
        </w:rPr>
        <w:t>12.2响应报价编制要求</w:t>
      </w:r>
    </w:p>
    <w:p w14:paraId="713AD13C" w14:textId="77777777" w:rsidR="00CD2DFA" w:rsidRDefault="0059585D">
      <w:pPr>
        <w:spacing w:line="360" w:lineRule="auto"/>
        <w:ind w:firstLine="505"/>
        <w:rPr>
          <w:rFonts w:ascii="宋体" w:eastAsia="宋体" w:hAnsi="宋体" w:hint="eastAsia"/>
          <w:sz w:val="24"/>
          <w:szCs w:val="24"/>
        </w:rPr>
      </w:pPr>
      <w:r>
        <w:rPr>
          <w:rFonts w:ascii="宋体" w:eastAsia="宋体" w:hAnsi="宋体" w:hint="eastAsia"/>
          <w:sz w:val="24"/>
          <w:szCs w:val="24"/>
        </w:rPr>
        <w:t>12.2.1根据提供的竞争性磋商文件、服务需求及有关资料单独编制相关项目实施的磋商报价并汇总填入《响应报价表》；</w:t>
      </w:r>
    </w:p>
    <w:p w14:paraId="7879ED52" w14:textId="77777777" w:rsidR="00CD2DFA" w:rsidRDefault="0059585D">
      <w:pPr>
        <w:pStyle w:val="a4"/>
        <w:overflowPunct w:val="0"/>
        <w:spacing w:line="360" w:lineRule="auto"/>
        <w:ind w:firstLine="505"/>
        <w:jc w:val="both"/>
        <w:rPr>
          <w:rFonts w:ascii="宋体" w:eastAsia="宋体" w:hAnsi="宋体" w:hint="eastAsia"/>
          <w:szCs w:val="24"/>
        </w:rPr>
      </w:pPr>
      <w:r>
        <w:rPr>
          <w:rFonts w:ascii="宋体" w:eastAsia="宋体" w:hAnsi="宋体" w:hint="eastAsia"/>
          <w:szCs w:val="24"/>
        </w:rPr>
        <w:t>12.2.2磋商响应单位应对竞争性磋商文件内所要采购的全部内容进行报价，只响应其中部分内容者，其响应文件将被拒绝。但如果采购要求分采购单元响应的，则磋商响应单位可以按竞争性磋商文件要求有选择地只投其中一个或几个采购单元，也可以投全部采购单元，但各采购单元应分别计算填写单价和总价。</w:t>
      </w:r>
    </w:p>
    <w:p w14:paraId="78924CCF" w14:textId="77777777" w:rsidR="00CD2DFA" w:rsidRDefault="0059585D">
      <w:pPr>
        <w:pStyle w:val="a4"/>
        <w:overflowPunct w:val="0"/>
        <w:spacing w:line="360" w:lineRule="auto"/>
        <w:ind w:firstLine="505"/>
        <w:jc w:val="both"/>
        <w:rPr>
          <w:rFonts w:ascii="宋体" w:eastAsia="宋体" w:hAnsi="宋体" w:hint="eastAsia"/>
          <w:szCs w:val="24"/>
        </w:rPr>
      </w:pPr>
      <w:r>
        <w:rPr>
          <w:rFonts w:ascii="宋体" w:eastAsia="宋体" w:hAnsi="宋体" w:hint="eastAsia"/>
          <w:szCs w:val="24"/>
        </w:rPr>
        <w:t>12.2.3一项响应内容只允许一个报价，采购单位不接受任何有选择性的响应报价。</w:t>
      </w:r>
    </w:p>
    <w:p w14:paraId="1F99A24E" w14:textId="77777777" w:rsidR="00CD2DFA" w:rsidRDefault="0059585D">
      <w:pPr>
        <w:pStyle w:val="a4"/>
        <w:overflowPunct w:val="0"/>
        <w:spacing w:line="360" w:lineRule="auto"/>
        <w:ind w:firstLine="505"/>
        <w:jc w:val="both"/>
        <w:rPr>
          <w:rFonts w:ascii="宋体" w:eastAsia="宋体" w:hAnsi="宋体" w:hint="eastAsia"/>
          <w:szCs w:val="24"/>
        </w:rPr>
      </w:pPr>
      <w:r>
        <w:rPr>
          <w:rFonts w:ascii="宋体" w:eastAsia="宋体" w:hAnsi="宋体" w:hint="eastAsia"/>
          <w:szCs w:val="24"/>
        </w:rPr>
        <w:t>12.2.4响应文件中报价全部采用人民币表示，除非合同的特殊条款另有规定。</w:t>
      </w:r>
    </w:p>
    <w:p w14:paraId="49551860" w14:textId="77777777" w:rsidR="00CD2DFA" w:rsidRDefault="0059585D">
      <w:pPr>
        <w:spacing w:line="360" w:lineRule="auto"/>
        <w:rPr>
          <w:rFonts w:ascii="宋体" w:eastAsia="宋体" w:hAnsi="宋体" w:hint="eastAsia"/>
          <w:b/>
          <w:sz w:val="24"/>
          <w:szCs w:val="24"/>
        </w:rPr>
      </w:pPr>
      <w:r>
        <w:rPr>
          <w:rFonts w:ascii="宋体" w:eastAsia="宋体" w:hAnsi="宋体"/>
          <w:b/>
          <w:sz w:val="24"/>
          <w:szCs w:val="24"/>
        </w:rPr>
        <w:t>13.</w:t>
      </w:r>
      <w:r>
        <w:rPr>
          <w:rFonts w:ascii="宋体" w:eastAsia="宋体" w:hAnsi="宋体" w:hint="eastAsia"/>
          <w:b/>
          <w:sz w:val="24"/>
          <w:szCs w:val="24"/>
        </w:rPr>
        <w:t>磋商有效期</w:t>
      </w:r>
    </w:p>
    <w:p w14:paraId="6094FE01" w14:textId="77777777" w:rsidR="00CD2DFA" w:rsidRDefault="0059585D">
      <w:pPr>
        <w:spacing w:line="360" w:lineRule="auto"/>
        <w:ind w:firstLineChars="242" w:firstLine="581"/>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.1磋商响应文件的有效期为60日历天，在此期间内，响应文件应保持有效。有效期短于这个规定期限的，将被拒绝。</w:t>
      </w:r>
    </w:p>
    <w:p w14:paraId="4EE1521E" w14:textId="77777777" w:rsidR="00CD2DFA" w:rsidRDefault="0059585D">
      <w:pPr>
        <w:spacing w:line="360" w:lineRule="auto"/>
        <w:ind w:firstLineChars="242" w:firstLine="581"/>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.2特殊情况下，磋商采购单位可与磋商响应单位协商延缓磋商响应磋商文件的有效期，这种要求和答复均以书面形式进行。</w:t>
      </w:r>
    </w:p>
    <w:p w14:paraId="35181600" w14:textId="77777777" w:rsidR="00CD2DFA" w:rsidRDefault="0059585D">
      <w:pPr>
        <w:spacing w:line="360" w:lineRule="auto"/>
        <w:ind w:firstLineChars="242" w:firstLine="581"/>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.3磋商响应方可拒绝接受延期要求而不会导致保证金被没收，同意延长有效期的磋商响应方不能修改磋商响应文件。</w:t>
      </w:r>
    </w:p>
    <w:p w14:paraId="2292FF97" w14:textId="77777777" w:rsidR="00CD2DFA" w:rsidRDefault="0059585D">
      <w:pPr>
        <w:spacing w:line="360" w:lineRule="auto"/>
        <w:rPr>
          <w:rFonts w:ascii="宋体" w:eastAsia="宋体" w:hAnsi="宋体" w:hint="eastAsia"/>
          <w:b/>
          <w:sz w:val="24"/>
          <w:szCs w:val="24"/>
        </w:rPr>
      </w:pPr>
      <w:r>
        <w:rPr>
          <w:rFonts w:ascii="宋体" w:eastAsia="宋体" w:hAnsi="宋体"/>
          <w:b/>
          <w:sz w:val="24"/>
          <w:szCs w:val="24"/>
        </w:rPr>
        <w:t>1</w:t>
      </w:r>
      <w:r>
        <w:rPr>
          <w:rFonts w:ascii="宋体" w:eastAsia="宋体" w:hAnsi="宋体" w:hint="eastAsia"/>
          <w:b/>
          <w:sz w:val="24"/>
          <w:szCs w:val="24"/>
        </w:rPr>
        <w:t>4</w:t>
      </w:r>
      <w:r>
        <w:rPr>
          <w:rFonts w:ascii="宋体" w:eastAsia="宋体" w:hAnsi="宋体"/>
          <w:b/>
          <w:sz w:val="24"/>
          <w:szCs w:val="24"/>
        </w:rPr>
        <w:t xml:space="preserve">. </w:t>
      </w:r>
      <w:r>
        <w:rPr>
          <w:rFonts w:ascii="宋体" w:eastAsia="宋体" w:hAnsi="宋体" w:hint="eastAsia"/>
          <w:b/>
          <w:sz w:val="24"/>
          <w:szCs w:val="24"/>
        </w:rPr>
        <w:t>响应文件的份数和签署</w:t>
      </w:r>
    </w:p>
    <w:p w14:paraId="7C640244" w14:textId="77777777" w:rsidR="00CD2DFA" w:rsidRDefault="0059585D">
      <w:pPr>
        <w:spacing w:line="360" w:lineRule="auto"/>
        <w:ind w:firstLine="502"/>
        <w:rPr>
          <w:rFonts w:ascii="宋体" w:eastAsia="宋体" w:hAnsi="宋体" w:hint="eastAsia"/>
          <w:sz w:val="24"/>
          <w:szCs w:val="24"/>
        </w:rPr>
      </w:pPr>
      <w:r>
        <w:rPr>
          <w:rFonts w:ascii="宋体" w:eastAsia="宋体" w:hAnsi="宋体"/>
          <w:sz w:val="24"/>
          <w:szCs w:val="24"/>
        </w:rPr>
        <w:t>1</w:t>
      </w:r>
      <w:r>
        <w:rPr>
          <w:rFonts w:ascii="宋体" w:eastAsia="宋体" w:hAnsi="宋体" w:hint="eastAsia"/>
          <w:sz w:val="24"/>
          <w:szCs w:val="24"/>
        </w:rPr>
        <w:t>4</w:t>
      </w:r>
      <w:r>
        <w:rPr>
          <w:rFonts w:ascii="宋体" w:eastAsia="宋体" w:hAnsi="宋体"/>
          <w:sz w:val="24"/>
          <w:szCs w:val="24"/>
        </w:rPr>
        <w:t>.1</w:t>
      </w:r>
      <w:r>
        <w:rPr>
          <w:rFonts w:ascii="宋体" w:eastAsia="宋体" w:hAnsi="宋体" w:hint="eastAsia"/>
          <w:sz w:val="24"/>
          <w:szCs w:val="24"/>
        </w:rPr>
        <w:t>磋商响应单位应按本须知的规定和前附表所述份数，编制响应文件“正本”和 “副本”，并明确标明“正本”和“副本”。响应文件正本和副本如有不一致之处，以正本为准。</w:t>
      </w:r>
    </w:p>
    <w:p w14:paraId="23B7F6AC" w14:textId="77777777" w:rsidR="00CD2DFA" w:rsidRDefault="0059585D">
      <w:pPr>
        <w:spacing w:line="360" w:lineRule="auto"/>
        <w:ind w:firstLineChars="250" w:firstLine="600"/>
        <w:rPr>
          <w:rFonts w:ascii="宋体" w:eastAsia="宋体" w:hAnsi="宋体" w:hint="eastAsia"/>
          <w:sz w:val="24"/>
          <w:szCs w:val="24"/>
        </w:rPr>
      </w:pPr>
      <w:r>
        <w:rPr>
          <w:rFonts w:ascii="宋体" w:eastAsia="宋体" w:hAnsi="宋体" w:hint="eastAsia"/>
          <w:sz w:val="24"/>
          <w:szCs w:val="24"/>
        </w:rPr>
        <w:t>14.2响应文件正本和副本均应使用不能擦去的黑色或蓝色墨水打印或书写，磋商响应文件凡需要盖章处均须由磋商响应单位盖公章，并由法定代表人或授权代表签署，磋商响应单位</w:t>
      </w:r>
      <w:r>
        <w:rPr>
          <w:rFonts w:ascii="宋体" w:eastAsia="宋体" w:hAnsi="宋体" w:hint="eastAsia"/>
          <w:sz w:val="24"/>
          <w:szCs w:val="24"/>
        </w:rPr>
        <w:lastRenderedPageBreak/>
        <w:t>应写全称。若未按上述要求签署的响应文件将被否决。</w:t>
      </w:r>
    </w:p>
    <w:p w14:paraId="637EE3A6" w14:textId="77777777" w:rsidR="00CD2DFA" w:rsidRDefault="0059585D">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 xml:space="preserve"> </w:t>
      </w:r>
      <w:r>
        <w:rPr>
          <w:rFonts w:ascii="宋体" w:eastAsia="宋体" w:hAnsi="宋体"/>
          <w:szCs w:val="24"/>
        </w:rPr>
        <w:t>1</w:t>
      </w:r>
      <w:r>
        <w:rPr>
          <w:rFonts w:ascii="宋体" w:eastAsia="宋体" w:hAnsi="宋体" w:hint="eastAsia"/>
          <w:szCs w:val="24"/>
        </w:rPr>
        <w:t>4</w:t>
      </w:r>
      <w:r>
        <w:rPr>
          <w:rFonts w:ascii="宋体" w:eastAsia="宋体" w:hAnsi="宋体"/>
          <w:szCs w:val="24"/>
        </w:rPr>
        <w:t>.3</w:t>
      </w:r>
      <w:r>
        <w:rPr>
          <w:rFonts w:ascii="宋体" w:eastAsia="宋体" w:hAnsi="宋体" w:hint="eastAsia"/>
          <w:szCs w:val="24"/>
        </w:rPr>
        <w:t>全套响应文件应无涂改和行间插字，除非这些删改是根据磋商采购单位指示进行的</w:t>
      </w:r>
      <w:r>
        <w:rPr>
          <w:rFonts w:ascii="宋体" w:eastAsia="宋体" w:hAnsi="宋体"/>
          <w:szCs w:val="24"/>
        </w:rPr>
        <w:t>,</w:t>
      </w:r>
      <w:r>
        <w:rPr>
          <w:rFonts w:ascii="宋体" w:eastAsia="宋体" w:hAnsi="宋体" w:hint="eastAsia"/>
          <w:szCs w:val="24"/>
        </w:rPr>
        <w:t>或者是磋商响应单位造成的必须修改的错误。但修改处应由磋商响应单位法定代表人或授权代表签字证明。</w:t>
      </w:r>
    </w:p>
    <w:p w14:paraId="15F035DE"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15</w:t>
      </w:r>
      <w:r>
        <w:rPr>
          <w:rFonts w:ascii="宋体" w:eastAsia="宋体" w:hAnsi="宋体"/>
          <w:b/>
          <w:sz w:val="24"/>
          <w:szCs w:val="24"/>
        </w:rPr>
        <w:t xml:space="preserve">. </w:t>
      </w:r>
      <w:r>
        <w:rPr>
          <w:rFonts w:ascii="宋体" w:eastAsia="宋体" w:hAnsi="宋体" w:hint="eastAsia"/>
          <w:b/>
          <w:sz w:val="24"/>
          <w:szCs w:val="24"/>
        </w:rPr>
        <w:t>磋商响应文件的密封及标记</w:t>
      </w:r>
    </w:p>
    <w:p w14:paraId="3B4F41F7" w14:textId="77777777" w:rsidR="00CD2DFA" w:rsidRDefault="0059585D">
      <w:pPr>
        <w:autoSpaceDE w:val="0"/>
        <w:autoSpaceDN w:val="0"/>
        <w:adjustRightInd w:val="0"/>
        <w:spacing w:line="360" w:lineRule="auto"/>
        <w:ind w:firstLine="502"/>
        <w:rPr>
          <w:rFonts w:ascii="宋体" w:eastAsia="宋体" w:hAnsi="宋体" w:cs="宋体" w:hint="eastAsia"/>
          <w:bCs/>
          <w:sz w:val="24"/>
          <w:szCs w:val="24"/>
          <w:lang w:val="zh-CN"/>
        </w:rPr>
      </w:pPr>
      <w:r>
        <w:rPr>
          <w:rFonts w:ascii="宋体" w:eastAsia="宋体" w:hAnsi="宋体" w:cs="宋体" w:hint="eastAsia"/>
          <w:bCs/>
          <w:sz w:val="24"/>
          <w:szCs w:val="24"/>
          <w:lang w:val="zh-CN"/>
        </w:rPr>
        <w:t>磋商响应单位应将磋商响应文件及认为有必要提交的其他资料分别包装密封。磋商响应文件的密封袋封皮上应写明磋商内容、磋商编号、采购代理机构名称、响应单位名称，并注明开标时启封字样。封口处或封条处加盖磋商响应单位公章。磋商响应文件中有要求加盖单位公章处须盖公章，有要求法定代表人或授权代理人进行签字或盖章，须按要求签字或盖章。未能满足上述要求的磋商响应文件将被拒绝。</w:t>
      </w:r>
    </w:p>
    <w:p w14:paraId="6AA28309"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16</w:t>
      </w:r>
      <w:r>
        <w:rPr>
          <w:rFonts w:ascii="宋体" w:eastAsia="宋体" w:hAnsi="宋体"/>
          <w:b/>
          <w:sz w:val="24"/>
          <w:szCs w:val="24"/>
        </w:rPr>
        <w:t xml:space="preserve">. </w:t>
      </w:r>
      <w:r>
        <w:rPr>
          <w:rFonts w:ascii="宋体" w:eastAsia="宋体" w:hAnsi="宋体" w:hint="eastAsia"/>
          <w:b/>
          <w:sz w:val="24"/>
          <w:szCs w:val="24"/>
        </w:rPr>
        <w:t>磋商响应截止时间</w:t>
      </w:r>
    </w:p>
    <w:p w14:paraId="7789D618" w14:textId="77777777" w:rsidR="00CD2DFA" w:rsidRDefault="0059585D">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16.1采购单位招投标小组按本须知规定的时间、地点主持磋商采购活动。</w:t>
      </w:r>
    </w:p>
    <w:p w14:paraId="7DE75126" w14:textId="77777777" w:rsidR="00CD2DFA" w:rsidRDefault="0059585D">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16.2</w:t>
      </w:r>
      <w:r>
        <w:rPr>
          <w:rFonts w:ascii="宋体" w:eastAsia="宋体" w:hAnsi="宋体"/>
          <w:sz w:val="24"/>
          <w:szCs w:val="24"/>
        </w:rPr>
        <w:t>、</w:t>
      </w:r>
      <w:r>
        <w:rPr>
          <w:rFonts w:ascii="宋体" w:eastAsia="宋体" w:hAnsi="宋体" w:hint="eastAsia"/>
          <w:sz w:val="24"/>
          <w:szCs w:val="24"/>
        </w:rPr>
        <w:t>根据采购法及相关法规，将对磋商响应单位进行信用查询，凡经评审小组确认不符合相关法律法规规定的，将拒绝其参与政府采购活动。</w:t>
      </w:r>
    </w:p>
    <w:p w14:paraId="2E211784" w14:textId="77777777" w:rsidR="00CD2DFA" w:rsidRDefault="0059585D">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（1）查询时间：响应文件递交截止时间。</w:t>
      </w:r>
    </w:p>
    <w:p w14:paraId="468FEE68" w14:textId="77777777" w:rsidR="00CD2DFA" w:rsidRDefault="0059585D">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（2）查询渠道：统一登录“天眼查”系统查询磋商响应单位的信用记录。</w:t>
      </w:r>
    </w:p>
    <w:p w14:paraId="1AB9E240" w14:textId="77777777" w:rsidR="00CD2DFA" w:rsidRDefault="0059585D">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3）查询证据留存方式：对存在失信信息的磋商响应单位，评审小组向失信磋商响应单位确认。同时，招投标小组工作人员应根据评审小组确认的失信信息，登录到来源网站页面进行复核并打印，作为证据留存。</w:t>
      </w:r>
    </w:p>
    <w:p w14:paraId="68297C40" w14:textId="77777777" w:rsidR="00CD2DFA" w:rsidRDefault="0059585D">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（4）信用记录使用规则：评审小组在对磋商响应单位进行资格性审查时，应根据查询结果对磋商响应单位的不良信用记录逐项甄别确认。</w:t>
      </w:r>
    </w:p>
    <w:p w14:paraId="1A909CA3"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17</w:t>
      </w:r>
      <w:r>
        <w:rPr>
          <w:rFonts w:ascii="宋体" w:eastAsia="宋体" w:hAnsi="宋体"/>
          <w:b/>
          <w:sz w:val="24"/>
          <w:szCs w:val="24"/>
        </w:rPr>
        <w:t xml:space="preserve">. </w:t>
      </w:r>
      <w:r>
        <w:rPr>
          <w:rFonts w:ascii="宋体" w:eastAsia="宋体" w:hAnsi="宋体" w:hint="eastAsia"/>
          <w:b/>
          <w:sz w:val="24"/>
          <w:szCs w:val="24"/>
        </w:rPr>
        <w:t>磋商响应文件的补充、修改和撤回</w:t>
      </w:r>
    </w:p>
    <w:p w14:paraId="38D5D695" w14:textId="77777777" w:rsidR="00CD2DFA" w:rsidRDefault="0059585D">
      <w:pPr>
        <w:snapToGrid w:val="0"/>
        <w:spacing w:line="360" w:lineRule="auto"/>
        <w:ind w:firstLine="502"/>
        <w:rPr>
          <w:rFonts w:ascii="宋体" w:eastAsia="宋体" w:hAnsi="宋体" w:hint="eastAsia"/>
          <w:sz w:val="24"/>
          <w:szCs w:val="24"/>
        </w:rPr>
      </w:pPr>
      <w:r>
        <w:rPr>
          <w:rFonts w:ascii="宋体" w:eastAsia="宋体" w:hAnsi="宋体" w:cs="Arial"/>
          <w:kern w:val="0"/>
          <w:sz w:val="24"/>
          <w:szCs w:val="24"/>
        </w:rPr>
        <w:t>磋商响应单位在提交响应文件截止时间前，可以对所提交的响应文件进行补充、修改或者撤回，并书面通知采购单位</w:t>
      </w:r>
      <w:r>
        <w:rPr>
          <w:rFonts w:ascii="宋体" w:eastAsia="宋体" w:hAnsi="宋体" w:cs="Arial" w:hint="eastAsia"/>
          <w:kern w:val="0"/>
          <w:sz w:val="24"/>
          <w:szCs w:val="24"/>
        </w:rPr>
        <w:t>及相关招投标小组</w:t>
      </w:r>
      <w:r>
        <w:rPr>
          <w:rFonts w:ascii="宋体" w:eastAsia="宋体" w:hAnsi="宋体" w:cs="Arial"/>
          <w:kern w:val="0"/>
          <w:sz w:val="24"/>
          <w:szCs w:val="24"/>
        </w:rPr>
        <w:t>。补充、修改的内容作为响应文件的组成部分。补充、修改的内容与响应文件不一致的，以补充、修改的内容为准。</w:t>
      </w:r>
    </w:p>
    <w:p w14:paraId="078342A6"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1</w:t>
      </w:r>
      <w:r>
        <w:rPr>
          <w:rFonts w:ascii="宋体" w:eastAsia="宋体" w:hAnsi="宋体"/>
          <w:b/>
          <w:sz w:val="24"/>
          <w:szCs w:val="24"/>
        </w:rPr>
        <w:t>8.</w:t>
      </w:r>
      <w:r>
        <w:rPr>
          <w:rFonts w:ascii="宋体" w:eastAsia="宋体" w:hAnsi="宋体" w:hint="eastAsia"/>
          <w:b/>
          <w:sz w:val="24"/>
          <w:szCs w:val="24"/>
        </w:rPr>
        <w:t>磋商采购程序</w:t>
      </w:r>
    </w:p>
    <w:p w14:paraId="51A083F7" w14:textId="77777777" w:rsidR="00CD2DFA" w:rsidRDefault="0059585D">
      <w:pPr>
        <w:spacing w:line="360" w:lineRule="auto"/>
        <w:ind w:firstLine="502"/>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8.1</w:t>
      </w:r>
      <w:r>
        <w:rPr>
          <w:rFonts w:ascii="宋体" w:eastAsia="宋体" w:hAnsi="宋体" w:hint="eastAsia"/>
          <w:sz w:val="24"/>
          <w:szCs w:val="24"/>
        </w:rPr>
        <w:t>磋商采购单位按本须知规定的时间、地点主持磋商活动。磋商活动由采购单位、磋商小组、磋商响应单位代表及有关方面代表参加。</w:t>
      </w:r>
    </w:p>
    <w:p w14:paraId="15F37446" w14:textId="77777777" w:rsidR="00CD2DFA" w:rsidRDefault="0059585D">
      <w:pPr>
        <w:spacing w:line="360" w:lineRule="auto"/>
        <w:ind w:firstLine="502"/>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8.2</w:t>
      </w:r>
      <w:r>
        <w:rPr>
          <w:rFonts w:ascii="宋体" w:eastAsia="宋体" w:hAnsi="宋体" w:hint="eastAsia"/>
          <w:sz w:val="24"/>
          <w:szCs w:val="24"/>
        </w:rPr>
        <w:t>参加磋商的磋商响应单位法定代表人或委托授权人应携带本人身份证明签名报到，以证明其出席磋商活动，并在向磋商采购单位提交响应文件时出示其保证金原件，否则磋商采购单位有权拒绝接受其响应文件。</w:t>
      </w:r>
    </w:p>
    <w:p w14:paraId="68DF35F1" w14:textId="77777777" w:rsidR="00CD2DFA" w:rsidRDefault="0059585D">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hint="eastAsia"/>
          <w:sz w:val="24"/>
          <w:szCs w:val="24"/>
        </w:rPr>
        <w:lastRenderedPageBreak/>
        <w:t>1</w:t>
      </w:r>
      <w:r>
        <w:rPr>
          <w:rFonts w:ascii="宋体" w:eastAsia="宋体" w:hAnsi="宋体"/>
          <w:sz w:val="24"/>
          <w:szCs w:val="24"/>
        </w:rPr>
        <w:t>8</w:t>
      </w:r>
      <w:r>
        <w:rPr>
          <w:rFonts w:ascii="宋体" w:eastAsia="宋体" w:hAnsi="宋体" w:hint="eastAsia"/>
          <w:sz w:val="24"/>
          <w:szCs w:val="24"/>
        </w:rPr>
        <w:t>.3磋商</w:t>
      </w:r>
      <w:r>
        <w:rPr>
          <w:rFonts w:ascii="宋体" w:eastAsia="宋体" w:hAnsi="宋体" w:cs="Arial"/>
          <w:kern w:val="0"/>
          <w:sz w:val="24"/>
          <w:szCs w:val="24"/>
        </w:rPr>
        <w:t>小组成员应当按照客观、公正、审慎的原则，根据磋商文件规定的评审程序、评审方法和评审标准进行独立评审。未实质性响应磋商文件的响应文件按无效响应处理，磋商小组应当告知提交响应文件的磋商响应单位。</w:t>
      </w:r>
    </w:p>
    <w:p w14:paraId="500C628F" w14:textId="77777777" w:rsidR="00CD2DFA" w:rsidRDefault="0059585D">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18.4磋商小组要求供应商澄清、说明或者更正响应文件应当以书面形式做出。</w:t>
      </w:r>
    </w:p>
    <w:p w14:paraId="0E56A7A5" w14:textId="77777777" w:rsidR="00CD2DFA" w:rsidRDefault="0059585D">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18.5磋商小组所有成员集中与单一供应商分别进行竞争性磋商，并给予所有参加竞争性磋商的响应单位平等的竞争性磋商机会。在竞争性磋商过程中，磋商小组可以根据采购文件和竞争性磋商情况实质性变动采购需求中的技术、服务要求以及合同草案条款。对采购文件做出的实质性变动是采购文件的有效组成部分，磋商小组将及时以书面形式同时通知所有参加竞争性磋商的响应单位。</w:t>
      </w:r>
    </w:p>
    <w:p w14:paraId="2D6A1486" w14:textId="77777777" w:rsidR="00CD2DFA" w:rsidRDefault="0059585D">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18.6响应单位应当按照采购文件的变动情况和磋商小组的要求重新提交响应文件，并由其法定代表人或授权代表签字或者加盖公章。</w:t>
      </w:r>
    </w:p>
    <w:p w14:paraId="59A21944" w14:textId="77777777" w:rsidR="00CD2DFA" w:rsidRDefault="0059585D">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18.7竞争性磋商结束后，磋商小组将要求所有响应单位在最后一个供应商竞争性磋商结束后十五分钟内提交最后报价。</w:t>
      </w:r>
    </w:p>
    <w:p w14:paraId="3F7D1704" w14:textId="77777777" w:rsidR="00CD2DFA" w:rsidRDefault="0059585D">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18.8经竞争性磋商确定最终采购需求和提交最后报价的响应单位后，由竞争性磋商小组采用综合评分法对提交最后报价的供应商的响应文件和最后报价进行综合评分。</w:t>
      </w:r>
    </w:p>
    <w:p w14:paraId="562551A4" w14:textId="77777777" w:rsidR="00CD2DFA" w:rsidRDefault="0059585D">
      <w:pPr>
        <w:widowControl/>
        <w:spacing w:line="360" w:lineRule="auto"/>
        <w:ind w:firstLineChars="200" w:firstLine="480"/>
        <w:rPr>
          <w:rFonts w:ascii="宋体" w:eastAsia="宋体" w:hAnsi="宋体" w:cs="Arial" w:hint="eastAsia"/>
          <w:kern w:val="0"/>
          <w:sz w:val="24"/>
          <w:szCs w:val="24"/>
        </w:rPr>
      </w:pPr>
      <w:r>
        <w:rPr>
          <w:rFonts w:ascii="宋体" w:eastAsia="宋体" w:hAnsi="宋体" w:cs="Arial" w:hint="eastAsia"/>
          <w:kern w:val="0"/>
          <w:sz w:val="24"/>
          <w:szCs w:val="24"/>
        </w:rPr>
        <w:t>18.9</w:t>
      </w:r>
      <w:r>
        <w:rPr>
          <w:rFonts w:ascii="宋体" w:eastAsia="宋体" w:hAnsi="宋体" w:cs="Arial" w:hint="eastAsia"/>
          <w:sz w:val="24"/>
          <w:szCs w:val="24"/>
          <w:lang w:val="zh-CN"/>
        </w:rPr>
        <w:t>磋商小组</w:t>
      </w:r>
      <w:r>
        <w:rPr>
          <w:rFonts w:ascii="宋体" w:eastAsia="宋体" w:hAnsi="宋体" w:cs="Arial"/>
          <w:sz w:val="24"/>
          <w:szCs w:val="24"/>
          <w:lang w:val="zh-CN"/>
        </w:rPr>
        <w:t>各成员独立对每个磋商响应单位的响应文件（包括新的书面承诺函）按磋商文件规定的评审办法进行评审并给出评审意见。</w:t>
      </w:r>
      <w:r>
        <w:rPr>
          <w:rFonts w:ascii="宋体" w:eastAsia="宋体" w:hAnsi="宋体" w:cs="宋体" w:hint="eastAsia"/>
          <w:snapToGrid w:val="0"/>
          <w:kern w:val="0"/>
          <w:sz w:val="24"/>
          <w:szCs w:val="24"/>
        </w:rPr>
        <w:t>评审报告应当由磋商小组全体人员签字认可。磋商小组成员对评审报告有异议的，磋商小组按照少数服从多数的原则推荐成交候选磋商响应单位，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75D0350" w14:textId="77777777" w:rsidR="00CD2DFA" w:rsidRDefault="0059585D">
      <w:pPr>
        <w:spacing w:line="360" w:lineRule="auto"/>
        <w:rPr>
          <w:rFonts w:ascii="宋体" w:eastAsia="宋体" w:hAnsi="宋体" w:hint="eastAsia"/>
          <w:b/>
          <w:sz w:val="24"/>
          <w:szCs w:val="24"/>
        </w:rPr>
      </w:pPr>
      <w:r>
        <w:rPr>
          <w:rFonts w:ascii="宋体" w:eastAsia="宋体" w:hAnsi="宋体"/>
          <w:b/>
          <w:sz w:val="24"/>
          <w:szCs w:val="24"/>
        </w:rPr>
        <w:t>19.</w:t>
      </w:r>
      <w:r>
        <w:rPr>
          <w:rFonts w:ascii="宋体" w:eastAsia="宋体" w:hAnsi="宋体" w:hint="eastAsia"/>
          <w:b/>
          <w:sz w:val="24"/>
          <w:szCs w:val="24"/>
        </w:rPr>
        <w:t>磋商小组</w:t>
      </w:r>
    </w:p>
    <w:p w14:paraId="3654D7F3" w14:textId="77777777" w:rsidR="00CD2DFA" w:rsidRDefault="0059585D">
      <w:pPr>
        <w:pStyle w:val="a4"/>
        <w:overflowPunct w:val="0"/>
        <w:spacing w:line="360" w:lineRule="auto"/>
        <w:ind w:leftChars="200" w:left="520" w:firstLine="0"/>
        <w:jc w:val="both"/>
        <w:rPr>
          <w:rFonts w:ascii="宋体" w:eastAsia="宋体" w:hAnsi="宋体" w:hint="eastAsia"/>
          <w:szCs w:val="24"/>
        </w:rPr>
      </w:pPr>
      <w:r>
        <w:rPr>
          <w:rFonts w:ascii="宋体" w:eastAsia="宋体" w:hAnsi="宋体" w:hint="eastAsia"/>
          <w:szCs w:val="24"/>
        </w:rPr>
        <w:t>19.1磋商小组由磋商采购单位依法组建，由采购单位代表、评审专家共3人以上单数组成。 19.2磋商小组负责具体的磋商事务，并独立履行以下职责：</w:t>
      </w:r>
    </w:p>
    <w:p w14:paraId="6FED4E7B" w14:textId="77777777" w:rsidR="00CD2DFA" w:rsidRDefault="0059585D">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 xml:space="preserve">19.2.1确认或者制定磋商文件； </w:t>
      </w:r>
    </w:p>
    <w:p w14:paraId="7DE8B047" w14:textId="77777777" w:rsidR="00CD2DFA" w:rsidRDefault="0059585D">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19.2.2从符合相应资格条件的磋商响应单位名单中确定磋商响应单位参加磋商；</w:t>
      </w:r>
    </w:p>
    <w:p w14:paraId="62BF8DB3" w14:textId="77777777" w:rsidR="00CD2DFA" w:rsidRDefault="0059585D">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19.2.3审查磋商响应单位的响应文件并作出评价；</w:t>
      </w:r>
    </w:p>
    <w:p w14:paraId="69ABFA3F" w14:textId="77777777" w:rsidR="00CD2DFA" w:rsidRDefault="0059585D">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19.2.4要求磋商响应单位解释或者澄清其响应文件；</w:t>
      </w:r>
    </w:p>
    <w:p w14:paraId="05AC2426" w14:textId="77777777" w:rsidR="00CD2DFA" w:rsidRDefault="0059585D">
      <w:pPr>
        <w:tabs>
          <w:tab w:val="left" w:pos="720"/>
        </w:tabs>
        <w:spacing w:line="360" w:lineRule="auto"/>
        <w:rPr>
          <w:rFonts w:ascii="宋体" w:eastAsia="宋体" w:hAnsi="宋体" w:hint="eastAsia"/>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19.2.5编写评审报告；</w:t>
      </w:r>
    </w:p>
    <w:p w14:paraId="37F37071" w14:textId="77777777" w:rsidR="00CD2DFA" w:rsidRDefault="0059585D">
      <w:pPr>
        <w:tabs>
          <w:tab w:val="left" w:pos="720"/>
        </w:tabs>
        <w:spacing w:line="360" w:lineRule="auto"/>
        <w:rPr>
          <w:rFonts w:ascii="宋体" w:eastAsia="宋体" w:hAnsi="宋体" w:hint="eastAsia"/>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19.2.6告知采购单位在评审过程中发现的磋商响应单位的违法违规行为。</w:t>
      </w:r>
    </w:p>
    <w:p w14:paraId="112D6017" w14:textId="77777777" w:rsidR="00CD2DFA" w:rsidRDefault="0059585D">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19.3磋商小组成员应当履行下列义务：</w:t>
      </w:r>
    </w:p>
    <w:p w14:paraId="14CC1F4F" w14:textId="77777777" w:rsidR="00CD2DFA" w:rsidRDefault="0059585D">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19.3.1遵纪守法，客观、公正、廉洁地履行职责；</w:t>
      </w:r>
    </w:p>
    <w:p w14:paraId="75D9E214" w14:textId="77777777" w:rsidR="00CD2DFA" w:rsidRDefault="0059585D">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lastRenderedPageBreak/>
        <w:t>19.3.2按照磋商文件规定的评审办法独立进行评审，对个人的评审意见承担法律责任；</w:t>
      </w:r>
    </w:p>
    <w:p w14:paraId="42C304F0" w14:textId="77777777" w:rsidR="00CD2DFA" w:rsidRDefault="0059585D">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19.3.3参与评审报告的起草；</w:t>
      </w:r>
    </w:p>
    <w:p w14:paraId="4EA145C6" w14:textId="77777777" w:rsidR="00CD2DFA" w:rsidRDefault="0059585D">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19.3.4配合采购单位答复磋商响应单位提出的质疑。</w:t>
      </w:r>
    </w:p>
    <w:p w14:paraId="1D1A9D8D" w14:textId="77777777" w:rsidR="00CD2DFA" w:rsidRDefault="0059585D">
      <w:pPr>
        <w:spacing w:line="360" w:lineRule="auto"/>
        <w:rPr>
          <w:rFonts w:ascii="宋体" w:eastAsia="宋体" w:hAnsi="宋体" w:hint="eastAsia"/>
          <w:b/>
          <w:sz w:val="24"/>
          <w:szCs w:val="24"/>
        </w:rPr>
      </w:pPr>
      <w:r>
        <w:rPr>
          <w:rFonts w:ascii="宋体" w:eastAsia="宋体" w:hAnsi="宋体"/>
          <w:b/>
          <w:sz w:val="24"/>
          <w:szCs w:val="24"/>
        </w:rPr>
        <w:t>20.</w:t>
      </w:r>
      <w:r>
        <w:rPr>
          <w:rFonts w:ascii="宋体" w:eastAsia="宋体" w:hAnsi="宋体" w:hint="eastAsia"/>
          <w:b/>
          <w:sz w:val="24"/>
          <w:szCs w:val="24"/>
        </w:rPr>
        <w:t>磋商内容的保密</w:t>
      </w:r>
    </w:p>
    <w:p w14:paraId="211AF77A" w14:textId="77777777" w:rsidR="00CD2DFA" w:rsidRDefault="0059585D">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0.1</w:t>
      </w:r>
      <w:r>
        <w:rPr>
          <w:rFonts w:ascii="宋体" w:eastAsia="宋体" w:hAnsi="宋体" w:hint="eastAsia"/>
          <w:szCs w:val="24"/>
        </w:rPr>
        <w:t>磋商开始后，直到宣布授予成交磋商响应单位合同为止，凡属于审查、澄清、评价和比较响应文件的所有资料，有关授予合同的信息都不应向磋商响应单位或与评审无关的其他人泄露。</w:t>
      </w:r>
    </w:p>
    <w:p w14:paraId="2294C137" w14:textId="77777777" w:rsidR="00CD2DFA" w:rsidRDefault="0059585D">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0.2</w:t>
      </w:r>
      <w:r>
        <w:rPr>
          <w:rFonts w:ascii="宋体" w:eastAsia="宋体" w:hAnsi="宋体" w:hint="eastAsia"/>
          <w:szCs w:val="24"/>
        </w:rPr>
        <w:t>在响应文件的审查、澄清、评价和比较以及授予合同的过程中，磋商响应单位对磋商采购单位和磋商小组施加影响的任何行为，都将取消其成交资格。</w:t>
      </w:r>
    </w:p>
    <w:p w14:paraId="3FC50FCE" w14:textId="77777777" w:rsidR="00CD2DFA" w:rsidRDefault="0059585D">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0.3</w:t>
      </w:r>
      <w:r>
        <w:rPr>
          <w:rFonts w:ascii="宋体" w:eastAsia="宋体" w:hAnsi="宋体" w:hint="eastAsia"/>
          <w:szCs w:val="24"/>
        </w:rPr>
        <w:t>在评审期间，磋商采购单位将通过指定联络人与磋商响应单位进行联系。</w:t>
      </w:r>
    </w:p>
    <w:p w14:paraId="01C642C8" w14:textId="77777777" w:rsidR="00CD2DFA" w:rsidRDefault="0059585D">
      <w:pPr>
        <w:spacing w:line="360" w:lineRule="auto"/>
        <w:rPr>
          <w:rFonts w:ascii="宋体" w:eastAsia="宋体" w:hAnsi="宋体" w:hint="eastAsia"/>
          <w:b/>
          <w:sz w:val="24"/>
          <w:szCs w:val="24"/>
        </w:rPr>
      </w:pPr>
      <w:r>
        <w:rPr>
          <w:rFonts w:ascii="宋体" w:eastAsia="宋体" w:hAnsi="宋体"/>
          <w:b/>
          <w:sz w:val="24"/>
          <w:szCs w:val="24"/>
        </w:rPr>
        <w:t>2</w:t>
      </w:r>
      <w:r>
        <w:rPr>
          <w:rFonts w:ascii="宋体" w:eastAsia="宋体" w:hAnsi="宋体" w:hint="eastAsia"/>
          <w:b/>
          <w:sz w:val="24"/>
          <w:szCs w:val="24"/>
        </w:rPr>
        <w:t>1</w:t>
      </w:r>
      <w:r>
        <w:rPr>
          <w:rFonts w:ascii="宋体" w:eastAsia="宋体" w:hAnsi="宋体"/>
          <w:b/>
          <w:sz w:val="24"/>
          <w:szCs w:val="24"/>
        </w:rPr>
        <w:t xml:space="preserve">. </w:t>
      </w:r>
      <w:r>
        <w:rPr>
          <w:rFonts w:ascii="宋体" w:eastAsia="宋体" w:hAnsi="宋体" w:hint="eastAsia"/>
          <w:b/>
          <w:sz w:val="24"/>
          <w:szCs w:val="24"/>
        </w:rPr>
        <w:t>响应文件的澄清、说明和更正</w:t>
      </w:r>
    </w:p>
    <w:p w14:paraId="1CE5E57C" w14:textId="77777777" w:rsidR="00CD2DFA" w:rsidRDefault="0059585D">
      <w:pPr>
        <w:spacing w:line="360" w:lineRule="auto"/>
        <w:ind w:firstLineChars="200" w:firstLine="480"/>
        <w:rPr>
          <w:rFonts w:ascii="宋体" w:eastAsia="宋体" w:hAnsi="宋体" w:cs="Arial" w:hint="eastAsia"/>
          <w:kern w:val="0"/>
          <w:sz w:val="24"/>
          <w:szCs w:val="24"/>
        </w:rPr>
      </w:pPr>
      <w:r>
        <w:rPr>
          <w:rFonts w:ascii="宋体" w:eastAsia="宋体" w:hAnsi="宋体" w:cs="Arial" w:hint="eastAsia"/>
          <w:kern w:val="0"/>
          <w:sz w:val="24"/>
          <w:szCs w:val="24"/>
        </w:rPr>
        <w:t>2</w:t>
      </w:r>
      <w:r>
        <w:rPr>
          <w:rFonts w:ascii="宋体" w:eastAsia="宋体" w:hAnsi="宋体" w:cs="Arial"/>
          <w:kern w:val="0"/>
          <w:sz w:val="24"/>
          <w:szCs w:val="24"/>
        </w:rPr>
        <w:t>1</w:t>
      </w:r>
      <w:r>
        <w:rPr>
          <w:rFonts w:ascii="宋体" w:eastAsia="宋体" w:hAnsi="宋体" w:cs="Arial" w:hint="eastAsia"/>
          <w:kern w:val="0"/>
          <w:sz w:val="24"/>
          <w:szCs w:val="24"/>
        </w:rPr>
        <w:t>.1</w:t>
      </w:r>
      <w:r>
        <w:rPr>
          <w:rFonts w:ascii="宋体" w:eastAsia="宋体" w:hAnsi="宋体" w:cs="Arial"/>
          <w:kern w:val="0"/>
          <w:sz w:val="24"/>
          <w:szCs w:val="24"/>
        </w:rPr>
        <w:t>磋商小组在对响应文件的有效性、完整性和响应程度进行审查时，可以要求磋商响应单位对响应文件中含义不明确、同类问题表述不一致或者有明显文字和计算错误的内容等作出必要的澄清、说明或者更正。磋商响应单位的澄清、说明或者更正不得超出响应文件的范围或者改变响应文件的实质性内容。</w:t>
      </w:r>
    </w:p>
    <w:p w14:paraId="3AA19865"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cs="Arial" w:hint="eastAsia"/>
          <w:kern w:val="0"/>
          <w:sz w:val="24"/>
          <w:szCs w:val="24"/>
        </w:rPr>
        <w:t>2</w:t>
      </w:r>
      <w:r>
        <w:rPr>
          <w:rFonts w:ascii="宋体" w:eastAsia="宋体" w:hAnsi="宋体" w:cs="Arial"/>
          <w:kern w:val="0"/>
          <w:sz w:val="24"/>
          <w:szCs w:val="24"/>
        </w:rPr>
        <w:t>1</w:t>
      </w:r>
      <w:r>
        <w:rPr>
          <w:rFonts w:ascii="宋体" w:eastAsia="宋体" w:hAnsi="宋体" w:cs="Arial" w:hint="eastAsia"/>
          <w:kern w:val="0"/>
          <w:sz w:val="24"/>
          <w:szCs w:val="24"/>
        </w:rPr>
        <w:t>.2</w:t>
      </w:r>
      <w:r>
        <w:rPr>
          <w:rFonts w:ascii="宋体" w:eastAsia="宋体" w:hAnsi="宋体" w:cs="Arial"/>
          <w:kern w:val="0"/>
          <w:sz w:val="24"/>
          <w:szCs w:val="24"/>
        </w:rPr>
        <w:t>磋商小组要求磋商响应单位澄清、说明或者更正响应文件应当以书面形式做出。磋商响应单位的澄清、说明或者更正应当由法定代表人签字或者加盖公章。由授权代表签字的，应当附法定代表人授权书。磋商响应单位为自然人的，应当由本人签字并附身份证明。</w:t>
      </w:r>
      <w:r>
        <w:rPr>
          <w:rFonts w:ascii="宋体" w:eastAsia="宋体" w:hAnsi="宋体" w:hint="eastAsia"/>
          <w:sz w:val="24"/>
          <w:szCs w:val="24"/>
        </w:rPr>
        <w:t>如响应磋商响应单位无法在合理时间内出具上述材料视为放弃权利。</w:t>
      </w:r>
    </w:p>
    <w:p w14:paraId="64602611" w14:textId="77777777" w:rsidR="00CD2DFA" w:rsidRDefault="0059585D">
      <w:pPr>
        <w:spacing w:line="360" w:lineRule="auto"/>
        <w:ind w:firstLineChars="50" w:firstLine="120"/>
        <w:rPr>
          <w:rFonts w:ascii="宋体" w:eastAsia="宋体" w:hAnsi="宋体" w:hint="eastAsia"/>
          <w:b/>
          <w:sz w:val="24"/>
          <w:szCs w:val="24"/>
        </w:rPr>
      </w:pPr>
      <w:r>
        <w:rPr>
          <w:rFonts w:ascii="宋体" w:eastAsia="宋体" w:hAnsi="宋体" w:hint="eastAsia"/>
          <w:b/>
          <w:sz w:val="24"/>
          <w:szCs w:val="24"/>
        </w:rPr>
        <w:t>2</w:t>
      </w:r>
      <w:r>
        <w:rPr>
          <w:rFonts w:ascii="宋体" w:eastAsia="宋体" w:hAnsi="宋体"/>
          <w:b/>
          <w:sz w:val="24"/>
          <w:szCs w:val="24"/>
        </w:rPr>
        <w:t>2.</w:t>
      </w:r>
      <w:r>
        <w:rPr>
          <w:rFonts w:ascii="宋体" w:eastAsia="宋体" w:hAnsi="宋体" w:hint="eastAsia"/>
          <w:b/>
          <w:sz w:val="24"/>
          <w:szCs w:val="24"/>
        </w:rPr>
        <w:t>无效磋商响应文件</w:t>
      </w:r>
    </w:p>
    <w:p w14:paraId="57A15009"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发生下列情况之一的磋商响应文件被视为无效：</w:t>
      </w:r>
    </w:p>
    <w:p w14:paraId="62885EC1" w14:textId="77777777" w:rsidR="00CD2DFA" w:rsidRDefault="0059585D">
      <w:pPr>
        <w:spacing w:line="360" w:lineRule="auto"/>
        <w:ind w:firstLineChars="200" w:firstLine="480"/>
        <w:rPr>
          <w:rFonts w:ascii="宋体" w:eastAsia="宋体" w:hAnsi="宋体" w:hint="eastAsia"/>
          <w:sz w:val="24"/>
          <w:szCs w:val="24"/>
        </w:rPr>
      </w:pPr>
      <w:bookmarkStart w:id="4" w:name="_Toc182848980"/>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.1在竞争性磋商文件递交截止时间以后送达的磋商响应文件；</w:t>
      </w:r>
      <w:bookmarkEnd w:id="4"/>
    </w:p>
    <w:p w14:paraId="24A80B20" w14:textId="77777777" w:rsidR="00CD2DFA" w:rsidRDefault="0059585D">
      <w:pPr>
        <w:spacing w:line="360" w:lineRule="auto"/>
        <w:ind w:firstLineChars="200" w:firstLine="480"/>
        <w:rPr>
          <w:rFonts w:ascii="宋体" w:eastAsia="宋体" w:hAnsi="宋体" w:hint="eastAsia"/>
          <w:sz w:val="24"/>
          <w:szCs w:val="24"/>
        </w:rPr>
      </w:pPr>
      <w:bookmarkStart w:id="5" w:name="_Toc182848981"/>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.2由于包装不妥，在送交途中严重破损或失散的磋商响应文件；</w:t>
      </w:r>
      <w:bookmarkEnd w:id="5"/>
    </w:p>
    <w:p w14:paraId="5DBF8B83" w14:textId="77777777" w:rsidR="00CD2DFA" w:rsidRDefault="0059585D">
      <w:pPr>
        <w:spacing w:line="360" w:lineRule="auto"/>
        <w:ind w:firstLineChars="200" w:firstLine="480"/>
        <w:rPr>
          <w:rFonts w:ascii="宋体" w:eastAsia="宋体" w:hAnsi="宋体" w:hint="eastAsia"/>
          <w:sz w:val="24"/>
          <w:szCs w:val="24"/>
        </w:rPr>
      </w:pPr>
      <w:bookmarkStart w:id="6" w:name="_Toc182848983"/>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.3磋商响应单位未能提供合格的资格文件；</w:t>
      </w:r>
      <w:bookmarkEnd w:id="6"/>
    </w:p>
    <w:p w14:paraId="185805F8" w14:textId="77777777" w:rsidR="00CD2DFA" w:rsidRDefault="0059585D">
      <w:pPr>
        <w:spacing w:line="360" w:lineRule="auto"/>
        <w:ind w:firstLineChars="200" w:firstLine="480"/>
        <w:rPr>
          <w:rFonts w:ascii="宋体" w:eastAsia="宋体" w:hAnsi="宋体" w:hint="eastAsia"/>
          <w:sz w:val="24"/>
          <w:szCs w:val="24"/>
        </w:rPr>
      </w:pPr>
      <w:bookmarkStart w:id="7" w:name="_Toc182848984"/>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.4对一个标项提供两个磋商响应方案的；</w:t>
      </w:r>
      <w:bookmarkEnd w:id="7"/>
    </w:p>
    <w:p w14:paraId="03E9CBB8" w14:textId="77777777" w:rsidR="00CD2DFA" w:rsidRDefault="0059585D">
      <w:pPr>
        <w:spacing w:line="360" w:lineRule="auto"/>
        <w:ind w:firstLineChars="200" w:firstLine="480"/>
        <w:rPr>
          <w:rFonts w:ascii="宋体" w:eastAsia="宋体" w:hAnsi="宋体" w:hint="eastAsia"/>
          <w:sz w:val="24"/>
          <w:szCs w:val="24"/>
        </w:rPr>
      </w:pPr>
      <w:bookmarkStart w:id="8" w:name="_Toc182848985"/>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.5与竞争性磋商文件有重大偏离的磋商响应文件；</w:t>
      </w:r>
      <w:bookmarkEnd w:id="8"/>
    </w:p>
    <w:p w14:paraId="3B391667" w14:textId="77777777" w:rsidR="00CD2DFA" w:rsidRDefault="0059585D">
      <w:pPr>
        <w:spacing w:line="360" w:lineRule="auto"/>
        <w:ind w:firstLineChars="200" w:firstLine="480"/>
        <w:rPr>
          <w:rFonts w:ascii="宋体" w:eastAsia="宋体" w:hAnsi="宋体" w:hint="eastAsia"/>
          <w:sz w:val="24"/>
          <w:szCs w:val="24"/>
        </w:rPr>
      </w:pPr>
      <w:bookmarkStart w:id="9" w:name="_Toc182848986"/>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.6磋商响应文件应盖公章而未盖公章或盖非公司公章、未装订、未密封、未有效授权、磋商响应书、法定代表人授权书填写不完整的；</w:t>
      </w:r>
      <w:bookmarkEnd w:id="9"/>
    </w:p>
    <w:p w14:paraId="181D4EFA"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7</w:t>
      </w:r>
      <w:r>
        <w:rPr>
          <w:rFonts w:ascii="宋体" w:eastAsia="宋体" w:hAnsi="宋体" w:hint="eastAsia"/>
          <w:sz w:val="24"/>
          <w:szCs w:val="24"/>
        </w:rPr>
        <w:t>参加磋商的磋商响应单位需规定交纳截止时间前交纳磋商保证金，否则响应文件将被拒绝；</w:t>
      </w:r>
    </w:p>
    <w:p w14:paraId="376B9354"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sz w:val="24"/>
          <w:szCs w:val="24"/>
        </w:rPr>
        <w:t>22</w:t>
      </w:r>
      <w:r>
        <w:rPr>
          <w:rFonts w:ascii="宋体" w:eastAsia="宋体" w:hAnsi="宋体" w:hint="eastAsia"/>
          <w:sz w:val="24"/>
          <w:szCs w:val="24"/>
        </w:rPr>
        <w:t>.</w:t>
      </w:r>
      <w:r>
        <w:rPr>
          <w:rFonts w:ascii="宋体" w:eastAsia="宋体" w:hAnsi="宋体"/>
          <w:sz w:val="24"/>
          <w:szCs w:val="24"/>
        </w:rPr>
        <w:t>8</w:t>
      </w:r>
      <w:r>
        <w:rPr>
          <w:rFonts w:ascii="宋体" w:eastAsia="宋体" w:hAnsi="宋体" w:hint="eastAsia"/>
          <w:sz w:val="24"/>
          <w:szCs w:val="24"/>
        </w:rPr>
        <w:t>项目的报价超出预算价的；</w:t>
      </w:r>
    </w:p>
    <w:p w14:paraId="34FFD46F" w14:textId="77777777" w:rsidR="00CD2DFA" w:rsidRDefault="0059585D">
      <w:pPr>
        <w:spacing w:line="360" w:lineRule="auto"/>
        <w:ind w:firstLineChars="200" w:firstLine="480"/>
        <w:rPr>
          <w:rFonts w:ascii="宋体" w:eastAsia="宋体" w:hAnsi="宋体" w:hint="eastAsia"/>
          <w:sz w:val="24"/>
          <w:szCs w:val="24"/>
        </w:rPr>
      </w:pPr>
      <w:bookmarkStart w:id="10" w:name="_Toc182848988"/>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9</w:t>
      </w:r>
      <w:r>
        <w:rPr>
          <w:rFonts w:ascii="宋体" w:eastAsia="宋体" w:hAnsi="宋体" w:hint="eastAsia"/>
          <w:sz w:val="24"/>
          <w:szCs w:val="24"/>
        </w:rPr>
        <w:t>开标时磋商响应单位法定代表人未到开标现场或不能提供相应身份证明的不是同一人</w:t>
      </w:r>
      <w:r>
        <w:rPr>
          <w:rFonts w:ascii="宋体" w:eastAsia="宋体" w:hAnsi="宋体" w:hint="eastAsia"/>
          <w:sz w:val="24"/>
          <w:szCs w:val="24"/>
        </w:rPr>
        <w:lastRenderedPageBreak/>
        <w:t>的；</w:t>
      </w:r>
      <w:bookmarkEnd w:id="10"/>
    </w:p>
    <w:p w14:paraId="558574C6" w14:textId="77777777" w:rsidR="00CD2DFA" w:rsidRDefault="0059585D">
      <w:pPr>
        <w:spacing w:line="360" w:lineRule="auto"/>
        <w:ind w:firstLineChars="200" w:firstLine="480"/>
        <w:rPr>
          <w:rFonts w:ascii="宋体" w:eastAsia="宋体" w:hAnsi="宋体" w:hint="eastAsia"/>
          <w:sz w:val="24"/>
          <w:szCs w:val="24"/>
        </w:rPr>
      </w:pPr>
      <w:bookmarkStart w:id="11" w:name="_Toc182848989"/>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10</w:t>
      </w:r>
      <w:r>
        <w:rPr>
          <w:rFonts w:ascii="宋体" w:eastAsia="宋体" w:hAnsi="宋体" w:hint="eastAsia"/>
          <w:sz w:val="24"/>
          <w:szCs w:val="24"/>
        </w:rPr>
        <w:t>不符合法律、法规和本竞争性磋商文件规定的其他实质性要求的。</w:t>
      </w:r>
      <w:bookmarkEnd w:id="11"/>
    </w:p>
    <w:p w14:paraId="7BDDB095"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2</w:t>
      </w:r>
      <w:r>
        <w:rPr>
          <w:rFonts w:ascii="宋体" w:eastAsia="宋体" w:hAnsi="宋体"/>
          <w:b/>
          <w:sz w:val="24"/>
          <w:szCs w:val="24"/>
        </w:rPr>
        <w:t>3.</w:t>
      </w:r>
      <w:r>
        <w:rPr>
          <w:rFonts w:ascii="宋体" w:eastAsia="宋体" w:hAnsi="宋体" w:hint="eastAsia"/>
          <w:b/>
          <w:sz w:val="24"/>
          <w:szCs w:val="24"/>
        </w:rPr>
        <w:t>成交候选单位的确认</w:t>
      </w:r>
    </w:p>
    <w:p w14:paraId="02CC5079" w14:textId="77777777" w:rsidR="00CD2DFA" w:rsidRDefault="0059585D">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2</w:t>
      </w:r>
      <w:r>
        <w:rPr>
          <w:rFonts w:ascii="宋体" w:eastAsia="宋体" w:hAnsi="宋体" w:cs="Arial"/>
          <w:kern w:val="0"/>
          <w:sz w:val="24"/>
          <w:szCs w:val="24"/>
        </w:rPr>
        <w:t>3</w:t>
      </w:r>
      <w:r>
        <w:rPr>
          <w:rFonts w:ascii="宋体" w:eastAsia="宋体" w:hAnsi="宋体" w:cs="Arial" w:hint="eastAsia"/>
          <w:kern w:val="0"/>
          <w:sz w:val="24"/>
          <w:szCs w:val="24"/>
        </w:rPr>
        <w:t>.1</w:t>
      </w:r>
      <w:r>
        <w:rPr>
          <w:rFonts w:ascii="宋体" w:eastAsia="宋体" w:hAnsi="宋体" w:cs="Arial"/>
          <w:kern w:val="0"/>
          <w:sz w:val="24"/>
          <w:szCs w:val="24"/>
        </w:rPr>
        <w:t>经磋商确定最终采购需求和提交最后报价的磋商响应单位后，由磋商小组采用综合评分法对提交最后报价的磋商响应单位的响应文件和最后报价进行综合评分。</w:t>
      </w:r>
      <w:r>
        <w:rPr>
          <w:rFonts w:ascii="宋体" w:eastAsia="宋体" w:hAnsi="宋体" w:cs="Arial" w:hint="eastAsia"/>
          <w:kern w:val="0"/>
          <w:sz w:val="24"/>
          <w:szCs w:val="24"/>
        </w:rPr>
        <w:t>（具体详见评分标准）</w:t>
      </w:r>
    </w:p>
    <w:p w14:paraId="7337EDAC" w14:textId="77777777" w:rsidR="00CD2DFA" w:rsidRDefault="0059585D">
      <w:pPr>
        <w:spacing w:line="360" w:lineRule="auto"/>
        <w:ind w:firstLineChars="200" w:firstLine="480"/>
        <w:rPr>
          <w:rFonts w:ascii="宋体" w:eastAsia="宋体" w:hAnsi="宋体" w:hint="eastAsia"/>
          <w:snapToGrid w:val="0"/>
          <w:kern w:val="0"/>
          <w:sz w:val="24"/>
          <w:szCs w:val="24"/>
        </w:rPr>
      </w:pPr>
      <w:r>
        <w:rPr>
          <w:rFonts w:ascii="宋体" w:eastAsia="宋体" w:hAnsi="宋体" w:hint="eastAsia"/>
          <w:snapToGrid w:val="0"/>
          <w:kern w:val="0"/>
          <w:sz w:val="24"/>
          <w:szCs w:val="24"/>
        </w:rPr>
        <w:t>2</w:t>
      </w:r>
      <w:r>
        <w:rPr>
          <w:rFonts w:ascii="宋体" w:eastAsia="宋体" w:hAnsi="宋体"/>
          <w:snapToGrid w:val="0"/>
          <w:kern w:val="0"/>
          <w:sz w:val="24"/>
          <w:szCs w:val="24"/>
        </w:rPr>
        <w:t>3</w:t>
      </w:r>
      <w:r>
        <w:rPr>
          <w:rFonts w:ascii="宋体" w:eastAsia="宋体" w:hAnsi="宋体" w:hint="eastAsia"/>
          <w:snapToGrid w:val="0"/>
          <w:kern w:val="0"/>
          <w:sz w:val="24"/>
          <w:szCs w:val="24"/>
        </w:rPr>
        <w:t>.2综合评分法指响应文件满足磋商文件全部实质性要求且按评审因素的量化指标评审得分最高的磋商响应单位为成交候选单位的评审方法。</w:t>
      </w:r>
    </w:p>
    <w:p w14:paraId="16CC9C4E" w14:textId="77777777" w:rsidR="00CD2DFA" w:rsidRDefault="0059585D">
      <w:pPr>
        <w:spacing w:line="360" w:lineRule="auto"/>
        <w:ind w:firstLineChars="200" w:firstLine="480"/>
        <w:rPr>
          <w:rFonts w:ascii="宋体" w:eastAsia="宋体" w:hAnsi="宋体" w:cs="宋体" w:hint="eastAsia"/>
          <w:snapToGrid w:val="0"/>
          <w:kern w:val="0"/>
          <w:sz w:val="24"/>
          <w:szCs w:val="24"/>
        </w:rPr>
      </w:pPr>
      <w:r>
        <w:rPr>
          <w:rFonts w:ascii="宋体" w:eastAsia="宋体" w:hAnsi="宋体" w:cs="宋体" w:hint="eastAsia"/>
          <w:snapToGrid w:val="0"/>
          <w:kern w:val="0"/>
          <w:sz w:val="24"/>
          <w:szCs w:val="24"/>
        </w:rPr>
        <w:t>2</w:t>
      </w:r>
      <w:r>
        <w:rPr>
          <w:rFonts w:ascii="宋体" w:eastAsia="宋体" w:hAnsi="宋体" w:cs="宋体"/>
          <w:snapToGrid w:val="0"/>
          <w:kern w:val="0"/>
          <w:sz w:val="24"/>
          <w:szCs w:val="24"/>
        </w:rPr>
        <w:t>3</w:t>
      </w:r>
      <w:r>
        <w:rPr>
          <w:rFonts w:ascii="宋体" w:eastAsia="宋体" w:hAnsi="宋体" w:cs="宋体" w:hint="eastAsia"/>
          <w:snapToGrid w:val="0"/>
          <w:kern w:val="0"/>
          <w:sz w:val="24"/>
          <w:szCs w:val="24"/>
        </w:rPr>
        <w:t>.3评审得分相同的，按照最后报价由低到高的顺序推荐。评审得分且最后报价相同的，按照技术指标优劣顺序推荐。</w:t>
      </w:r>
    </w:p>
    <w:p w14:paraId="4C2D3AED"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2</w:t>
      </w:r>
      <w:r>
        <w:rPr>
          <w:rFonts w:ascii="宋体" w:eastAsia="宋体" w:hAnsi="宋体"/>
          <w:b/>
          <w:sz w:val="24"/>
          <w:szCs w:val="24"/>
        </w:rPr>
        <w:t>4.</w:t>
      </w:r>
      <w:r>
        <w:rPr>
          <w:rFonts w:ascii="宋体" w:eastAsia="宋体" w:hAnsi="宋体" w:hint="eastAsia"/>
          <w:b/>
          <w:sz w:val="24"/>
          <w:szCs w:val="24"/>
        </w:rPr>
        <w:t>成交通知书</w:t>
      </w:r>
    </w:p>
    <w:p w14:paraId="7E3A7D7F" w14:textId="77777777" w:rsidR="00CD2DFA" w:rsidRDefault="0059585D">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1确定出成交磋商响应单位后响应文件有效期截止前，磋商采购单位应当向成交磋商响应单位发出成交通知书。成交通知书发出后，采购单位改变成交结果，或者成交磋商响应单位放弃成交，应当承担相应的法律责任。</w:t>
      </w:r>
    </w:p>
    <w:p w14:paraId="24ED6474" w14:textId="77777777" w:rsidR="00CD2DFA" w:rsidRDefault="0059585D">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.2成交通知书将成为合同的组成部分。</w:t>
      </w:r>
    </w:p>
    <w:p w14:paraId="42337E99" w14:textId="77777777" w:rsidR="00CD2DFA" w:rsidRDefault="0059585D">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.3磋商采购单位对未成交磋商响应单位不承担解释未成交原因的义务。</w:t>
      </w:r>
    </w:p>
    <w:p w14:paraId="4C8C7FDC" w14:textId="77777777" w:rsidR="00CD2DFA" w:rsidRDefault="0059585D">
      <w:pPr>
        <w:spacing w:line="360" w:lineRule="auto"/>
        <w:rPr>
          <w:rFonts w:ascii="宋体" w:eastAsia="宋体" w:hAnsi="宋体" w:hint="eastAsia"/>
          <w:b/>
          <w:sz w:val="24"/>
          <w:szCs w:val="24"/>
        </w:rPr>
      </w:pPr>
      <w:r>
        <w:rPr>
          <w:rFonts w:ascii="宋体" w:eastAsia="宋体" w:hAnsi="宋体" w:hint="eastAsia"/>
          <w:b/>
          <w:sz w:val="24"/>
          <w:szCs w:val="24"/>
        </w:rPr>
        <w:t>2</w:t>
      </w:r>
      <w:r>
        <w:rPr>
          <w:rFonts w:ascii="宋体" w:eastAsia="宋体" w:hAnsi="宋体"/>
          <w:b/>
          <w:sz w:val="24"/>
          <w:szCs w:val="24"/>
        </w:rPr>
        <w:t>5.</w:t>
      </w:r>
      <w:r>
        <w:rPr>
          <w:rFonts w:ascii="宋体" w:eastAsia="宋体" w:hAnsi="宋体" w:hint="eastAsia"/>
          <w:b/>
          <w:sz w:val="24"/>
          <w:szCs w:val="24"/>
        </w:rPr>
        <w:t>合同的签订</w:t>
      </w:r>
    </w:p>
    <w:p w14:paraId="4511F150" w14:textId="77777777" w:rsidR="00CD2DFA" w:rsidRDefault="0059585D">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5</w:t>
      </w:r>
      <w:r>
        <w:rPr>
          <w:rFonts w:ascii="宋体" w:eastAsia="宋体" w:hAnsi="宋体" w:hint="eastAsia"/>
          <w:szCs w:val="24"/>
        </w:rPr>
        <w:t>.1成交磋商响应单位应按成交通知书中规定的时间和地点，与采购单位签订合同。否则按放弃成交权处理。</w:t>
      </w:r>
    </w:p>
    <w:p w14:paraId="5C637476" w14:textId="77777777" w:rsidR="00CD2DFA" w:rsidRDefault="0059585D">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5</w:t>
      </w:r>
      <w:r>
        <w:rPr>
          <w:rFonts w:ascii="宋体" w:eastAsia="宋体" w:hAnsi="宋体" w:hint="eastAsia"/>
          <w:szCs w:val="24"/>
        </w:rPr>
        <w:t>.2签订合同及合同条款应以磋商文件和成交磋商响应单位的磋商响应文件及其澄清承诺文件为依据。</w:t>
      </w:r>
    </w:p>
    <w:p w14:paraId="6E77AA02" w14:textId="77777777" w:rsidR="00CD2DFA" w:rsidRDefault="0059585D">
      <w:pPr>
        <w:snapToGrid w:val="0"/>
        <w:spacing w:line="360" w:lineRule="auto"/>
        <w:rPr>
          <w:rFonts w:ascii="宋体" w:eastAsia="宋体" w:hAnsi="宋体" w:hint="eastAsia"/>
          <w:sz w:val="24"/>
          <w:szCs w:val="24"/>
        </w:rPr>
      </w:pPr>
      <w:r>
        <w:rPr>
          <w:rFonts w:ascii="宋体" w:eastAsia="宋体" w:hAnsi="宋体" w:hint="eastAsia"/>
          <w:b/>
          <w:sz w:val="24"/>
          <w:szCs w:val="24"/>
        </w:rPr>
        <w:t>2</w:t>
      </w:r>
      <w:r>
        <w:rPr>
          <w:rFonts w:ascii="宋体" w:eastAsia="宋体" w:hAnsi="宋体"/>
          <w:b/>
          <w:sz w:val="24"/>
          <w:szCs w:val="24"/>
        </w:rPr>
        <w:t>6</w:t>
      </w:r>
      <w:r>
        <w:rPr>
          <w:rFonts w:ascii="宋体" w:eastAsia="宋体" w:hAnsi="宋体" w:hint="eastAsia"/>
          <w:b/>
          <w:sz w:val="24"/>
          <w:szCs w:val="24"/>
        </w:rPr>
        <w:t>.未尽事宜：</w:t>
      </w:r>
      <w:r>
        <w:rPr>
          <w:rFonts w:ascii="宋体" w:eastAsia="宋体" w:hAnsi="宋体" w:hint="eastAsia"/>
          <w:sz w:val="24"/>
          <w:szCs w:val="24"/>
        </w:rPr>
        <w:t>按</w:t>
      </w:r>
      <w:r>
        <w:rPr>
          <w:rFonts w:ascii="宋体" w:eastAsia="宋体" w:hAnsi="宋体"/>
          <w:sz w:val="24"/>
          <w:szCs w:val="24"/>
        </w:rPr>
        <w:t>《中华人民共和国政府采购法》</w:t>
      </w:r>
      <w:r>
        <w:rPr>
          <w:rFonts w:ascii="宋体" w:eastAsia="宋体" w:hAnsi="宋体" w:hint="eastAsia"/>
          <w:sz w:val="24"/>
          <w:szCs w:val="24"/>
        </w:rPr>
        <w:t>及其他有关的法律法规的规定执行。</w:t>
      </w:r>
    </w:p>
    <w:p w14:paraId="5016E33E" w14:textId="77777777" w:rsidR="00CD2DFA" w:rsidRDefault="0059585D">
      <w:pPr>
        <w:snapToGrid w:val="0"/>
        <w:spacing w:line="360" w:lineRule="auto"/>
        <w:rPr>
          <w:rFonts w:ascii="宋体" w:eastAsia="宋体" w:hAnsi="宋体" w:hint="eastAsia"/>
          <w:sz w:val="21"/>
          <w:szCs w:val="21"/>
        </w:rPr>
      </w:pPr>
      <w:r>
        <w:rPr>
          <w:rFonts w:ascii="宋体" w:eastAsia="宋体" w:hAnsi="宋体"/>
          <w:sz w:val="24"/>
          <w:szCs w:val="24"/>
        </w:rPr>
        <w:br w:type="page"/>
      </w:r>
    </w:p>
    <w:p w14:paraId="19189033" w14:textId="77777777" w:rsidR="00CD2DFA" w:rsidRDefault="00CD2DFA">
      <w:pPr>
        <w:snapToGrid w:val="0"/>
        <w:spacing w:line="360" w:lineRule="auto"/>
        <w:rPr>
          <w:rFonts w:ascii="宋体" w:eastAsia="宋体" w:hAnsi="宋体" w:hint="eastAsia"/>
          <w:sz w:val="21"/>
          <w:szCs w:val="21"/>
        </w:rPr>
      </w:pPr>
    </w:p>
    <w:p w14:paraId="5E60C3BA" w14:textId="77777777" w:rsidR="00CD2DFA" w:rsidRDefault="0059585D">
      <w:pPr>
        <w:spacing w:line="360" w:lineRule="auto"/>
        <w:ind w:firstLineChars="650" w:firstLine="2871"/>
        <w:rPr>
          <w:rFonts w:ascii="宋体" w:eastAsia="宋体" w:hAnsi="宋体" w:hint="eastAsia"/>
          <w:b/>
          <w:sz w:val="44"/>
          <w:szCs w:val="44"/>
        </w:rPr>
      </w:pPr>
      <w:r>
        <w:rPr>
          <w:rFonts w:ascii="宋体" w:eastAsia="宋体" w:hAnsi="宋体" w:hint="eastAsia"/>
          <w:b/>
          <w:sz w:val="44"/>
          <w:szCs w:val="44"/>
        </w:rPr>
        <w:t>第三章</w:t>
      </w:r>
      <w:r>
        <w:rPr>
          <w:rFonts w:ascii="宋体" w:eastAsia="宋体" w:hAnsi="宋体"/>
          <w:b/>
          <w:sz w:val="44"/>
          <w:szCs w:val="44"/>
        </w:rPr>
        <w:t xml:space="preserve"> </w:t>
      </w:r>
      <w:r>
        <w:rPr>
          <w:rFonts w:ascii="宋体" w:eastAsia="宋体" w:hAnsi="宋体" w:hint="eastAsia"/>
          <w:b/>
          <w:sz w:val="44"/>
          <w:szCs w:val="44"/>
        </w:rPr>
        <w:t>响应文件格式</w:t>
      </w:r>
    </w:p>
    <w:p w14:paraId="4141902F" w14:textId="77777777" w:rsidR="00CD2DFA" w:rsidRDefault="0059585D">
      <w:pPr>
        <w:pStyle w:val="a4"/>
        <w:overflowPunct w:val="0"/>
        <w:spacing w:line="360" w:lineRule="auto"/>
        <w:ind w:firstLine="0"/>
        <w:rPr>
          <w:rFonts w:ascii="宋体" w:eastAsia="宋体" w:hAnsi="宋体" w:hint="eastAsia"/>
          <w:b/>
          <w:szCs w:val="24"/>
        </w:rPr>
      </w:pPr>
      <w:r>
        <w:rPr>
          <w:rFonts w:ascii="宋体" w:eastAsia="宋体" w:hAnsi="宋体" w:hint="eastAsia"/>
          <w:b/>
          <w:szCs w:val="24"/>
        </w:rPr>
        <w:t>说明：</w:t>
      </w:r>
    </w:p>
    <w:p w14:paraId="7A7036A4" w14:textId="77777777" w:rsidR="00CD2DFA" w:rsidRDefault="0059585D">
      <w:pPr>
        <w:pStyle w:val="a4"/>
        <w:overflowPunct w:val="0"/>
        <w:spacing w:line="360" w:lineRule="auto"/>
        <w:rPr>
          <w:rFonts w:ascii="宋体" w:eastAsia="宋体" w:hAnsi="宋体" w:hint="eastAsia"/>
          <w:b/>
          <w:szCs w:val="24"/>
        </w:rPr>
      </w:pPr>
      <w:r>
        <w:rPr>
          <w:rFonts w:ascii="宋体" w:eastAsia="宋体" w:hAnsi="宋体" w:hint="eastAsia"/>
          <w:b/>
          <w:szCs w:val="24"/>
        </w:rPr>
        <w:t>对本章所有的格式 ，磋商响应单位可根据自身情况进行补充和修改，但补充和修改不得造成与本格式内容有实质性的违背。</w:t>
      </w:r>
    </w:p>
    <w:p w14:paraId="258E361C" w14:textId="77777777" w:rsidR="00CD2DFA" w:rsidRDefault="00CD2DFA">
      <w:pPr>
        <w:pStyle w:val="a4"/>
        <w:overflowPunct w:val="0"/>
        <w:spacing w:line="360" w:lineRule="auto"/>
        <w:rPr>
          <w:rFonts w:ascii="宋体" w:eastAsia="宋体" w:hAnsi="宋体" w:hint="eastAsia"/>
          <w:b/>
          <w:szCs w:val="24"/>
        </w:rPr>
      </w:pPr>
    </w:p>
    <w:p w14:paraId="3DED250B" w14:textId="77777777" w:rsidR="00CD2DFA" w:rsidRDefault="0059585D">
      <w:pPr>
        <w:pStyle w:val="a4"/>
        <w:overflowPunct w:val="0"/>
        <w:spacing w:line="360" w:lineRule="auto"/>
        <w:ind w:firstLine="0"/>
        <w:jc w:val="both"/>
        <w:rPr>
          <w:rFonts w:ascii="宋体" w:eastAsia="宋体" w:hAnsi="宋体" w:hint="eastAsia"/>
          <w:b/>
          <w:szCs w:val="24"/>
        </w:rPr>
      </w:pPr>
      <w:r>
        <w:rPr>
          <w:rFonts w:eastAsia="宋体" w:hAnsi="宋体" w:hint="eastAsia"/>
          <w:b/>
          <w:szCs w:val="24"/>
        </w:rPr>
        <w:t>格式</w:t>
      </w:r>
      <w:r>
        <w:rPr>
          <w:rFonts w:eastAsia="宋体" w:hAnsi="宋体" w:hint="eastAsia"/>
          <w:b/>
          <w:szCs w:val="24"/>
        </w:rPr>
        <w:t>1</w:t>
      </w:r>
      <w:r>
        <w:rPr>
          <w:rFonts w:eastAsia="宋体" w:hAnsi="宋体" w:hint="eastAsia"/>
          <w:b/>
          <w:szCs w:val="24"/>
        </w:rPr>
        <w:t>、</w:t>
      </w:r>
      <w:r>
        <w:rPr>
          <w:rFonts w:ascii="宋体" w:eastAsia="宋体" w:hAnsi="宋体" w:hint="eastAsia"/>
          <w:b/>
          <w:szCs w:val="24"/>
        </w:rPr>
        <w:t>（磋商响应单位）授权委托书</w:t>
      </w:r>
    </w:p>
    <w:p w14:paraId="4DB2ED63" w14:textId="77777777" w:rsidR="00CD2DFA" w:rsidRDefault="00CD2DFA">
      <w:pPr>
        <w:pStyle w:val="a4"/>
        <w:overflowPunct w:val="0"/>
        <w:spacing w:line="360" w:lineRule="auto"/>
        <w:ind w:firstLine="0"/>
        <w:jc w:val="both"/>
        <w:rPr>
          <w:rFonts w:ascii="宋体" w:eastAsia="宋体" w:hAnsi="宋体" w:hint="eastAsia"/>
          <w:szCs w:val="24"/>
        </w:rPr>
      </w:pPr>
    </w:p>
    <w:p w14:paraId="6449D95C" w14:textId="77777777" w:rsidR="00CD2DFA" w:rsidRDefault="0059585D">
      <w:pPr>
        <w:spacing w:line="360" w:lineRule="auto"/>
        <w:ind w:firstLineChars="200" w:firstLine="520"/>
        <w:jc w:val="center"/>
        <w:rPr>
          <w:rFonts w:ascii="宋体" w:eastAsia="宋体" w:hAnsi="宋体" w:hint="eastAsia"/>
          <w:szCs w:val="24"/>
        </w:rPr>
      </w:pPr>
      <w:r>
        <w:rPr>
          <w:rFonts w:ascii="宋体" w:eastAsia="宋体" w:hAnsi="宋体" w:hint="eastAsia"/>
          <w:szCs w:val="24"/>
        </w:rPr>
        <w:t>授权委托书</w:t>
      </w:r>
    </w:p>
    <w:p w14:paraId="00249BEE" w14:textId="77777777" w:rsidR="00CD2DFA" w:rsidRDefault="00CD2DFA">
      <w:pPr>
        <w:spacing w:line="360" w:lineRule="auto"/>
        <w:ind w:firstLineChars="200" w:firstLine="482"/>
        <w:jc w:val="center"/>
        <w:rPr>
          <w:rFonts w:eastAsia="宋体" w:hAnsi="宋体" w:hint="eastAsia"/>
          <w:b/>
          <w:sz w:val="24"/>
          <w:szCs w:val="24"/>
        </w:rPr>
      </w:pPr>
    </w:p>
    <w:p w14:paraId="177EB675" w14:textId="77777777" w:rsidR="00CD2DFA" w:rsidRDefault="0059585D">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本授权委托书声明：</w:t>
      </w:r>
      <w:r>
        <w:rPr>
          <w:rFonts w:ascii="宋体" w:eastAsia="宋体" w:hAnsi="宋体"/>
          <w:sz w:val="24"/>
          <w:szCs w:val="24"/>
        </w:rPr>
        <w:t xml:space="preserve">  </w:t>
      </w:r>
      <w:r>
        <w:rPr>
          <w:rFonts w:ascii="宋体" w:eastAsia="宋体" w:hAnsi="宋体" w:hint="eastAsia"/>
          <w:sz w:val="24"/>
          <w:szCs w:val="24"/>
        </w:rPr>
        <w:t>我</w:t>
      </w:r>
      <w:r>
        <w:rPr>
          <w:rFonts w:ascii="宋体" w:eastAsia="宋体" w:hAnsi="宋体"/>
          <w:sz w:val="24"/>
          <w:szCs w:val="24"/>
          <w:u w:val="single"/>
        </w:rPr>
        <w:t xml:space="preserve">           </w:t>
      </w:r>
      <w:r>
        <w:rPr>
          <w:rFonts w:ascii="宋体" w:eastAsia="宋体" w:hAnsi="宋体" w:hint="eastAsia"/>
          <w:sz w:val="24"/>
          <w:szCs w:val="24"/>
        </w:rPr>
        <w:t>（姓名）系</w:t>
      </w:r>
      <w:r>
        <w:rPr>
          <w:rFonts w:ascii="宋体" w:eastAsia="宋体" w:hAnsi="宋体"/>
          <w:sz w:val="24"/>
          <w:szCs w:val="24"/>
          <w:u w:val="single"/>
        </w:rPr>
        <w:t xml:space="preserve">     </w:t>
      </w:r>
      <w:r>
        <w:rPr>
          <w:rFonts w:ascii="宋体" w:eastAsia="宋体" w:hAnsi="宋体" w:hint="eastAsia"/>
          <w:b/>
          <w:sz w:val="24"/>
          <w:szCs w:val="24"/>
          <w:u w:val="single"/>
        </w:rPr>
        <w:t>（磋商响应单位名称）</w:t>
      </w:r>
      <w:r>
        <w:rPr>
          <w:rFonts w:ascii="宋体" w:eastAsia="宋体" w:hAnsi="宋体" w:hint="eastAsia"/>
          <w:sz w:val="24"/>
          <w:szCs w:val="24"/>
        </w:rPr>
        <w:t>的法定代表人（负责人），现授权委托</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 xml:space="preserve">（姓名）为我公司授权代表（即代理人），以本公司的名义参加 </w:t>
      </w:r>
      <w:r>
        <w:rPr>
          <w:rFonts w:ascii="宋体" w:eastAsia="宋体" w:hAnsi="宋体" w:hint="eastAsia"/>
          <w:sz w:val="24"/>
          <w:szCs w:val="24"/>
          <w:u w:val="single"/>
        </w:rPr>
        <w:t xml:space="preserve">      </w:t>
      </w:r>
      <w:r>
        <w:rPr>
          <w:rFonts w:ascii="宋体" w:eastAsia="宋体" w:hAnsi="宋体" w:hint="eastAsia"/>
          <w:b/>
          <w:sz w:val="24"/>
          <w:szCs w:val="24"/>
          <w:u w:val="single"/>
        </w:rPr>
        <w:t>（采购单位）</w:t>
      </w:r>
      <w:r>
        <w:rPr>
          <w:rFonts w:ascii="宋体" w:eastAsia="宋体" w:hAnsi="宋体" w:hint="eastAsia"/>
          <w:sz w:val="24"/>
          <w:szCs w:val="24"/>
          <w:u w:val="single"/>
        </w:rPr>
        <w:t xml:space="preserve">     </w:t>
      </w:r>
      <w:r>
        <w:rPr>
          <w:rFonts w:ascii="宋体" w:eastAsia="宋体" w:hAnsi="宋体" w:hint="eastAsia"/>
          <w:sz w:val="24"/>
          <w:szCs w:val="24"/>
        </w:rPr>
        <w:t xml:space="preserve"> 组织实施的编号为</w:t>
      </w:r>
      <w:r>
        <w:rPr>
          <w:rFonts w:ascii="宋体" w:eastAsia="宋体" w:hAnsi="宋体"/>
          <w:sz w:val="24"/>
          <w:szCs w:val="24"/>
          <w:u w:val="single"/>
        </w:rPr>
        <w:t xml:space="preserve">    </w:t>
      </w:r>
      <w:r>
        <w:rPr>
          <w:rFonts w:ascii="宋体" w:eastAsia="宋体" w:hAnsi="宋体" w:hint="eastAsia"/>
          <w:b/>
          <w:sz w:val="24"/>
          <w:szCs w:val="24"/>
          <w:u w:val="single"/>
        </w:rPr>
        <w:t>（采购编号）</w:t>
      </w:r>
      <w:r>
        <w:rPr>
          <w:rFonts w:ascii="宋体" w:eastAsia="宋体" w:hAnsi="宋体"/>
          <w:sz w:val="24"/>
          <w:szCs w:val="24"/>
          <w:u w:val="single"/>
        </w:rPr>
        <w:t xml:space="preserve">       </w:t>
      </w:r>
      <w:r>
        <w:rPr>
          <w:rFonts w:ascii="宋体" w:eastAsia="宋体" w:hAnsi="宋体" w:hint="eastAsia"/>
          <w:sz w:val="24"/>
          <w:szCs w:val="24"/>
        </w:rPr>
        <w:t>号的磋商活动。授权代表在磋商活动过程中所签署的一切文件和处理与这有关的一切事务，我均予以承认。</w:t>
      </w:r>
    </w:p>
    <w:p w14:paraId="732A546F" w14:textId="77777777" w:rsidR="00CD2DFA" w:rsidRDefault="0059585D">
      <w:pPr>
        <w:spacing w:line="360" w:lineRule="auto"/>
        <w:ind w:firstLine="480"/>
        <w:rPr>
          <w:rFonts w:ascii="宋体" w:eastAsia="宋体" w:hAnsi="宋体" w:hint="eastAsia"/>
          <w:sz w:val="24"/>
          <w:szCs w:val="24"/>
        </w:rPr>
      </w:pPr>
      <w:r>
        <w:rPr>
          <w:rFonts w:ascii="宋体" w:eastAsia="宋体" w:hAnsi="宋体" w:hint="eastAsia"/>
          <w:sz w:val="24"/>
          <w:szCs w:val="24"/>
        </w:rPr>
        <w:t>授权代表在授权委托书有效期内签署的所有文件不因授权委托的撤销而失效，除非有撤销授权委托的书面通知，本授权委托书自磋商活动开始至合同履行完毕止。</w:t>
      </w:r>
    </w:p>
    <w:p w14:paraId="39F61BCB" w14:textId="77777777" w:rsidR="00CD2DFA" w:rsidRDefault="0059585D">
      <w:pPr>
        <w:spacing w:line="360" w:lineRule="auto"/>
        <w:ind w:firstLine="480"/>
        <w:rPr>
          <w:rFonts w:ascii="宋体" w:eastAsia="宋体" w:hAnsi="宋体" w:hint="eastAsia"/>
          <w:sz w:val="24"/>
          <w:szCs w:val="24"/>
        </w:rPr>
      </w:pPr>
      <w:r>
        <w:rPr>
          <w:rFonts w:ascii="宋体" w:eastAsia="宋体" w:hAnsi="宋体" w:hint="eastAsia"/>
          <w:sz w:val="24"/>
          <w:szCs w:val="24"/>
        </w:rPr>
        <w:t>授权代表无转委托权。特此委托。</w:t>
      </w:r>
    </w:p>
    <w:p w14:paraId="31951556" w14:textId="77777777" w:rsidR="00CD2DFA" w:rsidRDefault="0059585D">
      <w:pPr>
        <w:spacing w:line="360" w:lineRule="auto"/>
        <w:ind w:firstLine="480"/>
        <w:rPr>
          <w:rFonts w:ascii="宋体" w:eastAsia="宋体" w:hAnsi="宋体" w:hint="eastAsia"/>
          <w:sz w:val="24"/>
          <w:szCs w:val="24"/>
        </w:rPr>
      </w:pPr>
      <w:r>
        <w:rPr>
          <w:rFonts w:ascii="宋体" w:eastAsia="宋体" w:hAnsi="宋体"/>
          <w:sz w:val="24"/>
          <w:szCs w:val="24"/>
        </w:rPr>
        <w:t xml:space="preserve">    </w:t>
      </w:r>
    </w:p>
    <w:p w14:paraId="3F604EDF" w14:textId="77777777" w:rsidR="00CD2DFA" w:rsidRDefault="0059585D">
      <w:pPr>
        <w:spacing w:line="360" w:lineRule="auto"/>
        <w:ind w:firstLine="480"/>
        <w:rPr>
          <w:rFonts w:ascii="宋体" w:eastAsia="宋体" w:hAnsi="宋体" w:hint="eastAsia"/>
          <w:sz w:val="24"/>
          <w:szCs w:val="24"/>
        </w:rPr>
      </w:pPr>
      <w:r>
        <w:rPr>
          <w:rFonts w:ascii="宋体" w:eastAsia="宋体" w:hAnsi="宋体" w:hint="eastAsia"/>
          <w:sz w:val="24"/>
          <w:szCs w:val="24"/>
        </w:rPr>
        <w:t>磋商响应单位：（单位公章）</w:t>
      </w:r>
    </w:p>
    <w:p w14:paraId="6CBE978D" w14:textId="77777777" w:rsidR="00CD2DFA" w:rsidRDefault="0059585D">
      <w:pPr>
        <w:spacing w:line="360" w:lineRule="auto"/>
        <w:ind w:firstLine="480"/>
        <w:rPr>
          <w:rFonts w:ascii="宋体" w:eastAsia="宋体" w:hAnsi="宋体" w:hint="eastAsia"/>
          <w:sz w:val="24"/>
          <w:szCs w:val="24"/>
        </w:rPr>
      </w:pPr>
      <w:r>
        <w:rPr>
          <w:rFonts w:ascii="宋体" w:eastAsia="宋体" w:hAnsi="宋体" w:hint="eastAsia"/>
          <w:sz w:val="24"/>
          <w:szCs w:val="24"/>
        </w:rPr>
        <w:t>法定代表人（负责人）：（签字或盖章）</w:t>
      </w:r>
    </w:p>
    <w:p w14:paraId="66C8F48E" w14:textId="77777777" w:rsidR="00CD2DFA" w:rsidRDefault="0059585D">
      <w:pPr>
        <w:spacing w:line="360" w:lineRule="auto"/>
        <w:ind w:firstLine="480"/>
        <w:rPr>
          <w:rFonts w:ascii="宋体" w:eastAsia="宋体" w:hAnsi="宋体" w:hint="eastAsia"/>
          <w:sz w:val="24"/>
          <w:szCs w:val="24"/>
        </w:rPr>
      </w:pPr>
      <w:r>
        <w:rPr>
          <w:rFonts w:ascii="宋体" w:eastAsia="宋体" w:hAnsi="宋体" w:hint="eastAsia"/>
          <w:sz w:val="24"/>
          <w:szCs w:val="24"/>
        </w:rPr>
        <w:t>代理人：（签字或盖章）</w:t>
      </w:r>
    </w:p>
    <w:p w14:paraId="465AE100" w14:textId="77777777" w:rsidR="00CD2DFA" w:rsidRDefault="0059585D">
      <w:pPr>
        <w:pStyle w:val="a4"/>
        <w:overflowPunct w:val="0"/>
        <w:spacing w:line="360" w:lineRule="auto"/>
        <w:ind w:firstLineChars="100" w:firstLine="240"/>
        <w:rPr>
          <w:rFonts w:ascii="宋体" w:eastAsia="宋体" w:hAnsi="宋体" w:hint="eastAsia"/>
          <w:b/>
          <w:szCs w:val="24"/>
        </w:rPr>
      </w:pPr>
      <w:r>
        <w:rPr>
          <w:rFonts w:eastAsia="宋体" w:hAnsi="宋体" w:hint="eastAsia"/>
          <w:szCs w:val="24"/>
        </w:rPr>
        <w:t xml:space="preserve">  </w:t>
      </w:r>
      <w:r>
        <w:rPr>
          <w:rFonts w:eastAsia="宋体" w:hAnsi="宋体" w:hint="eastAsia"/>
          <w:szCs w:val="24"/>
        </w:rPr>
        <w:t>日期：</w:t>
      </w:r>
      <w:r>
        <w:rPr>
          <w:rFonts w:eastAsia="宋体" w:hAnsi="宋体"/>
          <w:szCs w:val="24"/>
        </w:rPr>
        <w:t xml:space="preserve">         </w:t>
      </w:r>
      <w:r>
        <w:rPr>
          <w:rFonts w:eastAsia="宋体" w:hAnsi="宋体" w:hint="eastAsia"/>
          <w:szCs w:val="24"/>
        </w:rPr>
        <w:t>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277688AE" w14:textId="77777777" w:rsidR="00CD2DFA" w:rsidRDefault="00CD2DFA">
      <w:pPr>
        <w:pStyle w:val="a4"/>
        <w:overflowPunct w:val="0"/>
        <w:spacing w:line="360" w:lineRule="auto"/>
        <w:ind w:firstLine="0"/>
        <w:rPr>
          <w:rFonts w:ascii="宋体" w:eastAsia="宋体" w:hAnsi="宋体" w:hint="eastAsia"/>
          <w:b/>
          <w:szCs w:val="24"/>
        </w:rPr>
      </w:pPr>
    </w:p>
    <w:p w14:paraId="09664039" w14:textId="77777777" w:rsidR="00CD2DFA" w:rsidRDefault="00CD2DFA">
      <w:pPr>
        <w:pStyle w:val="a4"/>
        <w:overflowPunct w:val="0"/>
        <w:spacing w:line="360" w:lineRule="auto"/>
        <w:ind w:firstLine="0"/>
        <w:rPr>
          <w:rFonts w:ascii="宋体" w:eastAsia="宋体" w:hAnsi="宋体" w:hint="eastAsia"/>
          <w:b/>
          <w:szCs w:val="24"/>
        </w:rPr>
      </w:pPr>
    </w:p>
    <w:p w14:paraId="77AF0F78" w14:textId="77777777" w:rsidR="00CD2DFA" w:rsidRDefault="0059585D">
      <w:pPr>
        <w:widowControl/>
        <w:jc w:val="left"/>
        <w:rPr>
          <w:rFonts w:ascii="宋体" w:eastAsia="宋体" w:hAnsi="宋体" w:hint="eastAsia"/>
          <w:b/>
          <w:szCs w:val="24"/>
        </w:rPr>
      </w:pPr>
      <w:r>
        <w:rPr>
          <w:rFonts w:eastAsia="宋体" w:hAnsi="宋体"/>
          <w:b/>
          <w:szCs w:val="24"/>
        </w:rPr>
        <w:br w:type="page"/>
      </w:r>
    </w:p>
    <w:p w14:paraId="586E0670" w14:textId="77777777" w:rsidR="00CD2DFA" w:rsidRDefault="0059585D">
      <w:pPr>
        <w:pStyle w:val="ae"/>
        <w:spacing w:line="380" w:lineRule="exact"/>
        <w:rPr>
          <w:rFonts w:eastAsia="宋体" w:hAnsi="宋体" w:hint="eastAsia"/>
          <w:b/>
          <w:sz w:val="24"/>
          <w:szCs w:val="24"/>
        </w:rPr>
      </w:pPr>
      <w:r>
        <w:rPr>
          <w:rFonts w:eastAsia="宋体" w:hAnsi="宋体" w:hint="eastAsia"/>
          <w:b/>
          <w:szCs w:val="24"/>
        </w:rPr>
        <w:lastRenderedPageBreak/>
        <w:t>格式2、</w:t>
      </w:r>
      <w:r>
        <w:rPr>
          <w:rFonts w:eastAsia="宋体" w:hAnsi="宋体" w:hint="eastAsia"/>
          <w:b/>
          <w:sz w:val="24"/>
          <w:szCs w:val="24"/>
        </w:rPr>
        <w:t>磋商响应函</w:t>
      </w:r>
    </w:p>
    <w:p w14:paraId="0FF9E330" w14:textId="77777777" w:rsidR="00CD2DFA" w:rsidRDefault="0059585D">
      <w:pPr>
        <w:pStyle w:val="ae"/>
        <w:spacing w:line="380" w:lineRule="exact"/>
        <w:jc w:val="center"/>
        <w:rPr>
          <w:rFonts w:eastAsia="宋体" w:hAnsi="宋体" w:hint="eastAsia"/>
          <w:b/>
          <w:sz w:val="24"/>
          <w:szCs w:val="24"/>
        </w:rPr>
      </w:pPr>
      <w:r>
        <w:rPr>
          <w:rFonts w:eastAsia="宋体" w:hAnsi="宋体" w:hint="eastAsia"/>
          <w:b/>
          <w:sz w:val="24"/>
          <w:szCs w:val="24"/>
        </w:rPr>
        <w:t>磋商响应函</w:t>
      </w:r>
    </w:p>
    <w:p w14:paraId="008D5C84" w14:textId="77777777" w:rsidR="00CD2DFA" w:rsidRDefault="00CD2DFA">
      <w:pPr>
        <w:pStyle w:val="ae"/>
        <w:spacing w:line="380" w:lineRule="exact"/>
        <w:jc w:val="center"/>
        <w:rPr>
          <w:rFonts w:eastAsia="宋体" w:hAnsi="宋体" w:hint="eastAsia"/>
          <w:sz w:val="24"/>
          <w:szCs w:val="24"/>
        </w:rPr>
      </w:pPr>
    </w:p>
    <w:p w14:paraId="4A22F0A5" w14:textId="77777777" w:rsidR="00CD2DFA" w:rsidRDefault="0059585D">
      <w:pPr>
        <w:pStyle w:val="ae"/>
        <w:spacing w:line="380" w:lineRule="exact"/>
        <w:rPr>
          <w:rFonts w:eastAsia="宋体" w:hAnsi="宋体" w:hint="eastAsia"/>
          <w:sz w:val="24"/>
          <w:szCs w:val="24"/>
        </w:rPr>
      </w:pPr>
      <w:r>
        <w:rPr>
          <w:rFonts w:eastAsia="宋体" w:hAnsi="宋体" w:hint="eastAsia"/>
          <w:sz w:val="24"/>
          <w:szCs w:val="24"/>
        </w:rPr>
        <w:t xml:space="preserve"> </w:t>
      </w:r>
      <w:r>
        <w:rPr>
          <w:rFonts w:eastAsia="宋体" w:hAnsi="宋体" w:hint="eastAsia"/>
          <w:sz w:val="24"/>
          <w:szCs w:val="24"/>
          <w:u w:val="single"/>
        </w:rPr>
        <w:t xml:space="preserve">    </w:t>
      </w:r>
      <w:r>
        <w:rPr>
          <w:rFonts w:eastAsia="宋体" w:hAnsi="宋体" w:hint="eastAsia"/>
          <w:b/>
          <w:sz w:val="24"/>
          <w:szCs w:val="24"/>
          <w:u w:val="single"/>
        </w:rPr>
        <w:t>（采购单位）</w:t>
      </w:r>
      <w:r>
        <w:rPr>
          <w:rFonts w:eastAsia="宋体" w:hAnsi="宋体" w:hint="eastAsia"/>
          <w:sz w:val="24"/>
          <w:szCs w:val="24"/>
          <w:u w:val="single"/>
        </w:rPr>
        <w:t xml:space="preserve">    </w:t>
      </w:r>
      <w:r>
        <w:rPr>
          <w:rFonts w:eastAsia="宋体" w:hAnsi="宋体" w:hint="eastAsia"/>
          <w:sz w:val="24"/>
          <w:szCs w:val="24"/>
        </w:rPr>
        <w:t>：</w:t>
      </w:r>
      <w:r>
        <w:rPr>
          <w:rFonts w:eastAsia="宋体" w:hAnsi="宋体"/>
          <w:sz w:val="24"/>
          <w:szCs w:val="24"/>
        </w:rPr>
        <w:t xml:space="preserve"> </w:t>
      </w:r>
    </w:p>
    <w:p w14:paraId="3976C8BA" w14:textId="77777777" w:rsidR="00CD2DFA" w:rsidRDefault="00CD2DFA">
      <w:pPr>
        <w:pStyle w:val="ae"/>
        <w:spacing w:line="380" w:lineRule="exact"/>
        <w:rPr>
          <w:rFonts w:eastAsia="宋体" w:hAnsi="宋体" w:hint="eastAsia"/>
          <w:sz w:val="24"/>
          <w:szCs w:val="24"/>
        </w:rPr>
      </w:pPr>
    </w:p>
    <w:p w14:paraId="1CFF6442" w14:textId="77777777" w:rsidR="00CD2DFA" w:rsidRDefault="0059585D">
      <w:pPr>
        <w:pStyle w:val="13"/>
        <w:spacing w:line="360" w:lineRule="auto"/>
        <w:ind w:firstLineChars="200" w:firstLine="480"/>
        <w:rPr>
          <w:rFonts w:eastAsia="宋体" w:hAnsi="宋体" w:hint="eastAsia"/>
          <w:sz w:val="24"/>
          <w:szCs w:val="24"/>
        </w:rPr>
      </w:pPr>
      <w:r>
        <w:rPr>
          <w:rFonts w:eastAsia="宋体" w:hAnsi="宋体" w:hint="eastAsia"/>
          <w:sz w:val="24"/>
          <w:szCs w:val="24"/>
        </w:rPr>
        <w:t>我们收到贵校</w:t>
      </w:r>
      <w:r>
        <w:rPr>
          <w:rFonts w:eastAsia="宋体" w:hAnsi="宋体" w:hint="eastAsia"/>
          <w:sz w:val="24"/>
          <w:szCs w:val="24"/>
          <w:u w:val="single"/>
        </w:rPr>
        <w:t xml:space="preserve">   </w:t>
      </w:r>
      <w:r>
        <w:rPr>
          <w:rFonts w:eastAsia="宋体" w:hAnsi="宋体" w:hint="eastAsia"/>
          <w:b/>
          <w:sz w:val="24"/>
          <w:szCs w:val="24"/>
          <w:u w:val="single"/>
        </w:rPr>
        <w:t>（采购编号）</w:t>
      </w:r>
      <w:r>
        <w:rPr>
          <w:rFonts w:eastAsia="宋体" w:hAnsi="宋体" w:hint="eastAsia"/>
          <w:sz w:val="24"/>
          <w:szCs w:val="24"/>
          <w:u w:val="single"/>
        </w:rPr>
        <w:t xml:space="preserve"> </w:t>
      </w:r>
      <w:r>
        <w:rPr>
          <w:rFonts w:eastAsia="宋体" w:hAnsi="宋体" w:hint="eastAsia"/>
          <w:sz w:val="24"/>
          <w:szCs w:val="24"/>
        </w:rPr>
        <w:t>号磋商文件，经仔细阅读和研究，我们决定参加磋商活动。</w:t>
      </w:r>
    </w:p>
    <w:p w14:paraId="0CB605E8" w14:textId="77777777" w:rsidR="00CD2DFA" w:rsidRDefault="0059585D">
      <w:pPr>
        <w:pStyle w:val="13"/>
        <w:spacing w:line="360" w:lineRule="auto"/>
        <w:ind w:firstLineChars="200" w:firstLine="480"/>
        <w:rPr>
          <w:rFonts w:eastAsia="宋体" w:hAnsi="宋体" w:hint="eastAsia"/>
          <w:b/>
          <w:sz w:val="24"/>
          <w:szCs w:val="24"/>
        </w:rPr>
      </w:pPr>
      <w:r>
        <w:rPr>
          <w:rFonts w:eastAsia="宋体" w:hAnsi="宋体"/>
          <w:sz w:val="24"/>
          <w:szCs w:val="24"/>
        </w:rPr>
        <w:t>1</w:t>
      </w:r>
      <w:r>
        <w:rPr>
          <w:rFonts w:eastAsia="宋体" w:hAnsi="宋体" w:hint="eastAsia"/>
          <w:sz w:val="24"/>
          <w:szCs w:val="24"/>
        </w:rPr>
        <w:t>、我们愿意按照磋商文件的一切要求，完成该项目的全部内容。</w:t>
      </w:r>
    </w:p>
    <w:p w14:paraId="3E0D4529" w14:textId="77777777" w:rsidR="00CD2DFA" w:rsidRDefault="0059585D">
      <w:pPr>
        <w:pStyle w:val="13"/>
        <w:spacing w:line="360" w:lineRule="auto"/>
        <w:ind w:firstLineChars="200" w:firstLine="480"/>
        <w:rPr>
          <w:rFonts w:eastAsia="宋体" w:hAnsi="宋体" w:hint="eastAsia"/>
          <w:sz w:val="24"/>
          <w:szCs w:val="24"/>
        </w:rPr>
      </w:pPr>
      <w:r>
        <w:rPr>
          <w:rFonts w:eastAsia="宋体" w:hAnsi="宋体"/>
          <w:sz w:val="24"/>
          <w:szCs w:val="24"/>
        </w:rPr>
        <w:t>2</w:t>
      </w:r>
      <w:r>
        <w:rPr>
          <w:rFonts w:eastAsia="宋体" w:hAnsi="宋体" w:hint="eastAsia"/>
          <w:sz w:val="24"/>
          <w:szCs w:val="24"/>
        </w:rPr>
        <w:t>、如果我们的磋商响应文件被接受，我们将严格履行磋商文件中规定的每一项要求，按期、按质、按量履行合同的义务。</w:t>
      </w:r>
    </w:p>
    <w:p w14:paraId="1E23125C" w14:textId="77777777" w:rsidR="00CD2DFA" w:rsidRDefault="0059585D">
      <w:pPr>
        <w:pStyle w:val="13"/>
        <w:spacing w:line="360" w:lineRule="auto"/>
        <w:ind w:firstLineChars="200" w:firstLine="480"/>
        <w:rPr>
          <w:rFonts w:eastAsia="宋体" w:hAnsi="宋体" w:hint="eastAsia"/>
          <w:sz w:val="24"/>
          <w:szCs w:val="24"/>
        </w:rPr>
      </w:pPr>
      <w:r>
        <w:rPr>
          <w:rFonts w:eastAsia="宋体" w:hAnsi="宋体"/>
          <w:sz w:val="24"/>
          <w:szCs w:val="24"/>
        </w:rPr>
        <w:t>3</w:t>
      </w:r>
      <w:r>
        <w:rPr>
          <w:rFonts w:eastAsia="宋体" w:hAnsi="宋体" w:hint="eastAsia"/>
          <w:sz w:val="24"/>
          <w:szCs w:val="24"/>
        </w:rPr>
        <w:t>、我们已</w:t>
      </w:r>
      <w:r>
        <w:rPr>
          <w:rFonts w:eastAsia="宋体" w:hAnsi="宋体"/>
          <w:sz w:val="24"/>
          <w:szCs w:val="24"/>
        </w:rPr>
        <w:t>详细</w:t>
      </w:r>
      <w:r>
        <w:rPr>
          <w:rFonts w:eastAsia="宋体" w:hAnsi="宋体" w:hint="eastAsia"/>
          <w:sz w:val="24"/>
          <w:szCs w:val="24"/>
        </w:rPr>
        <w:t>阅读</w:t>
      </w:r>
      <w:r>
        <w:rPr>
          <w:rFonts w:eastAsia="宋体" w:hAnsi="宋体"/>
          <w:sz w:val="24"/>
          <w:szCs w:val="24"/>
        </w:rPr>
        <w:t>全部</w:t>
      </w:r>
      <w:r>
        <w:rPr>
          <w:rFonts w:eastAsia="宋体" w:hAnsi="宋体" w:hint="eastAsia"/>
          <w:sz w:val="24"/>
          <w:szCs w:val="24"/>
        </w:rPr>
        <w:t>磋商文件</w:t>
      </w:r>
      <w:r>
        <w:rPr>
          <w:rFonts w:eastAsia="宋体" w:hAnsi="宋体"/>
          <w:sz w:val="24"/>
          <w:szCs w:val="24"/>
        </w:rPr>
        <w:t>，包括</w:t>
      </w:r>
      <w:r>
        <w:rPr>
          <w:rFonts w:eastAsia="宋体" w:hAnsi="宋体" w:hint="eastAsia"/>
          <w:sz w:val="24"/>
          <w:szCs w:val="24"/>
        </w:rPr>
        <w:t>更正公告</w:t>
      </w:r>
      <w:r>
        <w:rPr>
          <w:rFonts w:eastAsia="宋体" w:hAnsi="宋体"/>
          <w:sz w:val="24"/>
          <w:szCs w:val="24"/>
        </w:rPr>
        <w:t>(如有)</w:t>
      </w:r>
      <w:r>
        <w:rPr>
          <w:rFonts w:eastAsia="宋体" w:hAnsi="宋体" w:hint="eastAsia"/>
          <w:sz w:val="24"/>
          <w:szCs w:val="24"/>
        </w:rPr>
        <w:t>，对磋商文件及更正公告</w:t>
      </w:r>
      <w:r>
        <w:rPr>
          <w:rFonts w:eastAsia="宋体" w:hAnsi="宋体"/>
          <w:sz w:val="24"/>
          <w:szCs w:val="24"/>
        </w:rPr>
        <w:t>(如有)</w:t>
      </w:r>
      <w:r>
        <w:rPr>
          <w:rFonts w:eastAsia="宋体" w:hAnsi="宋体" w:hint="eastAsia"/>
          <w:sz w:val="24"/>
          <w:szCs w:val="24"/>
        </w:rPr>
        <w:t>无任何异议。</w:t>
      </w:r>
      <w:r>
        <w:rPr>
          <w:rFonts w:eastAsia="宋体" w:hAnsi="宋体"/>
          <w:sz w:val="24"/>
          <w:szCs w:val="24"/>
        </w:rPr>
        <w:t>我们完全理解并同意放弃对这方面有不明及误解的权力。</w:t>
      </w:r>
    </w:p>
    <w:p w14:paraId="42840C71" w14:textId="77777777" w:rsidR="00CD2DFA" w:rsidRDefault="0059585D">
      <w:pPr>
        <w:pStyle w:val="13"/>
        <w:spacing w:line="360" w:lineRule="auto"/>
        <w:ind w:firstLineChars="200" w:firstLine="480"/>
        <w:rPr>
          <w:rFonts w:eastAsia="宋体" w:hAnsi="宋体" w:hint="eastAsia"/>
          <w:sz w:val="24"/>
          <w:szCs w:val="24"/>
        </w:rPr>
      </w:pPr>
      <w:r>
        <w:rPr>
          <w:rFonts w:eastAsia="宋体" w:hAnsi="宋体" w:hint="eastAsia"/>
          <w:sz w:val="24"/>
          <w:szCs w:val="24"/>
        </w:rPr>
        <w:t>4、我们同意按磋商文件中的规定，本响应文件的有效期限自提交响应文件截止时间之日</w:t>
      </w:r>
      <w:r>
        <w:rPr>
          <w:rFonts w:eastAsia="宋体" w:hAnsi="宋体" w:hint="eastAsia"/>
          <w:sz w:val="24"/>
          <w:szCs w:val="24"/>
          <w:u w:val="single"/>
        </w:rPr>
        <w:t>60</w:t>
      </w:r>
      <w:r>
        <w:rPr>
          <w:rFonts w:eastAsia="宋体" w:hAnsi="宋体" w:hint="eastAsia"/>
          <w:sz w:val="24"/>
          <w:szCs w:val="24"/>
        </w:rPr>
        <w:t>天。</w:t>
      </w:r>
    </w:p>
    <w:p w14:paraId="5EDE2DA8" w14:textId="77777777" w:rsidR="00CD2DFA" w:rsidRDefault="0059585D">
      <w:pPr>
        <w:pStyle w:val="13"/>
        <w:spacing w:line="360" w:lineRule="auto"/>
        <w:ind w:firstLineChars="200" w:firstLine="480"/>
        <w:rPr>
          <w:rFonts w:eastAsia="宋体" w:hAnsi="宋体" w:hint="eastAsia"/>
          <w:sz w:val="24"/>
          <w:szCs w:val="24"/>
        </w:rPr>
      </w:pPr>
      <w:r>
        <w:rPr>
          <w:rFonts w:eastAsia="宋体" w:hAnsi="宋体" w:hint="eastAsia"/>
          <w:sz w:val="24"/>
          <w:szCs w:val="24"/>
        </w:rPr>
        <w:t>5、我们愿意提供磋商采购单位在磋商文件中要求的所有资料。</w:t>
      </w:r>
    </w:p>
    <w:p w14:paraId="0C8A615F" w14:textId="77777777" w:rsidR="00CD2DFA" w:rsidRDefault="0059585D">
      <w:pPr>
        <w:pStyle w:val="13"/>
        <w:spacing w:line="360" w:lineRule="auto"/>
        <w:ind w:firstLineChars="200" w:firstLine="480"/>
        <w:rPr>
          <w:rFonts w:eastAsia="宋体" w:hAnsi="宋体" w:hint="eastAsia"/>
          <w:sz w:val="24"/>
          <w:szCs w:val="24"/>
        </w:rPr>
      </w:pPr>
      <w:r>
        <w:rPr>
          <w:rFonts w:eastAsia="宋体" w:hAnsi="宋体" w:hint="eastAsia"/>
          <w:sz w:val="24"/>
          <w:szCs w:val="24"/>
        </w:rPr>
        <w:t>6、我们愿意遵守磋商文件中所列的收费标准。</w:t>
      </w:r>
    </w:p>
    <w:p w14:paraId="33C63D19" w14:textId="77777777" w:rsidR="00CD2DFA" w:rsidRDefault="0059585D">
      <w:pPr>
        <w:pStyle w:val="13"/>
        <w:spacing w:line="360" w:lineRule="auto"/>
        <w:ind w:firstLineChars="200" w:firstLine="480"/>
        <w:rPr>
          <w:rFonts w:eastAsia="宋体" w:hAnsi="宋体" w:hint="eastAsia"/>
          <w:sz w:val="24"/>
          <w:szCs w:val="24"/>
        </w:rPr>
      </w:pPr>
      <w:r>
        <w:rPr>
          <w:rFonts w:eastAsia="宋体" w:hAnsi="宋体" w:hint="eastAsia"/>
          <w:sz w:val="24"/>
          <w:szCs w:val="24"/>
        </w:rPr>
        <w:t>7、我们承诺该响应文件在磋商开始后的全过程中保持有效，不作任何更改和变动。</w:t>
      </w:r>
    </w:p>
    <w:p w14:paraId="5722BBC7" w14:textId="77777777" w:rsidR="00CD2DFA" w:rsidRDefault="0059585D">
      <w:pPr>
        <w:pStyle w:val="13"/>
        <w:spacing w:line="360" w:lineRule="auto"/>
        <w:ind w:firstLineChars="200" w:firstLine="480"/>
        <w:rPr>
          <w:rFonts w:eastAsia="宋体" w:hAnsi="宋体" w:hint="eastAsia"/>
          <w:sz w:val="24"/>
          <w:szCs w:val="24"/>
        </w:rPr>
      </w:pPr>
      <w:r>
        <w:rPr>
          <w:rFonts w:eastAsia="宋体" w:hAnsi="宋体" w:hint="eastAsia"/>
          <w:sz w:val="24"/>
          <w:szCs w:val="24"/>
        </w:rPr>
        <w:t>8、我们承诺我公司符合磋商文件磋商响应单位须知中“合格磋商响应单位的基本、特定条件”的要求，若与真实情况不符，本公司愿意承担由此而产生的一切后果。</w:t>
      </w:r>
    </w:p>
    <w:p w14:paraId="6A8A9702" w14:textId="77777777" w:rsidR="00CD2DFA" w:rsidRDefault="0059585D">
      <w:pPr>
        <w:pStyle w:val="13"/>
        <w:spacing w:line="360" w:lineRule="auto"/>
        <w:ind w:firstLine="480"/>
        <w:rPr>
          <w:rFonts w:eastAsia="宋体" w:hAnsi="宋体" w:hint="eastAsia"/>
          <w:sz w:val="24"/>
          <w:szCs w:val="24"/>
        </w:rPr>
      </w:pPr>
      <w:r>
        <w:rPr>
          <w:rFonts w:eastAsia="宋体" w:hAnsi="宋体" w:hint="eastAsia"/>
          <w:sz w:val="24"/>
          <w:szCs w:val="24"/>
        </w:rPr>
        <w:t>9、本次采购活动如规定收取保证金，我们愿意按磋商文件的规定交纳保证金，并</w:t>
      </w:r>
      <w:r>
        <w:rPr>
          <w:rFonts w:eastAsia="宋体" w:hAnsi="宋体"/>
          <w:sz w:val="24"/>
          <w:szCs w:val="24"/>
        </w:rPr>
        <w:t>同意</w:t>
      </w:r>
      <w:r>
        <w:rPr>
          <w:rFonts w:eastAsia="宋体" w:hAnsi="宋体" w:hint="eastAsia"/>
          <w:sz w:val="24"/>
          <w:szCs w:val="24"/>
        </w:rPr>
        <w:t>其</w:t>
      </w:r>
      <w:r>
        <w:rPr>
          <w:rFonts w:eastAsia="宋体" w:hAnsi="宋体"/>
          <w:sz w:val="24"/>
          <w:szCs w:val="24"/>
        </w:rPr>
        <w:t>中关于保证金的</w:t>
      </w:r>
      <w:r>
        <w:rPr>
          <w:rFonts w:eastAsia="宋体" w:hAnsi="宋体" w:hint="eastAsia"/>
          <w:sz w:val="24"/>
          <w:szCs w:val="24"/>
        </w:rPr>
        <w:t>相关</w:t>
      </w:r>
      <w:r>
        <w:rPr>
          <w:rFonts w:eastAsia="宋体" w:hAnsi="宋体"/>
          <w:sz w:val="24"/>
          <w:szCs w:val="24"/>
        </w:rPr>
        <w:t>规定</w:t>
      </w:r>
      <w:r>
        <w:rPr>
          <w:rFonts w:eastAsia="宋体" w:hAnsi="宋体" w:hint="eastAsia"/>
          <w:sz w:val="24"/>
          <w:szCs w:val="24"/>
        </w:rPr>
        <w:t xml:space="preserve">。我们的保证金退回账号如下（如收取）： </w:t>
      </w:r>
    </w:p>
    <w:p w14:paraId="61D02022" w14:textId="77777777" w:rsidR="00CD2DFA" w:rsidRDefault="0059585D">
      <w:pPr>
        <w:pStyle w:val="13"/>
        <w:spacing w:line="360" w:lineRule="auto"/>
        <w:ind w:firstLine="480"/>
        <w:rPr>
          <w:rFonts w:eastAsia="宋体" w:hAnsi="宋体" w:hint="eastAsia"/>
          <w:sz w:val="24"/>
          <w:szCs w:val="24"/>
        </w:rPr>
      </w:pPr>
      <w:r>
        <w:rPr>
          <w:rFonts w:eastAsia="宋体" w:hAnsi="宋体" w:hint="eastAsia"/>
          <w:sz w:val="24"/>
          <w:szCs w:val="24"/>
        </w:rPr>
        <w:t>户      名：</w:t>
      </w:r>
      <w:r>
        <w:rPr>
          <w:rFonts w:eastAsia="宋体" w:hAnsi="宋体" w:hint="eastAsia"/>
          <w:sz w:val="24"/>
          <w:szCs w:val="24"/>
          <w:u w:val="single"/>
        </w:rPr>
        <w:t xml:space="preserve">                          </w:t>
      </w:r>
    </w:p>
    <w:p w14:paraId="086DB496" w14:textId="77777777" w:rsidR="00CD2DFA" w:rsidRDefault="0059585D">
      <w:pPr>
        <w:pStyle w:val="13"/>
        <w:spacing w:line="360" w:lineRule="auto"/>
        <w:ind w:firstLine="480"/>
        <w:rPr>
          <w:rFonts w:eastAsia="宋体" w:hAnsi="宋体" w:hint="eastAsia"/>
          <w:sz w:val="24"/>
          <w:szCs w:val="24"/>
        </w:rPr>
      </w:pPr>
      <w:r>
        <w:rPr>
          <w:rFonts w:eastAsia="宋体" w:hAnsi="宋体" w:hint="eastAsia"/>
          <w:sz w:val="24"/>
          <w:szCs w:val="24"/>
        </w:rPr>
        <w:t>开户行名称：</w:t>
      </w:r>
      <w:r>
        <w:rPr>
          <w:rFonts w:eastAsia="宋体" w:hAnsi="宋体" w:hint="eastAsia"/>
          <w:sz w:val="24"/>
          <w:szCs w:val="24"/>
          <w:u w:val="single"/>
        </w:rPr>
        <w:t xml:space="preserve">                          </w:t>
      </w:r>
    </w:p>
    <w:p w14:paraId="73B5981C" w14:textId="77777777" w:rsidR="00CD2DFA" w:rsidRDefault="0059585D">
      <w:pPr>
        <w:pStyle w:val="13"/>
        <w:spacing w:line="360" w:lineRule="auto"/>
        <w:ind w:firstLineChars="200" w:firstLine="480"/>
        <w:rPr>
          <w:rFonts w:eastAsia="宋体" w:hAnsi="宋体" w:hint="eastAsia"/>
          <w:sz w:val="24"/>
          <w:szCs w:val="24"/>
        </w:rPr>
      </w:pPr>
      <w:r>
        <w:rPr>
          <w:rFonts w:eastAsia="宋体" w:hAnsi="宋体" w:hint="eastAsia"/>
          <w:sz w:val="24"/>
          <w:szCs w:val="24"/>
        </w:rPr>
        <w:t>银 行 账 号：</w:t>
      </w:r>
      <w:r>
        <w:rPr>
          <w:rFonts w:eastAsia="宋体" w:hAnsi="宋体" w:hint="eastAsia"/>
          <w:sz w:val="24"/>
          <w:szCs w:val="24"/>
          <w:u w:val="single"/>
        </w:rPr>
        <w:t xml:space="preserve">                         </w:t>
      </w:r>
    </w:p>
    <w:p w14:paraId="18995E2A" w14:textId="77777777" w:rsidR="00CD2DFA" w:rsidRDefault="0059585D">
      <w:pPr>
        <w:pStyle w:val="13"/>
        <w:spacing w:line="360" w:lineRule="auto"/>
        <w:ind w:firstLineChars="200" w:firstLine="480"/>
        <w:rPr>
          <w:rFonts w:eastAsia="宋体" w:hAnsi="宋体" w:hint="eastAsia"/>
          <w:sz w:val="24"/>
          <w:szCs w:val="24"/>
        </w:rPr>
      </w:pPr>
      <w:r>
        <w:rPr>
          <w:rFonts w:eastAsia="宋体" w:hAnsi="宋体" w:hint="eastAsia"/>
          <w:sz w:val="24"/>
          <w:szCs w:val="24"/>
        </w:rPr>
        <w:t>所有有关磋商文件的函电，请按下列地址联系：</w:t>
      </w:r>
    </w:p>
    <w:p w14:paraId="4EBE2BA0" w14:textId="77777777" w:rsidR="00CD2DFA" w:rsidRDefault="0059585D">
      <w:pPr>
        <w:pStyle w:val="13"/>
        <w:spacing w:line="360" w:lineRule="auto"/>
        <w:rPr>
          <w:rFonts w:eastAsia="宋体" w:hAnsi="宋体" w:hint="eastAsia"/>
          <w:sz w:val="24"/>
          <w:szCs w:val="24"/>
        </w:rPr>
      </w:pPr>
      <w:r>
        <w:rPr>
          <w:rFonts w:eastAsia="宋体" w:hAnsi="宋体" w:hint="eastAsia"/>
          <w:sz w:val="24"/>
          <w:szCs w:val="24"/>
        </w:rPr>
        <w:t>单位：                             联系人：</w:t>
      </w:r>
    </w:p>
    <w:p w14:paraId="709C8611" w14:textId="77777777" w:rsidR="00CD2DFA" w:rsidRDefault="0059585D">
      <w:pPr>
        <w:pStyle w:val="13"/>
        <w:spacing w:line="360" w:lineRule="auto"/>
        <w:rPr>
          <w:rFonts w:eastAsia="宋体" w:hAnsi="宋体" w:hint="eastAsia"/>
          <w:sz w:val="24"/>
          <w:szCs w:val="24"/>
        </w:rPr>
      </w:pPr>
      <w:r>
        <w:rPr>
          <w:rFonts w:eastAsia="宋体" w:hAnsi="宋体" w:hint="eastAsia"/>
          <w:sz w:val="24"/>
          <w:szCs w:val="24"/>
        </w:rPr>
        <w:t>地址：                             邮政编码：</w:t>
      </w:r>
    </w:p>
    <w:p w14:paraId="3FD03E6D" w14:textId="77777777" w:rsidR="00CD2DFA" w:rsidRDefault="0059585D">
      <w:pPr>
        <w:pStyle w:val="13"/>
        <w:spacing w:line="360" w:lineRule="auto"/>
        <w:rPr>
          <w:rFonts w:eastAsia="宋体" w:hAnsi="宋体" w:hint="eastAsia"/>
          <w:sz w:val="24"/>
          <w:szCs w:val="24"/>
        </w:rPr>
      </w:pPr>
      <w:r>
        <w:rPr>
          <w:rFonts w:eastAsia="宋体" w:hAnsi="宋体" w:hint="eastAsia"/>
          <w:sz w:val="24"/>
          <w:szCs w:val="24"/>
        </w:rPr>
        <w:t>联系电话：                         传真：</w:t>
      </w:r>
    </w:p>
    <w:p w14:paraId="32F7A601" w14:textId="77777777" w:rsidR="00CD2DFA" w:rsidRDefault="0059585D">
      <w:pPr>
        <w:pStyle w:val="13"/>
        <w:spacing w:line="360" w:lineRule="auto"/>
        <w:ind w:left="3400" w:firstLine="425"/>
        <w:rPr>
          <w:rFonts w:eastAsia="宋体" w:hAnsi="宋体" w:hint="eastAsia"/>
          <w:sz w:val="24"/>
          <w:szCs w:val="24"/>
        </w:rPr>
      </w:pPr>
      <w:r>
        <w:rPr>
          <w:rFonts w:eastAsia="宋体" w:hAnsi="宋体" w:hint="eastAsia"/>
          <w:sz w:val="24"/>
          <w:szCs w:val="24"/>
        </w:rPr>
        <w:t>磋商响应单位：（公章）</w:t>
      </w:r>
    </w:p>
    <w:p w14:paraId="61A83600" w14:textId="77777777" w:rsidR="00CD2DFA" w:rsidRDefault="0059585D">
      <w:pPr>
        <w:pStyle w:val="13"/>
        <w:spacing w:line="360" w:lineRule="auto"/>
        <w:ind w:left="3825"/>
        <w:rPr>
          <w:rFonts w:eastAsia="宋体" w:hAnsi="宋体" w:hint="eastAsia"/>
          <w:sz w:val="24"/>
          <w:szCs w:val="24"/>
        </w:rPr>
      </w:pPr>
      <w:r>
        <w:rPr>
          <w:rFonts w:eastAsia="宋体" w:hAnsi="宋体" w:hint="eastAsia"/>
          <w:sz w:val="24"/>
          <w:szCs w:val="24"/>
        </w:rPr>
        <w:t>法定代表人或代理人：（签字或盖章）</w:t>
      </w:r>
    </w:p>
    <w:p w14:paraId="0D2C7C57" w14:textId="77777777" w:rsidR="00CD2DFA" w:rsidRDefault="0059585D">
      <w:pPr>
        <w:pStyle w:val="13"/>
        <w:spacing w:line="360" w:lineRule="auto"/>
        <w:ind w:left="3400" w:firstLine="425"/>
        <w:rPr>
          <w:rFonts w:eastAsia="宋体" w:hAnsi="宋体" w:hint="eastAsia"/>
          <w:sz w:val="24"/>
          <w:szCs w:val="24"/>
        </w:rPr>
      </w:pPr>
      <w:r>
        <w:rPr>
          <w:rFonts w:eastAsia="宋体" w:hAnsi="宋体" w:hint="eastAsia"/>
          <w:sz w:val="24"/>
          <w:szCs w:val="24"/>
        </w:rPr>
        <w:t>日期：         年</w:t>
      </w:r>
      <w:r>
        <w:rPr>
          <w:rFonts w:eastAsia="宋体" w:hAnsi="宋体"/>
          <w:sz w:val="24"/>
          <w:szCs w:val="24"/>
        </w:rPr>
        <w:t xml:space="preserve">     </w:t>
      </w:r>
      <w:r>
        <w:rPr>
          <w:rFonts w:eastAsia="宋体" w:hAnsi="宋体" w:hint="eastAsia"/>
          <w:sz w:val="24"/>
          <w:szCs w:val="24"/>
        </w:rPr>
        <w:t>月</w:t>
      </w:r>
      <w:r>
        <w:rPr>
          <w:rFonts w:eastAsia="宋体" w:hAnsi="宋体"/>
          <w:sz w:val="24"/>
          <w:szCs w:val="24"/>
        </w:rPr>
        <w:t xml:space="preserve">     </w:t>
      </w:r>
      <w:r>
        <w:rPr>
          <w:rFonts w:eastAsia="宋体" w:hAnsi="宋体" w:hint="eastAsia"/>
          <w:sz w:val="24"/>
          <w:szCs w:val="24"/>
        </w:rPr>
        <w:t>日</w:t>
      </w:r>
    </w:p>
    <w:p w14:paraId="7EAABD04" w14:textId="77777777" w:rsidR="00CD2DFA" w:rsidRDefault="00CD2DFA">
      <w:pPr>
        <w:pStyle w:val="ae"/>
        <w:tabs>
          <w:tab w:val="left" w:pos="8930"/>
          <w:tab w:val="left" w:pos="9306"/>
        </w:tabs>
        <w:spacing w:line="360" w:lineRule="auto"/>
        <w:rPr>
          <w:rFonts w:eastAsia="宋体" w:hAnsi="宋体" w:hint="eastAsia"/>
          <w:b/>
          <w:szCs w:val="24"/>
        </w:rPr>
      </w:pPr>
    </w:p>
    <w:p w14:paraId="7722311F" w14:textId="77777777" w:rsidR="00CD2DFA" w:rsidRDefault="00CD2DFA">
      <w:pPr>
        <w:pStyle w:val="a4"/>
        <w:overflowPunct w:val="0"/>
        <w:ind w:firstLine="0"/>
        <w:rPr>
          <w:rFonts w:ascii="宋体" w:eastAsia="宋体" w:hAnsi="宋体" w:hint="eastAsia"/>
          <w:b/>
          <w:szCs w:val="24"/>
        </w:rPr>
      </w:pPr>
    </w:p>
    <w:p w14:paraId="5ECCADCD" w14:textId="77777777" w:rsidR="00CD2DFA" w:rsidRDefault="00CD2DFA">
      <w:pPr>
        <w:pStyle w:val="a4"/>
        <w:overflowPunct w:val="0"/>
        <w:spacing w:line="360" w:lineRule="auto"/>
        <w:ind w:firstLine="0"/>
        <w:rPr>
          <w:rFonts w:ascii="宋体" w:eastAsia="宋体" w:hAnsi="宋体" w:hint="eastAsia"/>
          <w:b/>
          <w:szCs w:val="24"/>
        </w:rPr>
      </w:pPr>
    </w:p>
    <w:p w14:paraId="134CDC77" w14:textId="4DCBB2F5" w:rsidR="00CD2DFA" w:rsidRDefault="0059585D">
      <w:pPr>
        <w:pStyle w:val="a4"/>
        <w:overflowPunct w:val="0"/>
        <w:spacing w:line="360" w:lineRule="auto"/>
        <w:ind w:firstLine="0"/>
        <w:rPr>
          <w:rFonts w:eastAsia="宋体" w:hAnsi="宋体" w:hint="eastAsia"/>
          <w:b/>
          <w:szCs w:val="24"/>
        </w:rPr>
      </w:pPr>
      <w:r>
        <w:rPr>
          <w:rFonts w:ascii="宋体" w:eastAsia="宋体" w:hAnsi="宋体"/>
          <w:b/>
          <w:szCs w:val="24"/>
        </w:rPr>
        <w:br w:type="page"/>
      </w:r>
      <w:r>
        <w:rPr>
          <w:rFonts w:eastAsia="宋体" w:hAnsi="宋体" w:hint="eastAsia"/>
          <w:b/>
          <w:szCs w:val="24"/>
        </w:rPr>
        <w:lastRenderedPageBreak/>
        <w:t>格式</w:t>
      </w:r>
      <w:r>
        <w:rPr>
          <w:rFonts w:eastAsia="宋体" w:hAnsi="宋体" w:hint="eastAsia"/>
          <w:b/>
          <w:szCs w:val="24"/>
        </w:rPr>
        <w:t>3</w:t>
      </w:r>
      <w:r>
        <w:rPr>
          <w:rFonts w:eastAsia="宋体" w:hAnsi="宋体" w:hint="eastAsia"/>
          <w:b/>
          <w:szCs w:val="24"/>
        </w:rPr>
        <w:t>、响应报价表</w:t>
      </w:r>
    </w:p>
    <w:p w14:paraId="06B2771C" w14:textId="77777777" w:rsidR="00CD2DFA" w:rsidRDefault="0059585D">
      <w:pPr>
        <w:pStyle w:val="13"/>
        <w:jc w:val="center"/>
        <w:rPr>
          <w:rFonts w:eastAsia="宋体" w:hAnsi="宋体" w:hint="eastAsia"/>
          <w:sz w:val="24"/>
          <w:szCs w:val="24"/>
        </w:rPr>
      </w:pPr>
      <w:r>
        <w:rPr>
          <w:rFonts w:eastAsia="宋体" w:hAnsi="宋体" w:hint="eastAsia"/>
          <w:b/>
          <w:sz w:val="24"/>
          <w:szCs w:val="24"/>
        </w:rPr>
        <w:t>响应报价表</w:t>
      </w:r>
      <w:r>
        <w:rPr>
          <w:rFonts w:eastAsia="宋体" w:hAnsi="宋体"/>
          <w:spacing w:val="20"/>
          <w:sz w:val="24"/>
          <w:szCs w:val="24"/>
        </w:rPr>
        <w:t xml:space="preserve">              </w:t>
      </w:r>
      <w:r>
        <w:rPr>
          <w:rFonts w:eastAsia="宋体" w:hAnsi="宋体" w:hint="eastAsia"/>
          <w:spacing w:val="20"/>
          <w:sz w:val="24"/>
          <w:szCs w:val="24"/>
        </w:rPr>
        <w:t xml:space="preserve">      </w:t>
      </w:r>
    </w:p>
    <w:p w14:paraId="0A0608AE" w14:textId="77777777" w:rsidR="00CD2DFA" w:rsidRDefault="00CD2DFA">
      <w:pPr>
        <w:pStyle w:val="ae"/>
        <w:tabs>
          <w:tab w:val="left" w:pos="8930"/>
          <w:tab w:val="left" w:pos="9306"/>
        </w:tabs>
        <w:spacing w:line="360" w:lineRule="auto"/>
        <w:jc w:val="left"/>
        <w:rPr>
          <w:rFonts w:eastAsia="宋体" w:hAnsi="宋体" w:hint="eastAsia"/>
          <w:sz w:val="24"/>
          <w:szCs w:val="24"/>
        </w:rPr>
      </w:pPr>
    </w:p>
    <w:p w14:paraId="5473F5F1" w14:textId="5D2089A7" w:rsidR="00CD2DFA" w:rsidRDefault="0059585D">
      <w:pPr>
        <w:pStyle w:val="ae"/>
        <w:tabs>
          <w:tab w:val="left" w:pos="8930"/>
          <w:tab w:val="left" w:pos="9306"/>
        </w:tabs>
        <w:spacing w:line="360" w:lineRule="auto"/>
        <w:jc w:val="left"/>
        <w:rPr>
          <w:rFonts w:eastAsia="宋体" w:hAnsi="宋体" w:hint="eastAsia"/>
          <w:sz w:val="24"/>
          <w:szCs w:val="24"/>
        </w:rPr>
      </w:pPr>
      <w:r>
        <w:rPr>
          <w:rFonts w:eastAsia="宋体" w:hAnsi="宋体" w:hint="eastAsia"/>
          <w:sz w:val="24"/>
          <w:szCs w:val="24"/>
        </w:rPr>
        <w:t>采购编号：</w:t>
      </w:r>
      <w:r w:rsidR="00822155">
        <w:rPr>
          <w:rFonts w:eastAsia="宋体" w:hAnsi="宋体" w:hint="eastAsia"/>
          <w:sz w:val="24"/>
          <w:szCs w:val="24"/>
        </w:rPr>
        <w:t>SCU</w:t>
      </w:r>
      <w:r w:rsidR="00822155">
        <w:rPr>
          <w:rFonts w:eastAsia="宋体" w:hAnsi="宋体"/>
          <w:sz w:val="24"/>
          <w:szCs w:val="24"/>
        </w:rPr>
        <w:t xml:space="preserve">2025-14 </w:t>
      </w:r>
      <w:r>
        <w:rPr>
          <w:rFonts w:eastAsia="宋体" w:hAnsi="宋体" w:hint="eastAsia"/>
          <w:sz w:val="24"/>
          <w:szCs w:val="24"/>
        </w:rPr>
        <w:t xml:space="preserve">         项目名称：</w:t>
      </w:r>
      <w:r w:rsidR="00FF1670" w:rsidRPr="00FF1670">
        <w:rPr>
          <w:rFonts w:eastAsia="宋体" w:hAnsi="宋体" w:hint="eastAsia"/>
          <w:sz w:val="24"/>
          <w:szCs w:val="24"/>
        </w:rPr>
        <w:t>苏州城市学院学生学业压力弹性度测试服务项目</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76"/>
        <w:gridCol w:w="3647"/>
        <w:gridCol w:w="1560"/>
        <w:gridCol w:w="1417"/>
        <w:gridCol w:w="1405"/>
      </w:tblGrid>
      <w:tr w:rsidR="00CD2DFA" w14:paraId="290F5248"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4AE9D4DE" w14:textId="77777777" w:rsidR="00CD2DFA" w:rsidRDefault="0059585D">
            <w:pPr>
              <w:spacing w:beforeLines="50" w:before="120" w:afterLines="50" w:after="120"/>
              <w:jc w:val="center"/>
              <w:rPr>
                <w:rFonts w:ascii="宋体" w:eastAsia="宋体" w:hAnsi="宋体" w:cs="Arial" w:hint="eastAsia"/>
                <w:spacing w:val="20"/>
                <w:sz w:val="24"/>
                <w:szCs w:val="24"/>
              </w:rPr>
            </w:pPr>
            <w:r>
              <w:rPr>
                <w:rFonts w:ascii="宋体" w:eastAsia="宋体" w:hAnsi="宋体" w:cs="Arial"/>
                <w:spacing w:val="20"/>
                <w:sz w:val="24"/>
                <w:szCs w:val="24"/>
              </w:rPr>
              <w:t>序号</w:t>
            </w:r>
          </w:p>
        </w:tc>
        <w:tc>
          <w:tcPr>
            <w:tcW w:w="3647" w:type="dxa"/>
            <w:tcBorders>
              <w:top w:val="single" w:sz="4" w:space="0" w:color="auto"/>
              <w:left w:val="single" w:sz="4" w:space="0" w:color="auto"/>
              <w:bottom w:val="single" w:sz="4" w:space="0" w:color="auto"/>
              <w:right w:val="single" w:sz="4" w:space="0" w:color="auto"/>
            </w:tcBorders>
            <w:vAlign w:val="center"/>
          </w:tcPr>
          <w:p w14:paraId="0798312D" w14:textId="77777777" w:rsidR="00CD2DFA" w:rsidRDefault="0059585D">
            <w:pPr>
              <w:spacing w:beforeLines="50" w:before="120" w:afterLines="50" w:after="120"/>
              <w:jc w:val="center"/>
              <w:rPr>
                <w:rFonts w:ascii="宋体" w:eastAsia="宋体" w:hAnsi="宋体" w:cs="Arial" w:hint="eastAsia"/>
                <w:spacing w:val="20"/>
                <w:sz w:val="24"/>
                <w:szCs w:val="24"/>
              </w:rPr>
            </w:pPr>
            <w:r>
              <w:rPr>
                <w:rFonts w:ascii="宋体" w:eastAsia="宋体" w:hAnsi="宋体" w:cs="Arial"/>
                <w:spacing w:val="20"/>
                <w:sz w:val="24"/>
                <w:szCs w:val="24"/>
              </w:rPr>
              <w:t>项目</w:t>
            </w:r>
            <w:r>
              <w:rPr>
                <w:rFonts w:ascii="宋体" w:eastAsia="宋体" w:hAnsi="宋体" w:cs="Arial" w:hint="eastAsia"/>
                <w:spacing w:val="20"/>
                <w:sz w:val="24"/>
                <w:szCs w:val="24"/>
              </w:rPr>
              <w:t>名称</w:t>
            </w:r>
          </w:p>
        </w:tc>
        <w:tc>
          <w:tcPr>
            <w:tcW w:w="1560" w:type="dxa"/>
            <w:tcBorders>
              <w:top w:val="single" w:sz="4" w:space="0" w:color="auto"/>
              <w:left w:val="single" w:sz="4" w:space="0" w:color="auto"/>
              <w:bottom w:val="single" w:sz="4" w:space="0" w:color="auto"/>
              <w:right w:val="single" w:sz="4" w:space="0" w:color="auto"/>
            </w:tcBorders>
            <w:vAlign w:val="center"/>
          </w:tcPr>
          <w:p w14:paraId="74A34DBB" w14:textId="77777777" w:rsidR="00CD2DFA" w:rsidRDefault="0059585D">
            <w:pPr>
              <w:spacing w:beforeLines="50" w:before="120" w:afterLines="50" w:after="120"/>
              <w:jc w:val="center"/>
              <w:rPr>
                <w:rFonts w:ascii="宋体" w:eastAsia="宋体" w:hAnsi="宋体" w:cs="Arial" w:hint="eastAsia"/>
                <w:spacing w:val="20"/>
                <w:sz w:val="24"/>
                <w:szCs w:val="24"/>
              </w:rPr>
            </w:pPr>
            <w:r>
              <w:rPr>
                <w:rFonts w:ascii="宋体" w:eastAsia="宋体" w:hAnsi="宋体" w:cs="Arial" w:hint="eastAsia"/>
                <w:spacing w:val="20"/>
                <w:sz w:val="24"/>
                <w:szCs w:val="24"/>
              </w:rPr>
              <w:t>报价</w:t>
            </w:r>
          </w:p>
          <w:p w14:paraId="37E9FC97" w14:textId="4D6370A8" w:rsidR="00CD2DFA" w:rsidRDefault="0059585D">
            <w:pPr>
              <w:spacing w:beforeLines="50" w:before="120" w:afterLines="50" w:after="120"/>
              <w:jc w:val="center"/>
              <w:rPr>
                <w:rFonts w:ascii="宋体" w:eastAsia="宋体" w:hAnsi="宋体" w:cs="Arial" w:hint="eastAsia"/>
                <w:spacing w:val="20"/>
                <w:sz w:val="24"/>
                <w:szCs w:val="24"/>
              </w:rPr>
            </w:pPr>
            <w:r>
              <w:rPr>
                <w:rFonts w:ascii="宋体" w:eastAsia="宋体" w:hAnsi="宋体" w:cs="Arial" w:hint="eastAsia"/>
                <w:spacing w:val="20"/>
                <w:sz w:val="24"/>
                <w:szCs w:val="24"/>
              </w:rPr>
              <w:t>（元</w:t>
            </w:r>
            <w:r w:rsidR="00FF1670">
              <w:rPr>
                <w:rFonts w:ascii="宋体" w:eastAsia="宋体" w:hAnsi="宋体" w:cs="Arial" w:hint="eastAsia"/>
                <w:spacing w:val="20"/>
                <w:sz w:val="24"/>
                <w:szCs w:val="24"/>
              </w:rPr>
              <w:t>/人</w:t>
            </w:r>
            <w:r>
              <w:rPr>
                <w:rFonts w:ascii="宋体" w:eastAsia="宋体" w:hAnsi="宋体" w:cs="Arial" w:hint="eastAsia"/>
                <w:spacing w:val="20"/>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268BF7DC" w14:textId="3AA0FF89" w:rsidR="00CD2DFA" w:rsidRDefault="00C444C2">
            <w:pPr>
              <w:spacing w:beforeLines="50" w:before="120" w:afterLines="50" w:after="120"/>
              <w:jc w:val="center"/>
              <w:rPr>
                <w:rFonts w:ascii="宋体" w:eastAsia="宋体" w:hAnsi="宋体" w:cs="Arial" w:hint="eastAsia"/>
                <w:spacing w:val="20"/>
                <w:sz w:val="24"/>
                <w:szCs w:val="24"/>
              </w:rPr>
            </w:pPr>
            <w:r>
              <w:rPr>
                <w:rFonts w:ascii="宋体" w:eastAsia="宋体" w:hAnsi="宋体" w:cs="Arial" w:hint="eastAsia"/>
                <w:spacing w:val="20"/>
                <w:sz w:val="24"/>
                <w:szCs w:val="24"/>
              </w:rPr>
              <w:t>服务</w:t>
            </w:r>
            <w:r w:rsidR="0059585D">
              <w:rPr>
                <w:rFonts w:ascii="宋体" w:eastAsia="宋体" w:hAnsi="宋体" w:cs="Arial"/>
                <w:spacing w:val="20"/>
                <w:sz w:val="24"/>
                <w:szCs w:val="24"/>
              </w:rPr>
              <w:t>期限</w:t>
            </w:r>
          </w:p>
        </w:tc>
        <w:tc>
          <w:tcPr>
            <w:tcW w:w="1405" w:type="dxa"/>
            <w:tcBorders>
              <w:top w:val="single" w:sz="4" w:space="0" w:color="auto"/>
              <w:left w:val="single" w:sz="4" w:space="0" w:color="auto"/>
              <w:bottom w:val="single" w:sz="4" w:space="0" w:color="auto"/>
              <w:right w:val="single" w:sz="4" w:space="0" w:color="auto"/>
            </w:tcBorders>
            <w:vAlign w:val="center"/>
          </w:tcPr>
          <w:p w14:paraId="62B085F1" w14:textId="77777777" w:rsidR="00CD2DFA" w:rsidRDefault="0059585D">
            <w:pPr>
              <w:spacing w:beforeLines="50" w:before="120" w:afterLines="50" w:after="120"/>
              <w:jc w:val="center"/>
              <w:rPr>
                <w:rFonts w:ascii="宋体" w:eastAsia="宋体" w:hAnsi="宋体" w:cs="Arial" w:hint="eastAsia"/>
                <w:spacing w:val="20"/>
                <w:sz w:val="24"/>
                <w:szCs w:val="24"/>
              </w:rPr>
            </w:pPr>
            <w:r>
              <w:rPr>
                <w:rFonts w:ascii="宋体" w:eastAsia="宋体" w:hAnsi="宋体" w:cs="Arial"/>
                <w:spacing w:val="20"/>
                <w:sz w:val="24"/>
                <w:szCs w:val="24"/>
              </w:rPr>
              <w:t>备注</w:t>
            </w:r>
          </w:p>
        </w:tc>
      </w:tr>
      <w:tr w:rsidR="00CD2DFA" w14:paraId="5BC96E66"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4BD464EE" w14:textId="77777777" w:rsidR="00CD2DFA" w:rsidRDefault="0059585D">
            <w:pPr>
              <w:spacing w:beforeLines="50" w:before="120" w:afterLines="50" w:after="120"/>
              <w:jc w:val="center"/>
              <w:rPr>
                <w:rFonts w:ascii="宋体" w:eastAsia="宋体" w:hAnsi="宋体" w:cs="Arial" w:hint="eastAsia"/>
                <w:spacing w:val="20"/>
                <w:sz w:val="24"/>
                <w:szCs w:val="24"/>
              </w:rPr>
            </w:pPr>
            <w:r>
              <w:rPr>
                <w:rFonts w:ascii="宋体" w:eastAsia="宋体" w:hAnsi="宋体" w:cs="Arial" w:hint="eastAsia"/>
                <w:spacing w:val="20"/>
                <w:sz w:val="24"/>
                <w:szCs w:val="24"/>
              </w:rPr>
              <w:t>1</w:t>
            </w:r>
          </w:p>
        </w:tc>
        <w:tc>
          <w:tcPr>
            <w:tcW w:w="3647" w:type="dxa"/>
            <w:tcBorders>
              <w:top w:val="single" w:sz="4" w:space="0" w:color="auto"/>
              <w:left w:val="single" w:sz="4" w:space="0" w:color="auto"/>
              <w:bottom w:val="single" w:sz="4" w:space="0" w:color="auto"/>
              <w:right w:val="single" w:sz="4" w:space="0" w:color="auto"/>
            </w:tcBorders>
            <w:vAlign w:val="center"/>
          </w:tcPr>
          <w:p w14:paraId="24A60E70" w14:textId="6C7F7048" w:rsidR="00CD2DFA" w:rsidRDefault="00FF1670">
            <w:pPr>
              <w:spacing w:beforeLines="50" w:before="120" w:afterLines="50" w:after="120"/>
              <w:jc w:val="left"/>
              <w:rPr>
                <w:rFonts w:ascii="宋体" w:eastAsia="宋体" w:hAnsi="宋体" w:cs="Arial" w:hint="eastAsia"/>
                <w:color w:val="000000"/>
                <w:spacing w:val="20"/>
                <w:sz w:val="24"/>
                <w:szCs w:val="24"/>
              </w:rPr>
            </w:pPr>
            <w:r w:rsidRPr="00FF1670">
              <w:rPr>
                <w:rFonts w:ascii="宋体" w:eastAsia="宋体" w:hAnsi="宋体" w:cs="Arial" w:hint="eastAsia"/>
                <w:color w:val="000000"/>
                <w:spacing w:val="20"/>
                <w:sz w:val="24"/>
                <w:szCs w:val="24"/>
              </w:rPr>
              <w:t>苏州城市学院学生学业压力弹性度测试服务项目</w:t>
            </w:r>
          </w:p>
        </w:tc>
        <w:tc>
          <w:tcPr>
            <w:tcW w:w="1560" w:type="dxa"/>
            <w:tcBorders>
              <w:top w:val="single" w:sz="4" w:space="0" w:color="auto"/>
              <w:left w:val="single" w:sz="4" w:space="0" w:color="auto"/>
              <w:bottom w:val="single" w:sz="4" w:space="0" w:color="auto"/>
              <w:right w:val="single" w:sz="4" w:space="0" w:color="auto"/>
            </w:tcBorders>
            <w:vAlign w:val="center"/>
          </w:tcPr>
          <w:p w14:paraId="21CD2052" w14:textId="7AE5CB3F" w:rsidR="00CD2DFA" w:rsidRDefault="00CD2DFA">
            <w:pPr>
              <w:spacing w:beforeLines="50" w:before="120" w:afterLines="50" w:after="120"/>
              <w:jc w:val="center"/>
              <w:rPr>
                <w:rFonts w:ascii="宋体" w:eastAsia="宋体" w:hAnsi="宋体" w:cs="Arial" w:hint="eastAsia"/>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55DB10B" w14:textId="460B4422" w:rsidR="00CD2DFA" w:rsidRDefault="00C444C2">
            <w:pPr>
              <w:spacing w:beforeLines="50" w:before="120" w:afterLines="50" w:after="120"/>
              <w:jc w:val="center"/>
              <w:rPr>
                <w:rFonts w:ascii="宋体" w:eastAsia="宋体" w:hAnsi="宋体" w:cs="Arial" w:hint="eastAsia"/>
                <w:spacing w:val="20"/>
                <w:sz w:val="24"/>
                <w:szCs w:val="24"/>
              </w:rPr>
            </w:pPr>
            <w:r>
              <w:rPr>
                <w:rFonts w:ascii="宋体" w:eastAsia="宋体" w:hAnsi="宋体" w:cs="Arial" w:hint="eastAsia"/>
                <w:spacing w:val="20"/>
                <w:sz w:val="24"/>
                <w:szCs w:val="24"/>
              </w:rPr>
              <w:t>一年</w:t>
            </w:r>
          </w:p>
        </w:tc>
        <w:tc>
          <w:tcPr>
            <w:tcW w:w="1405" w:type="dxa"/>
            <w:tcBorders>
              <w:top w:val="single" w:sz="4" w:space="0" w:color="auto"/>
              <w:left w:val="single" w:sz="4" w:space="0" w:color="auto"/>
              <w:bottom w:val="single" w:sz="4" w:space="0" w:color="auto"/>
              <w:right w:val="single" w:sz="4" w:space="0" w:color="auto"/>
            </w:tcBorders>
            <w:vAlign w:val="center"/>
          </w:tcPr>
          <w:p w14:paraId="065DE93D" w14:textId="6ECAAB7D" w:rsidR="00CD2DFA" w:rsidRDefault="00FF1670">
            <w:pPr>
              <w:spacing w:beforeLines="50" w:before="120" w:afterLines="50" w:after="120"/>
              <w:jc w:val="center"/>
              <w:rPr>
                <w:rFonts w:ascii="宋体" w:eastAsia="宋体" w:hAnsi="宋体" w:cs="Arial" w:hint="eastAsia"/>
                <w:spacing w:val="20"/>
                <w:sz w:val="24"/>
                <w:szCs w:val="24"/>
              </w:rPr>
            </w:pPr>
            <w:r>
              <w:rPr>
                <w:rFonts w:ascii="宋体" w:eastAsia="宋体" w:hAnsi="宋体" w:cs="Arial" w:hint="eastAsia"/>
                <w:spacing w:val="20"/>
                <w:sz w:val="24"/>
                <w:szCs w:val="24"/>
              </w:rPr>
              <w:t>结算总金额按（单价*</w:t>
            </w:r>
            <w:r w:rsidR="006E224C">
              <w:rPr>
                <w:rFonts w:ascii="宋体" w:eastAsia="宋体" w:hAnsi="宋体" w:cs="Arial" w:hint="eastAsia"/>
                <w:spacing w:val="20"/>
                <w:sz w:val="24"/>
                <w:szCs w:val="24"/>
              </w:rPr>
              <w:t>实测</w:t>
            </w:r>
            <w:r>
              <w:rPr>
                <w:rFonts w:ascii="宋体" w:eastAsia="宋体" w:hAnsi="宋体" w:cs="Arial" w:hint="eastAsia"/>
                <w:spacing w:val="20"/>
                <w:sz w:val="24"/>
                <w:szCs w:val="24"/>
              </w:rPr>
              <w:t>总人数）计算</w:t>
            </w:r>
          </w:p>
        </w:tc>
      </w:tr>
      <w:tr w:rsidR="00CD2DFA" w14:paraId="4A08A5C8"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230FE6B0" w14:textId="77777777" w:rsidR="00CD2DFA" w:rsidRDefault="00CD2DFA">
            <w:pPr>
              <w:spacing w:beforeLines="50" w:before="120" w:afterLines="50" w:after="120"/>
              <w:jc w:val="center"/>
              <w:rPr>
                <w:rFonts w:ascii="宋体" w:eastAsia="宋体" w:hAnsi="宋体" w:cs="Arial" w:hint="eastAsia"/>
                <w:spacing w:val="20"/>
                <w:sz w:val="24"/>
                <w:szCs w:val="24"/>
              </w:rPr>
            </w:pPr>
          </w:p>
        </w:tc>
        <w:tc>
          <w:tcPr>
            <w:tcW w:w="3647" w:type="dxa"/>
            <w:tcBorders>
              <w:top w:val="single" w:sz="4" w:space="0" w:color="auto"/>
              <w:left w:val="single" w:sz="4" w:space="0" w:color="auto"/>
              <w:bottom w:val="single" w:sz="4" w:space="0" w:color="auto"/>
              <w:right w:val="single" w:sz="4" w:space="0" w:color="auto"/>
            </w:tcBorders>
            <w:vAlign w:val="center"/>
          </w:tcPr>
          <w:p w14:paraId="3411C647" w14:textId="77777777" w:rsidR="00CD2DFA" w:rsidRDefault="00CD2DFA">
            <w:pPr>
              <w:spacing w:beforeLines="50" w:before="120" w:afterLines="50" w:after="120"/>
              <w:jc w:val="left"/>
              <w:rPr>
                <w:rFonts w:ascii="宋体" w:eastAsia="宋体" w:hAnsi="宋体" w:cs="宋体" w:hint="eastAsia"/>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28F0718E" w14:textId="77777777" w:rsidR="00CD2DFA" w:rsidRDefault="00CD2DFA">
            <w:pPr>
              <w:spacing w:beforeLines="50" w:before="120" w:afterLines="50" w:after="120"/>
              <w:jc w:val="center"/>
              <w:rPr>
                <w:rFonts w:ascii="宋体" w:eastAsia="宋体" w:hAnsi="宋体" w:cs="Arial" w:hint="eastAsia"/>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B410D4F" w14:textId="77777777" w:rsidR="00CD2DFA" w:rsidRDefault="00CD2DFA">
            <w:pPr>
              <w:spacing w:beforeLines="50" w:before="120" w:afterLines="50" w:after="120"/>
              <w:jc w:val="center"/>
              <w:rPr>
                <w:rFonts w:ascii="宋体" w:eastAsia="宋体" w:hAnsi="宋体" w:cs="Arial" w:hint="eastAsia"/>
                <w:spacing w:val="20"/>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79A8566E" w14:textId="77777777" w:rsidR="00CD2DFA" w:rsidRDefault="00CD2DFA">
            <w:pPr>
              <w:spacing w:beforeLines="50" w:before="120" w:afterLines="50" w:after="120"/>
              <w:jc w:val="center"/>
              <w:rPr>
                <w:rFonts w:ascii="宋体" w:eastAsia="宋体" w:hAnsi="宋体" w:cs="Arial" w:hint="eastAsia"/>
                <w:spacing w:val="20"/>
                <w:sz w:val="24"/>
                <w:szCs w:val="24"/>
              </w:rPr>
            </w:pPr>
          </w:p>
        </w:tc>
      </w:tr>
      <w:tr w:rsidR="00CD2DFA" w14:paraId="3C0D9935" w14:textId="77777777">
        <w:trPr>
          <w:jc w:val="center"/>
        </w:trPr>
        <w:tc>
          <w:tcPr>
            <w:tcW w:w="4423" w:type="dxa"/>
            <w:gridSpan w:val="2"/>
            <w:tcBorders>
              <w:top w:val="single" w:sz="4" w:space="0" w:color="auto"/>
              <w:left w:val="single" w:sz="4" w:space="0" w:color="auto"/>
              <w:bottom w:val="single" w:sz="4" w:space="0" w:color="auto"/>
              <w:right w:val="single" w:sz="4" w:space="0" w:color="auto"/>
            </w:tcBorders>
            <w:vAlign w:val="center"/>
          </w:tcPr>
          <w:p w14:paraId="191A2805" w14:textId="77777777" w:rsidR="00CD2DFA" w:rsidRDefault="0059585D">
            <w:pPr>
              <w:spacing w:beforeLines="50" w:before="120" w:afterLines="50" w:after="120"/>
              <w:jc w:val="center"/>
              <w:rPr>
                <w:rFonts w:ascii="宋体" w:eastAsia="宋体" w:hAnsi="宋体" w:cs="宋体" w:hint="eastAsia"/>
                <w:sz w:val="24"/>
                <w:szCs w:val="24"/>
              </w:rPr>
            </w:pPr>
            <w:r>
              <w:rPr>
                <w:rFonts w:ascii="宋体" w:eastAsia="宋体" w:hAnsi="宋体" w:cs="Arial" w:hint="eastAsia"/>
                <w:spacing w:val="20"/>
                <w:sz w:val="24"/>
                <w:szCs w:val="24"/>
              </w:rPr>
              <w:t>合计</w:t>
            </w:r>
          </w:p>
        </w:tc>
        <w:tc>
          <w:tcPr>
            <w:tcW w:w="1560" w:type="dxa"/>
            <w:tcBorders>
              <w:top w:val="single" w:sz="4" w:space="0" w:color="auto"/>
              <w:left w:val="single" w:sz="4" w:space="0" w:color="auto"/>
              <w:bottom w:val="single" w:sz="4" w:space="0" w:color="auto"/>
              <w:right w:val="single" w:sz="4" w:space="0" w:color="auto"/>
            </w:tcBorders>
            <w:vAlign w:val="center"/>
          </w:tcPr>
          <w:p w14:paraId="1B7DF454" w14:textId="77777777" w:rsidR="00CD2DFA" w:rsidRDefault="00CD2DFA">
            <w:pPr>
              <w:spacing w:beforeLines="50" w:before="120" w:afterLines="50" w:after="120"/>
              <w:jc w:val="center"/>
              <w:rPr>
                <w:rFonts w:ascii="宋体" w:eastAsia="宋体" w:hAnsi="宋体" w:cs="Arial" w:hint="eastAsia"/>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A12E9F2" w14:textId="77777777" w:rsidR="00CD2DFA" w:rsidRDefault="00CD2DFA">
            <w:pPr>
              <w:spacing w:beforeLines="50" w:before="120" w:afterLines="50" w:after="120"/>
              <w:jc w:val="center"/>
              <w:rPr>
                <w:rFonts w:ascii="宋体" w:eastAsia="宋体" w:hAnsi="宋体" w:cs="Arial" w:hint="eastAsia"/>
                <w:spacing w:val="20"/>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52A5C1EE" w14:textId="77777777" w:rsidR="00CD2DFA" w:rsidRDefault="00CD2DFA">
            <w:pPr>
              <w:spacing w:beforeLines="50" w:before="120" w:afterLines="50" w:after="120"/>
              <w:jc w:val="center"/>
              <w:rPr>
                <w:rFonts w:ascii="宋体" w:eastAsia="宋体" w:hAnsi="宋体" w:cs="Arial" w:hint="eastAsia"/>
                <w:spacing w:val="20"/>
                <w:sz w:val="24"/>
                <w:szCs w:val="24"/>
              </w:rPr>
            </w:pPr>
          </w:p>
        </w:tc>
      </w:tr>
    </w:tbl>
    <w:p w14:paraId="0790114B" w14:textId="77777777" w:rsidR="00CD2DFA" w:rsidRDefault="0059585D">
      <w:pPr>
        <w:pStyle w:val="ae"/>
        <w:tabs>
          <w:tab w:val="left" w:pos="8930"/>
          <w:tab w:val="left" w:pos="9306"/>
        </w:tabs>
        <w:spacing w:line="360" w:lineRule="auto"/>
        <w:jc w:val="left"/>
        <w:rPr>
          <w:rFonts w:eastAsia="宋体" w:hAnsi="宋体" w:hint="eastAsia"/>
          <w:sz w:val="24"/>
          <w:szCs w:val="24"/>
        </w:rPr>
      </w:pPr>
      <w:r>
        <w:rPr>
          <w:rFonts w:eastAsia="宋体" w:hAnsi="宋体" w:hint="eastAsia"/>
          <w:sz w:val="24"/>
          <w:szCs w:val="24"/>
        </w:rPr>
        <w:t xml:space="preserve">                                                        </w:t>
      </w:r>
    </w:p>
    <w:p w14:paraId="2457AA9C" w14:textId="77777777" w:rsidR="00CD2DFA" w:rsidRDefault="0059585D">
      <w:pPr>
        <w:rPr>
          <w:rFonts w:ascii="宋体" w:eastAsia="宋体" w:hAnsi="宋体" w:cs="宋体" w:hint="eastAsia"/>
          <w:sz w:val="24"/>
          <w:szCs w:val="24"/>
        </w:rPr>
      </w:pPr>
      <w:r>
        <w:rPr>
          <w:rFonts w:eastAsia="宋体" w:hAnsi="宋体" w:hint="eastAsia"/>
          <w:sz w:val="24"/>
          <w:szCs w:val="24"/>
        </w:rPr>
        <w:t>注：</w:t>
      </w:r>
    </w:p>
    <w:p w14:paraId="6CF75962" w14:textId="44F572FC" w:rsidR="00CD2DFA" w:rsidRDefault="0059585D">
      <w:pPr>
        <w:pStyle w:val="13"/>
        <w:spacing w:line="360" w:lineRule="auto"/>
        <w:rPr>
          <w:rFonts w:eastAsia="宋体" w:hAnsi="宋体" w:cs="宋体" w:hint="eastAsia"/>
          <w:bCs/>
          <w:sz w:val="24"/>
          <w:szCs w:val="24"/>
        </w:rPr>
      </w:pPr>
      <w:r>
        <w:rPr>
          <w:rFonts w:eastAsia="宋体" w:hAnsi="宋体" w:cs="宋体" w:hint="eastAsia"/>
          <w:bCs/>
          <w:sz w:val="24"/>
          <w:szCs w:val="24"/>
        </w:rPr>
        <w:t>1、报价金额全部采取人民币表示</w:t>
      </w:r>
      <w:r w:rsidR="00E551FD">
        <w:rPr>
          <w:rFonts w:eastAsia="宋体" w:hAnsi="宋体" w:cs="宋体" w:hint="eastAsia"/>
          <w:bCs/>
          <w:sz w:val="24"/>
          <w:szCs w:val="24"/>
        </w:rPr>
        <w:t>，报价高于</w:t>
      </w:r>
      <w:r w:rsidR="00E551FD" w:rsidRPr="00EC7F5C">
        <w:rPr>
          <w:rFonts w:eastAsia="宋体" w:hAnsi="宋体" w:hint="eastAsia"/>
          <w:bCs/>
          <w:color w:val="000000" w:themeColor="text1"/>
          <w:sz w:val="24"/>
          <w:szCs w:val="24"/>
        </w:rPr>
        <w:t>28元/人</w:t>
      </w:r>
      <w:r w:rsidR="00E551FD">
        <w:rPr>
          <w:rFonts w:eastAsia="宋体" w:hAnsi="宋体" w:hint="eastAsia"/>
          <w:bCs/>
          <w:color w:val="000000" w:themeColor="text1"/>
          <w:sz w:val="24"/>
          <w:szCs w:val="24"/>
        </w:rPr>
        <w:t>的为无效报价</w:t>
      </w:r>
      <w:r>
        <w:rPr>
          <w:rFonts w:eastAsia="宋体" w:hAnsi="宋体" w:cs="宋体" w:hint="eastAsia"/>
          <w:bCs/>
          <w:sz w:val="24"/>
          <w:szCs w:val="24"/>
        </w:rPr>
        <w:t>。</w:t>
      </w:r>
    </w:p>
    <w:p w14:paraId="682CF8D0" w14:textId="77777777" w:rsidR="00CD2DFA" w:rsidRDefault="0059585D">
      <w:pPr>
        <w:pStyle w:val="13"/>
        <w:spacing w:line="360" w:lineRule="auto"/>
        <w:rPr>
          <w:rFonts w:eastAsia="宋体" w:hAnsi="宋体" w:cs="宋体"/>
          <w:bCs/>
          <w:sz w:val="24"/>
          <w:szCs w:val="24"/>
        </w:rPr>
      </w:pPr>
      <w:r>
        <w:rPr>
          <w:rFonts w:eastAsia="宋体" w:hAnsi="宋体" w:cs="宋体" w:hint="eastAsia"/>
          <w:bCs/>
          <w:sz w:val="24"/>
          <w:szCs w:val="24"/>
        </w:rPr>
        <w:t>2、此报价表总价与后面的分项报价明细表合计额应一致。</w:t>
      </w:r>
    </w:p>
    <w:p w14:paraId="1B54D440" w14:textId="2432FE3A" w:rsidR="003F39B7" w:rsidRDefault="00C444C2">
      <w:pPr>
        <w:pStyle w:val="13"/>
        <w:spacing w:line="360" w:lineRule="auto"/>
        <w:rPr>
          <w:rFonts w:eastAsia="宋体" w:hAnsi="宋体" w:cs="宋体" w:hint="eastAsia"/>
          <w:bCs/>
          <w:sz w:val="24"/>
          <w:szCs w:val="24"/>
        </w:rPr>
      </w:pPr>
      <w:r>
        <w:rPr>
          <w:rFonts w:eastAsia="宋体" w:hAnsi="宋体" w:cs="宋体" w:hint="eastAsia"/>
          <w:bCs/>
          <w:sz w:val="24"/>
          <w:szCs w:val="24"/>
        </w:rPr>
        <w:t>3</w:t>
      </w:r>
      <w:r w:rsidR="003F39B7">
        <w:rPr>
          <w:rFonts w:eastAsia="宋体" w:hAnsi="宋体" w:cs="宋体" w:hint="eastAsia"/>
          <w:bCs/>
          <w:sz w:val="24"/>
          <w:szCs w:val="24"/>
        </w:rPr>
        <w:t>、</w:t>
      </w:r>
      <w:r w:rsidR="003F39B7" w:rsidRPr="003F39B7">
        <w:rPr>
          <w:rFonts w:eastAsia="宋体" w:hAnsi="宋体" w:cs="宋体" w:hint="eastAsia"/>
          <w:bCs/>
          <w:sz w:val="24"/>
          <w:szCs w:val="24"/>
        </w:rPr>
        <w:t>若采购需求未发生实质性变动，本项目将不再组织二次报价，即以响应单位响应文件中的报价为最终报价。</w:t>
      </w:r>
    </w:p>
    <w:p w14:paraId="20523947" w14:textId="77777777" w:rsidR="00CD2DFA" w:rsidRDefault="00CD2DFA">
      <w:pPr>
        <w:pStyle w:val="13"/>
        <w:spacing w:line="360" w:lineRule="exact"/>
        <w:rPr>
          <w:rFonts w:eastAsia="宋体" w:hAnsi="宋体" w:hint="eastAsia"/>
          <w:sz w:val="24"/>
          <w:szCs w:val="24"/>
        </w:rPr>
      </w:pPr>
    </w:p>
    <w:p w14:paraId="0D6C19FC" w14:textId="77777777" w:rsidR="00CD2DFA" w:rsidRDefault="0059585D">
      <w:pPr>
        <w:pStyle w:val="13"/>
        <w:spacing w:line="360" w:lineRule="exact"/>
        <w:ind w:firstLineChars="100" w:firstLine="240"/>
        <w:rPr>
          <w:rFonts w:eastAsia="宋体" w:hAnsi="宋体" w:hint="eastAsia"/>
          <w:sz w:val="24"/>
          <w:szCs w:val="24"/>
        </w:rPr>
      </w:pPr>
      <w:r>
        <w:rPr>
          <w:rFonts w:eastAsia="宋体" w:hAnsi="宋体" w:hint="eastAsia"/>
          <w:sz w:val="24"/>
          <w:szCs w:val="24"/>
        </w:rPr>
        <w:t>磋商响应单位：（公章）</w:t>
      </w:r>
    </w:p>
    <w:p w14:paraId="072D8D13" w14:textId="77777777" w:rsidR="00CD2DFA" w:rsidRDefault="0059585D">
      <w:pPr>
        <w:pStyle w:val="13"/>
        <w:spacing w:line="360" w:lineRule="exact"/>
        <w:ind w:firstLineChars="100" w:firstLine="240"/>
        <w:rPr>
          <w:rFonts w:eastAsia="宋体" w:hAnsi="宋体" w:hint="eastAsia"/>
          <w:sz w:val="24"/>
          <w:szCs w:val="24"/>
        </w:rPr>
      </w:pPr>
      <w:r>
        <w:rPr>
          <w:rFonts w:eastAsia="宋体" w:hAnsi="宋体" w:hint="eastAsia"/>
          <w:sz w:val="24"/>
          <w:szCs w:val="24"/>
        </w:rPr>
        <w:t>法定代表人（负责人）或代理人：（签字或盖章）</w:t>
      </w:r>
    </w:p>
    <w:p w14:paraId="7989D20A" w14:textId="77777777" w:rsidR="00CD2DFA" w:rsidRDefault="0059585D">
      <w:pPr>
        <w:pStyle w:val="a4"/>
        <w:overflowPunct w:val="0"/>
        <w:spacing w:line="360" w:lineRule="auto"/>
        <w:ind w:firstLineChars="100" w:firstLine="240"/>
        <w:rPr>
          <w:rFonts w:ascii="宋体" w:eastAsia="宋体" w:hAnsi="宋体" w:hint="eastAsia"/>
          <w:b/>
          <w:szCs w:val="24"/>
        </w:rPr>
      </w:pPr>
      <w:r>
        <w:rPr>
          <w:rFonts w:eastAsia="宋体" w:hAnsi="宋体" w:hint="eastAsia"/>
          <w:szCs w:val="24"/>
        </w:rPr>
        <w:t>日期：</w:t>
      </w:r>
      <w:r>
        <w:rPr>
          <w:rFonts w:eastAsia="宋体" w:hAnsi="宋体"/>
          <w:szCs w:val="24"/>
        </w:rPr>
        <w:t xml:space="preserve">         </w:t>
      </w:r>
      <w:r>
        <w:rPr>
          <w:rFonts w:eastAsia="宋体" w:hAnsi="宋体" w:hint="eastAsia"/>
          <w:szCs w:val="24"/>
        </w:rPr>
        <w:t>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374BB60E" w14:textId="77777777" w:rsidR="00CD2DFA" w:rsidRDefault="00CD2DFA">
      <w:pPr>
        <w:pStyle w:val="a4"/>
        <w:overflowPunct w:val="0"/>
        <w:spacing w:line="360" w:lineRule="auto"/>
        <w:ind w:firstLine="0"/>
        <w:rPr>
          <w:rFonts w:ascii="宋体" w:eastAsia="宋体" w:hAnsi="宋体" w:hint="eastAsia"/>
          <w:b/>
          <w:szCs w:val="24"/>
        </w:rPr>
      </w:pPr>
    </w:p>
    <w:p w14:paraId="6BFE58AD" w14:textId="77777777" w:rsidR="00CD2DFA" w:rsidRDefault="00CD2DFA">
      <w:pPr>
        <w:pStyle w:val="a4"/>
        <w:overflowPunct w:val="0"/>
        <w:spacing w:line="360" w:lineRule="auto"/>
        <w:ind w:firstLine="0"/>
        <w:rPr>
          <w:rFonts w:ascii="宋体" w:eastAsia="宋体" w:hAnsi="宋体" w:hint="eastAsia"/>
          <w:b/>
          <w:szCs w:val="24"/>
        </w:rPr>
      </w:pPr>
    </w:p>
    <w:p w14:paraId="179CE128" w14:textId="77777777" w:rsidR="00CD2DFA" w:rsidRDefault="00CD2DFA">
      <w:pPr>
        <w:pStyle w:val="a4"/>
        <w:overflowPunct w:val="0"/>
        <w:spacing w:line="360" w:lineRule="auto"/>
        <w:ind w:firstLine="0"/>
        <w:rPr>
          <w:rFonts w:ascii="宋体" w:eastAsia="宋体" w:hAnsi="宋体" w:hint="eastAsia"/>
          <w:b/>
          <w:szCs w:val="24"/>
        </w:rPr>
      </w:pPr>
    </w:p>
    <w:p w14:paraId="78767C31" w14:textId="77777777" w:rsidR="00CD2DFA" w:rsidRDefault="0059585D">
      <w:pPr>
        <w:widowControl/>
        <w:jc w:val="left"/>
        <w:rPr>
          <w:rFonts w:ascii="宋体" w:eastAsia="宋体" w:hAnsi="宋体" w:hint="eastAsia"/>
          <w:b/>
          <w:sz w:val="24"/>
          <w:szCs w:val="24"/>
        </w:rPr>
      </w:pPr>
      <w:r>
        <w:rPr>
          <w:rFonts w:ascii="宋体" w:eastAsia="宋体" w:hAnsi="宋体"/>
          <w:b/>
          <w:szCs w:val="24"/>
        </w:rPr>
        <w:br w:type="page"/>
      </w:r>
    </w:p>
    <w:p w14:paraId="547CE345" w14:textId="77777777" w:rsidR="00CD2DFA" w:rsidRDefault="0059585D">
      <w:pPr>
        <w:pStyle w:val="ae"/>
        <w:spacing w:line="360" w:lineRule="auto"/>
        <w:jc w:val="left"/>
        <w:rPr>
          <w:rFonts w:eastAsia="宋体" w:hAnsi="宋体" w:hint="eastAsia"/>
          <w:b/>
          <w:bCs/>
          <w:sz w:val="24"/>
          <w:szCs w:val="24"/>
        </w:rPr>
      </w:pPr>
      <w:r>
        <w:rPr>
          <w:rFonts w:eastAsia="宋体" w:hAnsi="宋体" w:hint="eastAsia"/>
          <w:b/>
          <w:szCs w:val="24"/>
        </w:rPr>
        <w:lastRenderedPageBreak/>
        <w:t>格式4、</w:t>
      </w:r>
      <w:r>
        <w:rPr>
          <w:rFonts w:eastAsia="宋体" w:hAnsi="宋体"/>
          <w:b/>
          <w:bCs/>
          <w:sz w:val="24"/>
          <w:szCs w:val="24"/>
          <w:lang w:val="zh-TW" w:eastAsia="zh-TW"/>
        </w:rPr>
        <w:t>报价明细表</w:t>
      </w:r>
    </w:p>
    <w:p w14:paraId="5627AD99" w14:textId="77777777" w:rsidR="00CD2DFA" w:rsidRDefault="0059585D">
      <w:pPr>
        <w:pStyle w:val="ae"/>
        <w:ind w:firstLine="482"/>
        <w:jc w:val="center"/>
        <w:rPr>
          <w:rFonts w:eastAsia="宋体" w:hAnsi="宋体" w:hint="eastAsia"/>
          <w:b/>
          <w:bCs/>
          <w:sz w:val="24"/>
          <w:szCs w:val="24"/>
          <w:lang w:val="zh-TW" w:eastAsia="zh-TW"/>
        </w:rPr>
      </w:pPr>
      <w:r>
        <w:rPr>
          <w:rFonts w:eastAsia="宋体" w:hAnsi="宋体"/>
          <w:b/>
          <w:bCs/>
          <w:sz w:val="24"/>
          <w:szCs w:val="24"/>
          <w:lang w:val="zh-TW" w:eastAsia="zh-TW"/>
        </w:rPr>
        <w:t>磋商报价明细表</w:t>
      </w:r>
    </w:p>
    <w:p w14:paraId="4B3BB720" w14:textId="77777777" w:rsidR="00CD2DFA" w:rsidRDefault="00CD2DFA">
      <w:pPr>
        <w:pStyle w:val="Afff"/>
        <w:ind w:firstLine="480"/>
        <w:rPr>
          <w:rFonts w:ascii="宋体" w:eastAsia="宋体" w:hAnsi="宋体" w:cs="宋体" w:hint="eastAsia"/>
          <w:color w:val="auto"/>
          <w:sz w:val="24"/>
          <w:szCs w:val="24"/>
        </w:rPr>
      </w:pP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767"/>
        <w:gridCol w:w="2655"/>
        <w:gridCol w:w="705"/>
        <w:gridCol w:w="795"/>
        <w:gridCol w:w="3300"/>
        <w:gridCol w:w="705"/>
        <w:gridCol w:w="720"/>
      </w:tblGrid>
      <w:tr w:rsidR="00CD2DFA" w14:paraId="3D65C517" w14:textId="77777777">
        <w:trPr>
          <w:trHeight w:val="360"/>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ED19B8" w14:textId="77777777" w:rsidR="00CD2DFA" w:rsidRDefault="0059585D">
            <w:pPr>
              <w:pStyle w:val="Afff"/>
              <w:spacing w:line="360" w:lineRule="auto"/>
              <w:jc w:val="center"/>
              <w:rPr>
                <w:rFonts w:ascii="宋体" w:eastAsia="宋体" w:hAnsi="宋体" w:hint="eastAsia"/>
                <w:color w:val="auto"/>
              </w:rPr>
            </w:pPr>
            <w:r>
              <w:rPr>
                <w:rFonts w:ascii="宋体" w:eastAsia="宋体" w:hAnsi="宋体" w:cs="宋体"/>
                <w:color w:val="auto"/>
                <w:sz w:val="24"/>
                <w:szCs w:val="24"/>
                <w:lang w:val="zh-TW" w:eastAsia="zh-TW"/>
              </w:rPr>
              <w:t>序号</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00928B" w14:textId="77777777" w:rsidR="00CD2DFA" w:rsidRDefault="0059585D">
            <w:pPr>
              <w:pStyle w:val="Afff"/>
              <w:spacing w:line="360" w:lineRule="auto"/>
              <w:rPr>
                <w:rFonts w:ascii="宋体" w:eastAsiaTheme="minorEastAsia" w:hAnsi="宋体" w:hint="eastAsia"/>
                <w:color w:val="auto"/>
              </w:rPr>
            </w:pPr>
            <w:r>
              <w:rPr>
                <w:rFonts w:asciiTheme="minorEastAsia" w:eastAsiaTheme="minorEastAsia" w:hAnsiTheme="minorEastAsia" w:cs="宋体" w:hint="eastAsia"/>
                <w:color w:val="auto"/>
                <w:sz w:val="24"/>
                <w:szCs w:val="24"/>
                <w:lang w:val="zh-TW"/>
              </w:rPr>
              <w:t>分项</w:t>
            </w:r>
            <w:r>
              <w:rPr>
                <w:rFonts w:asciiTheme="minorEastAsia" w:eastAsiaTheme="minorEastAsia" w:hAnsiTheme="minorEastAsia" w:cs="宋体" w:hint="eastAsia"/>
                <w:color w:val="auto"/>
                <w:sz w:val="24"/>
                <w:szCs w:val="24"/>
                <w:lang w:val="zh-TW" w:eastAsia="zh-TW"/>
              </w:rPr>
              <w:t>名称</w:t>
            </w: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02AB27" w14:textId="77777777" w:rsidR="00CD2DFA" w:rsidRDefault="0059585D">
            <w:pPr>
              <w:pStyle w:val="Afff"/>
              <w:spacing w:line="360" w:lineRule="auto"/>
              <w:jc w:val="center"/>
              <w:rPr>
                <w:rFonts w:ascii="宋体" w:eastAsia="宋体" w:hAnsi="宋体" w:hint="eastAsia"/>
                <w:color w:val="auto"/>
              </w:rPr>
            </w:pPr>
            <w:r>
              <w:rPr>
                <w:rFonts w:ascii="宋体" w:eastAsia="宋体" w:hAnsi="宋体" w:cs="宋体"/>
                <w:color w:val="auto"/>
                <w:sz w:val="24"/>
                <w:szCs w:val="24"/>
                <w:lang w:val="zh-TW" w:eastAsia="zh-TW"/>
              </w:rPr>
              <w:t>单位</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6CA3AD" w14:textId="77777777" w:rsidR="00CD2DFA" w:rsidRDefault="0059585D">
            <w:pPr>
              <w:pStyle w:val="Afff"/>
              <w:spacing w:line="360" w:lineRule="auto"/>
              <w:jc w:val="center"/>
              <w:rPr>
                <w:rFonts w:ascii="宋体" w:eastAsia="宋体" w:hAnsi="宋体" w:hint="eastAsia"/>
                <w:color w:val="auto"/>
              </w:rPr>
            </w:pPr>
            <w:r>
              <w:rPr>
                <w:rFonts w:ascii="宋体" w:eastAsia="宋体" w:hAnsi="宋体" w:cs="宋体"/>
                <w:color w:val="auto"/>
                <w:sz w:val="24"/>
                <w:szCs w:val="24"/>
                <w:lang w:val="zh-TW" w:eastAsia="zh-TW"/>
              </w:rPr>
              <w:t>数量</w:t>
            </w: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3CFF9A3" w14:textId="77777777" w:rsidR="00CD2DFA" w:rsidRDefault="0059585D">
            <w:pPr>
              <w:pStyle w:val="Afff"/>
              <w:spacing w:line="360" w:lineRule="auto"/>
              <w:jc w:val="center"/>
              <w:rPr>
                <w:rFonts w:ascii="宋体" w:eastAsia="宋体" w:hAnsi="宋体" w:hint="eastAsia"/>
                <w:color w:val="auto"/>
              </w:rPr>
            </w:pPr>
            <w:r>
              <w:rPr>
                <w:rFonts w:ascii="宋体" w:eastAsia="宋体" w:hAnsi="宋体" w:cs="宋体"/>
                <w:color w:val="auto"/>
                <w:sz w:val="24"/>
                <w:szCs w:val="24"/>
                <w:lang w:val="zh-TW" w:eastAsia="zh-TW"/>
              </w:rPr>
              <w:t>单价</w:t>
            </w: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A8E199" w14:textId="77777777" w:rsidR="00CD2DFA" w:rsidRDefault="0059585D">
            <w:pPr>
              <w:pStyle w:val="Afff"/>
              <w:spacing w:line="360" w:lineRule="auto"/>
              <w:jc w:val="center"/>
              <w:rPr>
                <w:rFonts w:ascii="宋体" w:eastAsia="宋体" w:hAnsi="宋体" w:hint="eastAsia"/>
                <w:color w:val="auto"/>
              </w:rPr>
            </w:pPr>
            <w:r>
              <w:rPr>
                <w:rFonts w:ascii="宋体" w:eastAsia="宋体" w:hAnsi="宋体" w:cs="宋体"/>
                <w:color w:val="auto"/>
                <w:sz w:val="24"/>
                <w:szCs w:val="24"/>
                <w:lang w:val="zh-TW" w:eastAsia="zh-TW"/>
              </w:rPr>
              <w:t>总价</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E355F7" w14:textId="77777777" w:rsidR="00CD2DFA" w:rsidRDefault="0059585D">
            <w:pPr>
              <w:pStyle w:val="Afff"/>
              <w:spacing w:line="360" w:lineRule="auto"/>
              <w:jc w:val="center"/>
              <w:rPr>
                <w:rFonts w:ascii="宋体" w:eastAsia="宋体" w:hAnsi="宋体" w:hint="eastAsia"/>
                <w:color w:val="auto"/>
              </w:rPr>
            </w:pPr>
            <w:r>
              <w:rPr>
                <w:rFonts w:ascii="宋体" w:eastAsia="宋体" w:hAnsi="宋体" w:cs="宋体"/>
                <w:color w:val="auto"/>
                <w:sz w:val="24"/>
                <w:szCs w:val="24"/>
                <w:lang w:val="zh-TW" w:eastAsia="zh-TW"/>
              </w:rPr>
              <w:t>备注</w:t>
            </w:r>
          </w:p>
        </w:tc>
      </w:tr>
      <w:tr w:rsidR="00CD2DFA" w14:paraId="1A26E6A9" w14:textId="77777777">
        <w:trPr>
          <w:trHeight w:val="30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46CD77" w14:textId="77777777" w:rsidR="00CD2DFA" w:rsidRDefault="0059585D">
            <w:pPr>
              <w:pStyle w:val="29"/>
              <w:spacing w:line="360" w:lineRule="auto"/>
              <w:jc w:val="center"/>
              <w:rPr>
                <w:rFonts w:hint="eastAsia"/>
                <w:color w:val="auto"/>
              </w:rPr>
            </w:pPr>
            <w:r>
              <w:rPr>
                <w:color w:val="auto"/>
                <w:sz w:val="24"/>
                <w:szCs w:val="24"/>
              </w:rPr>
              <w:t>1</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44F3FF" w14:textId="77777777" w:rsidR="00CD2DFA" w:rsidRDefault="00CD2DFA">
            <w:pPr>
              <w:rPr>
                <w:rFonts w:ascii="宋体" w:eastAsia="宋体" w:hAnsi="宋体" w:hint="eastAsia"/>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514618" w14:textId="77777777" w:rsidR="00CD2DFA" w:rsidRDefault="00CD2DFA">
            <w:pPr>
              <w:rPr>
                <w:rFonts w:ascii="宋体" w:eastAsia="宋体" w:hAnsi="宋体" w:hint="eastAsia"/>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FAD2FF" w14:textId="77777777" w:rsidR="00CD2DFA" w:rsidRDefault="00CD2DFA">
            <w:pPr>
              <w:rPr>
                <w:rFonts w:ascii="宋体" w:eastAsia="宋体" w:hAnsi="宋体" w:hint="eastAsi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7D5708" w14:textId="77777777" w:rsidR="00CD2DFA" w:rsidRDefault="00CD2DFA">
            <w:pPr>
              <w:rPr>
                <w:rFonts w:ascii="宋体" w:eastAsia="宋体" w:hAnsi="宋体" w:hint="eastAsia"/>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38091F2" w14:textId="77777777" w:rsidR="00CD2DFA" w:rsidRDefault="00CD2DFA">
            <w:pPr>
              <w:rPr>
                <w:rFonts w:ascii="宋体" w:eastAsia="宋体" w:hAnsi="宋体" w:hint="eastAsia"/>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6BA1B0" w14:textId="77777777" w:rsidR="00CD2DFA" w:rsidRDefault="00CD2DFA">
            <w:pPr>
              <w:rPr>
                <w:rFonts w:ascii="宋体" w:eastAsia="宋体" w:hAnsi="宋体" w:hint="eastAsia"/>
              </w:rPr>
            </w:pPr>
          </w:p>
        </w:tc>
      </w:tr>
      <w:tr w:rsidR="00CD2DFA" w14:paraId="1B6C69C2" w14:textId="77777777">
        <w:trPr>
          <w:trHeight w:val="30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6B8F79" w14:textId="77777777" w:rsidR="00CD2DFA" w:rsidRDefault="0059585D">
            <w:pPr>
              <w:pStyle w:val="29"/>
              <w:spacing w:line="360" w:lineRule="auto"/>
              <w:jc w:val="center"/>
              <w:rPr>
                <w:rFonts w:hint="eastAsia"/>
                <w:color w:val="auto"/>
              </w:rPr>
            </w:pPr>
            <w:r>
              <w:rPr>
                <w:color w:val="auto"/>
                <w:sz w:val="24"/>
                <w:szCs w:val="24"/>
              </w:rPr>
              <w:t>2</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6C09FE" w14:textId="77777777" w:rsidR="00CD2DFA" w:rsidRDefault="00CD2DFA">
            <w:pPr>
              <w:rPr>
                <w:rFonts w:ascii="宋体" w:eastAsia="宋体" w:hAnsi="宋体" w:hint="eastAsia"/>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C84AD6" w14:textId="77777777" w:rsidR="00CD2DFA" w:rsidRDefault="00CD2DFA">
            <w:pPr>
              <w:rPr>
                <w:rFonts w:ascii="宋体" w:eastAsia="宋体" w:hAnsi="宋体" w:hint="eastAsia"/>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3EBCD6F" w14:textId="77777777" w:rsidR="00CD2DFA" w:rsidRDefault="00CD2DFA">
            <w:pPr>
              <w:rPr>
                <w:rFonts w:ascii="宋体" w:eastAsia="宋体" w:hAnsi="宋体" w:hint="eastAsi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34DF10" w14:textId="77777777" w:rsidR="00CD2DFA" w:rsidRDefault="00CD2DFA">
            <w:pPr>
              <w:rPr>
                <w:rFonts w:ascii="宋体" w:eastAsia="宋体" w:hAnsi="宋体" w:hint="eastAsia"/>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5E2414" w14:textId="77777777" w:rsidR="00CD2DFA" w:rsidRDefault="00CD2DFA">
            <w:pPr>
              <w:rPr>
                <w:rFonts w:ascii="宋体" w:eastAsia="宋体" w:hAnsi="宋体" w:hint="eastAsia"/>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9B071C" w14:textId="77777777" w:rsidR="00CD2DFA" w:rsidRDefault="00CD2DFA">
            <w:pPr>
              <w:rPr>
                <w:rFonts w:ascii="宋体" w:eastAsia="宋体" w:hAnsi="宋体" w:hint="eastAsia"/>
              </w:rPr>
            </w:pPr>
          </w:p>
        </w:tc>
      </w:tr>
      <w:tr w:rsidR="00CD2DFA" w14:paraId="2E9D176D" w14:textId="77777777">
        <w:trPr>
          <w:trHeight w:val="30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21EDE0" w14:textId="77777777" w:rsidR="00CD2DFA" w:rsidRDefault="0059585D">
            <w:pPr>
              <w:pStyle w:val="29"/>
              <w:spacing w:line="360" w:lineRule="auto"/>
              <w:jc w:val="center"/>
              <w:rPr>
                <w:rFonts w:hint="eastAsia"/>
                <w:color w:val="auto"/>
              </w:rPr>
            </w:pPr>
            <w:r>
              <w:rPr>
                <w:color w:val="auto"/>
                <w:sz w:val="24"/>
                <w:szCs w:val="24"/>
              </w:rPr>
              <w:t>3</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AF7F46" w14:textId="77777777" w:rsidR="00CD2DFA" w:rsidRDefault="00CD2DFA">
            <w:pPr>
              <w:rPr>
                <w:rFonts w:ascii="宋体" w:eastAsia="宋体" w:hAnsi="宋体" w:hint="eastAsia"/>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B24C31" w14:textId="77777777" w:rsidR="00CD2DFA" w:rsidRDefault="00CD2DFA">
            <w:pPr>
              <w:rPr>
                <w:rFonts w:ascii="宋体" w:eastAsia="宋体" w:hAnsi="宋体" w:hint="eastAsia"/>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21AA46" w14:textId="77777777" w:rsidR="00CD2DFA" w:rsidRDefault="00CD2DFA">
            <w:pPr>
              <w:rPr>
                <w:rFonts w:ascii="宋体" w:eastAsia="宋体" w:hAnsi="宋体" w:hint="eastAsi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8E1B4B" w14:textId="77777777" w:rsidR="00CD2DFA" w:rsidRDefault="00CD2DFA">
            <w:pPr>
              <w:rPr>
                <w:rFonts w:ascii="宋体" w:eastAsia="宋体" w:hAnsi="宋体" w:hint="eastAsia"/>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B9DA40" w14:textId="77777777" w:rsidR="00CD2DFA" w:rsidRDefault="00CD2DFA">
            <w:pPr>
              <w:rPr>
                <w:rFonts w:ascii="宋体" w:eastAsia="宋体" w:hAnsi="宋体" w:hint="eastAsia"/>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F68018" w14:textId="77777777" w:rsidR="00CD2DFA" w:rsidRDefault="00CD2DFA">
            <w:pPr>
              <w:rPr>
                <w:rFonts w:ascii="宋体" w:eastAsia="宋体" w:hAnsi="宋体" w:hint="eastAsia"/>
              </w:rPr>
            </w:pPr>
          </w:p>
        </w:tc>
      </w:tr>
      <w:tr w:rsidR="00CD2DFA" w14:paraId="665438D5" w14:textId="77777777">
        <w:trPr>
          <w:trHeight w:val="31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986A11" w14:textId="77777777" w:rsidR="00CD2DFA" w:rsidRDefault="0059585D">
            <w:pPr>
              <w:pStyle w:val="29"/>
              <w:spacing w:line="360" w:lineRule="auto"/>
              <w:jc w:val="center"/>
              <w:rPr>
                <w:rFonts w:hint="eastAsia"/>
                <w:color w:val="auto"/>
              </w:rPr>
            </w:pPr>
            <w:r>
              <w:rPr>
                <w:color w:val="auto"/>
                <w:sz w:val="24"/>
                <w:szCs w:val="24"/>
              </w:rPr>
              <w:t>……</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29F43B" w14:textId="77777777" w:rsidR="00CD2DFA" w:rsidRDefault="00CD2DFA">
            <w:pPr>
              <w:rPr>
                <w:rFonts w:ascii="宋体" w:eastAsia="宋体" w:hAnsi="宋体" w:hint="eastAsia"/>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8B3E0C" w14:textId="77777777" w:rsidR="00CD2DFA" w:rsidRDefault="00CD2DFA">
            <w:pPr>
              <w:rPr>
                <w:rFonts w:ascii="宋体" w:eastAsia="宋体" w:hAnsi="宋体" w:hint="eastAsia"/>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D81832" w14:textId="77777777" w:rsidR="00CD2DFA" w:rsidRDefault="00CD2DFA">
            <w:pPr>
              <w:rPr>
                <w:rFonts w:ascii="宋体" w:eastAsia="宋体" w:hAnsi="宋体" w:hint="eastAsi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250032" w14:textId="77777777" w:rsidR="00CD2DFA" w:rsidRDefault="00CD2DFA">
            <w:pPr>
              <w:rPr>
                <w:rFonts w:ascii="宋体" w:eastAsia="宋体" w:hAnsi="宋体" w:hint="eastAsia"/>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854354" w14:textId="77777777" w:rsidR="00CD2DFA" w:rsidRDefault="00CD2DFA">
            <w:pPr>
              <w:rPr>
                <w:rFonts w:ascii="宋体" w:eastAsia="宋体" w:hAnsi="宋体" w:hint="eastAsia"/>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7493BA" w14:textId="77777777" w:rsidR="00CD2DFA" w:rsidRDefault="00CD2DFA">
            <w:pPr>
              <w:rPr>
                <w:rFonts w:ascii="宋体" w:eastAsia="宋体" w:hAnsi="宋体" w:hint="eastAsia"/>
              </w:rPr>
            </w:pPr>
          </w:p>
        </w:tc>
      </w:tr>
      <w:tr w:rsidR="00CD2DFA" w14:paraId="532371A5" w14:textId="77777777">
        <w:trPr>
          <w:trHeight w:val="360"/>
          <w:jc w:val="center"/>
        </w:trPr>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1543BB" w14:textId="77777777" w:rsidR="00CD2DFA" w:rsidRDefault="0059585D">
            <w:pPr>
              <w:pStyle w:val="Afff"/>
              <w:spacing w:line="360" w:lineRule="auto"/>
              <w:jc w:val="center"/>
              <w:rPr>
                <w:rFonts w:ascii="宋体" w:eastAsia="宋体" w:hAnsi="宋体" w:hint="eastAsia"/>
                <w:color w:val="auto"/>
              </w:rPr>
            </w:pPr>
            <w:r>
              <w:rPr>
                <w:rFonts w:ascii="宋体" w:eastAsia="宋体" w:hAnsi="宋体" w:cs="宋体"/>
                <w:color w:val="auto"/>
                <w:sz w:val="24"/>
                <w:szCs w:val="24"/>
                <w:lang w:val="zh-TW" w:eastAsia="zh-TW"/>
              </w:rPr>
              <w:t>合计</w:t>
            </w:r>
          </w:p>
        </w:tc>
        <w:tc>
          <w:tcPr>
            <w:tcW w:w="6225"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D43C8A" w14:textId="77777777" w:rsidR="00CD2DFA" w:rsidRDefault="0059585D">
            <w:pPr>
              <w:pStyle w:val="Afff"/>
              <w:spacing w:line="360" w:lineRule="auto"/>
              <w:jc w:val="center"/>
              <w:rPr>
                <w:rFonts w:ascii="宋体" w:eastAsia="宋体" w:hAnsi="宋体" w:hint="eastAsia"/>
                <w:color w:val="auto"/>
              </w:rPr>
            </w:pPr>
            <w:r>
              <w:rPr>
                <w:rFonts w:ascii="宋体" w:eastAsia="宋体" w:hAnsi="宋体" w:cs="宋体"/>
                <w:color w:val="auto"/>
                <w:sz w:val="24"/>
                <w:szCs w:val="24"/>
                <w:lang w:val="zh-TW" w:eastAsia="zh-TW"/>
              </w:rPr>
              <w:t>大写：人民币：      元整（￥：      元）</w:t>
            </w:r>
          </w:p>
        </w:tc>
      </w:tr>
    </w:tbl>
    <w:p w14:paraId="11CB95FE" w14:textId="77777777" w:rsidR="00CD2DFA" w:rsidRDefault="00CD2DFA">
      <w:pPr>
        <w:pStyle w:val="ae"/>
        <w:tabs>
          <w:tab w:val="left" w:pos="8930"/>
          <w:tab w:val="left" w:pos="9306"/>
        </w:tabs>
        <w:spacing w:line="360" w:lineRule="auto"/>
        <w:rPr>
          <w:rFonts w:eastAsia="宋体" w:hAnsi="宋体" w:hint="eastAsia"/>
          <w:b/>
          <w:szCs w:val="24"/>
        </w:rPr>
      </w:pPr>
    </w:p>
    <w:p w14:paraId="4A45FCF3" w14:textId="77777777" w:rsidR="00CD2DFA" w:rsidRDefault="0059585D">
      <w:pPr>
        <w:pStyle w:val="a4"/>
        <w:overflowPunct w:val="0"/>
        <w:spacing w:line="360" w:lineRule="auto"/>
        <w:ind w:firstLine="0"/>
        <w:rPr>
          <w:rFonts w:ascii="宋体" w:eastAsia="宋体" w:hAnsi="宋体" w:hint="eastAsia"/>
          <w:szCs w:val="24"/>
        </w:rPr>
      </w:pPr>
      <w:r>
        <w:rPr>
          <w:rFonts w:ascii="宋体" w:eastAsia="宋体" w:hAnsi="宋体" w:hint="eastAsia"/>
          <w:szCs w:val="24"/>
        </w:rPr>
        <w:t>磋商响应单位：（公章）</w:t>
      </w:r>
    </w:p>
    <w:p w14:paraId="7A05E1A5" w14:textId="77777777" w:rsidR="00CD2DFA" w:rsidRDefault="0059585D">
      <w:pPr>
        <w:pStyle w:val="a4"/>
        <w:overflowPunct w:val="0"/>
        <w:spacing w:line="360" w:lineRule="auto"/>
        <w:ind w:firstLine="0"/>
        <w:rPr>
          <w:rFonts w:ascii="宋体" w:eastAsia="宋体" w:hAnsi="宋体" w:hint="eastAsia"/>
          <w:szCs w:val="24"/>
        </w:rPr>
      </w:pPr>
      <w:r>
        <w:rPr>
          <w:rFonts w:ascii="宋体" w:eastAsia="宋体" w:hAnsi="宋体" w:hint="eastAsia"/>
          <w:szCs w:val="24"/>
        </w:rPr>
        <w:t>法定代表人或代理人（签字或盖章）</w:t>
      </w:r>
      <w:r>
        <w:rPr>
          <w:rFonts w:ascii="宋体" w:eastAsia="宋体" w:hAnsi="宋体" w:hint="eastAsia"/>
          <w:bCs/>
          <w:szCs w:val="24"/>
        </w:rPr>
        <w:t>：</w:t>
      </w:r>
    </w:p>
    <w:p w14:paraId="4EAE824F" w14:textId="77777777" w:rsidR="00CD2DFA" w:rsidRDefault="0059585D">
      <w:pPr>
        <w:pStyle w:val="a4"/>
        <w:overflowPunct w:val="0"/>
        <w:ind w:firstLine="0"/>
        <w:rPr>
          <w:rFonts w:ascii="宋体" w:eastAsia="宋体" w:hAnsi="宋体" w:hint="eastAsia"/>
          <w:b/>
          <w:szCs w:val="24"/>
        </w:rPr>
      </w:pPr>
      <w:r>
        <w:rPr>
          <w:rFonts w:ascii="宋体" w:eastAsia="宋体" w:hAnsi="宋体" w:hint="eastAsia"/>
          <w:bCs/>
          <w:szCs w:val="24"/>
        </w:rPr>
        <w:t>投标日期</w:t>
      </w:r>
      <w:r>
        <w:rPr>
          <w:rFonts w:ascii="宋体" w:eastAsia="宋体" w:hAnsi="宋体"/>
          <w:bCs/>
          <w:szCs w:val="24"/>
        </w:rPr>
        <w:t>:</w:t>
      </w:r>
    </w:p>
    <w:p w14:paraId="17C9E4D9" w14:textId="77777777" w:rsidR="00CD2DFA" w:rsidRDefault="00CD2DFA">
      <w:pPr>
        <w:pStyle w:val="a4"/>
        <w:overflowPunct w:val="0"/>
        <w:ind w:firstLine="0"/>
        <w:rPr>
          <w:rFonts w:ascii="宋体" w:eastAsia="宋体" w:hAnsi="宋体" w:hint="eastAsia"/>
          <w:b/>
          <w:szCs w:val="24"/>
        </w:rPr>
      </w:pPr>
    </w:p>
    <w:p w14:paraId="375D0BA2" w14:textId="77777777" w:rsidR="00CD2DFA" w:rsidRDefault="00CD2DFA">
      <w:pPr>
        <w:pStyle w:val="a4"/>
        <w:overflowPunct w:val="0"/>
        <w:spacing w:line="360" w:lineRule="auto"/>
        <w:ind w:firstLine="0"/>
        <w:rPr>
          <w:rFonts w:ascii="宋体" w:eastAsia="宋体" w:hAnsi="宋体" w:hint="eastAsia"/>
          <w:szCs w:val="24"/>
        </w:rPr>
      </w:pPr>
    </w:p>
    <w:p w14:paraId="0794258A" w14:textId="77777777" w:rsidR="00CD2DFA" w:rsidRDefault="00CD2DFA">
      <w:pPr>
        <w:pStyle w:val="a4"/>
        <w:overflowPunct w:val="0"/>
        <w:spacing w:line="360" w:lineRule="auto"/>
        <w:ind w:firstLine="0"/>
        <w:rPr>
          <w:rFonts w:ascii="宋体" w:eastAsia="宋体" w:hAnsi="宋体" w:hint="eastAsia"/>
          <w:szCs w:val="24"/>
        </w:rPr>
      </w:pPr>
    </w:p>
    <w:p w14:paraId="5970D0E2" w14:textId="77777777" w:rsidR="00CD2DFA" w:rsidRDefault="00CD2DFA">
      <w:pPr>
        <w:pStyle w:val="a4"/>
        <w:overflowPunct w:val="0"/>
        <w:spacing w:line="360" w:lineRule="auto"/>
        <w:ind w:firstLine="0"/>
        <w:rPr>
          <w:rFonts w:ascii="宋体" w:eastAsia="宋体" w:hAnsi="宋体" w:hint="eastAsia"/>
          <w:szCs w:val="24"/>
        </w:rPr>
      </w:pPr>
    </w:p>
    <w:p w14:paraId="580A5F51" w14:textId="77777777" w:rsidR="00CD2DFA" w:rsidRDefault="00CD2DFA">
      <w:pPr>
        <w:pStyle w:val="a4"/>
        <w:overflowPunct w:val="0"/>
        <w:spacing w:line="360" w:lineRule="auto"/>
        <w:ind w:firstLine="0"/>
        <w:rPr>
          <w:rFonts w:ascii="宋体" w:eastAsia="宋体" w:hAnsi="宋体" w:hint="eastAsia"/>
          <w:szCs w:val="24"/>
        </w:rPr>
      </w:pPr>
    </w:p>
    <w:p w14:paraId="20F791E0" w14:textId="77777777" w:rsidR="00CD2DFA" w:rsidRDefault="00CD2DFA">
      <w:pPr>
        <w:pStyle w:val="a4"/>
        <w:overflowPunct w:val="0"/>
        <w:spacing w:line="360" w:lineRule="auto"/>
        <w:ind w:firstLine="0"/>
        <w:rPr>
          <w:rFonts w:ascii="宋体" w:eastAsia="宋体" w:hAnsi="宋体" w:hint="eastAsia"/>
          <w:szCs w:val="24"/>
        </w:rPr>
      </w:pPr>
    </w:p>
    <w:p w14:paraId="54A403FC" w14:textId="77777777" w:rsidR="00CD2DFA" w:rsidRDefault="00CD2DFA">
      <w:pPr>
        <w:pStyle w:val="a4"/>
        <w:overflowPunct w:val="0"/>
        <w:spacing w:line="360" w:lineRule="auto"/>
        <w:ind w:firstLine="0"/>
        <w:rPr>
          <w:rFonts w:ascii="宋体" w:eastAsia="宋体" w:hAnsi="宋体" w:hint="eastAsia"/>
          <w:szCs w:val="24"/>
        </w:rPr>
      </w:pPr>
    </w:p>
    <w:p w14:paraId="3339AA92" w14:textId="77777777" w:rsidR="00CD2DFA" w:rsidRDefault="00CD2DFA">
      <w:pPr>
        <w:pStyle w:val="a4"/>
        <w:overflowPunct w:val="0"/>
        <w:spacing w:line="360" w:lineRule="auto"/>
        <w:ind w:firstLine="0"/>
        <w:rPr>
          <w:rFonts w:ascii="宋体" w:eastAsia="宋体" w:hAnsi="宋体" w:hint="eastAsia"/>
          <w:szCs w:val="24"/>
        </w:rPr>
      </w:pPr>
    </w:p>
    <w:p w14:paraId="46517C94" w14:textId="77777777" w:rsidR="00CD2DFA" w:rsidRDefault="00CD2DFA">
      <w:pPr>
        <w:pStyle w:val="a4"/>
        <w:overflowPunct w:val="0"/>
        <w:spacing w:line="360" w:lineRule="auto"/>
        <w:ind w:firstLine="0"/>
        <w:rPr>
          <w:rFonts w:ascii="宋体" w:eastAsia="宋体" w:hAnsi="宋体" w:hint="eastAsia"/>
          <w:szCs w:val="24"/>
        </w:rPr>
      </w:pPr>
    </w:p>
    <w:p w14:paraId="3F2515EE" w14:textId="77777777" w:rsidR="00CD2DFA" w:rsidRDefault="00CD2DFA">
      <w:pPr>
        <w:pStyle w:val="a4"/>
        <w:overflowPunct w:val="0"/>
        <w:spacing w:line="360" w:lineRule="auto"/>
        <w:ind w:firstLine="0"/>
        <w:rPr>
          <w:rFonts w:ascii="宋体" w:eastAsia="宋体" w:hAnsi="宋体" w:hint="eastAsia"/>
          <w:szCs w:val="24"/>
        </w:rPr>
      </w:pPr>
    </w:p>
    <w:p w14:paraId="0CC70EFA" w14:textId="77777777" w:rsidR="00CD2DFA" w:rsidRDefault="00CD2DFA">
      <w:pPr>
        <w:pStyle w:val="a4"/>
        <w:overflowPunct w:val="0"/>
        <w:spacing w:line="360" w:lineRule="auto"/>
        <w:ind w:firstLine="0"/>
        <w:rPr>
          <w:rFonts w:ascii="宋体" w:eastAsia="宋体" w:hAnsi="宋体" w:hint="eastAsia"/>
          <w:szCs w:val="24"/>
        </w:rPr>
      </w:pPr>
    </w:p>
    <w:p w14:paraId="4B96332F" w14:textId="77777777" w:rsidR="00CD2DFA" w:rsidRDefault="00CD2DFA">
      <w:pPr>
        <w:pStyle w:val="a4"/>
        <w:overflowPunct w:val="0"/>
        <w:spacing w:line="360" w:lineRule="auto"/>
        <w:ind w:firstLine="0"/>
        <w:rPr>
          <w:rFonts w:ascii="宋体" w:eastAsia="宋体" w:hAnsi="宋体" w:hint="eastAsia"/>
          <w:szCs w:val="24"/>
        </w:rPr>
      </w:pPr>
    </w:p>
    <w:p w14:paraId="5C366BE9" w14:textId="77777777" w:rsidR="00CD2DFA" w:rsidRDefault="00CD2DFA">
      <w:pPr>
        <w:pStyle w:val="a4"/>
        <w:overflowPunct w:val="0"/>
        <w:spacing w:line="360" w:lineRule="auto"/>
        <w:ind w:firstLine="0"/>
        <w:rPr>
          <w:rFonts w:ascii="宋体" w:eastAsia="宋体" w:hAnsi="宋体" w:hint="eastAsia"/>
          <w:szCs w:val="24"/>
        </w:rPr>
      </w:pPr>
    </w:p>
    <w:p w14:paraId="2ED6C1AE" w14:textId="77777777" w:rsidR="00CD2DFA" w:rsidRDefault="00CD2DFA">
      <w:pPr>
        <w:pStyle w:val="a4"/>
        <w:overflowPunct w:val="0"/>
        <w:spacing w:line="360" w:lineRule="auto"/>
        <w:ind w:firstLine="0"/>
        <w:rPr>
          <w:rFonts w:ascii="宋体" w:eastAsia="宋体" w:hAnsi="宋体" w:hint="eastAsia"/>
          <w:szCs w:val="24"/>
        </w:rPr>
      </w:pPr>
    </w:p>
    <w:p w14:paraId="7FD10999" w14:textId="77777777" w:rsidR="00CD2DFA" w:rsidRDefault="00CD2DFA">
      <w:pPr>
        <w:pStyle w:val="a4"/>
        <w:overflowPunct w:val="0"/>
        <w:spacing w:line="360" w:lineRule="auto"/>
        <w:ind w:firstLine="0"/>
        <w:rPr>
          <w:rFonts w:ascii="宋体" w:eastAsia="宋体" w:hAnsi="宋体" w:hint="eastAsia"/>
          <w:szCs w:val="24"/>
        </w:rPr>
      </w:pPr>
    </w:p>
    <w:p w14:paraId="116A272C" w14:textId="77777777" w:rsidR="00CD2DFA" w:rsidRDefault="0059585D">
      <w:pPr>
        <w:pStyle w:val="a4"/>
        <w:overflowPunct w:val="0"/>
        <w:spacing w:line="360" w:lineRule="auto"/>
        <w:ind w:firstLine="0"/>
        <w:rPr>
          <w:rFonts w:ascii="宋体" w:eastAsia="宋体" w:hAnsi="宋体" w:hint="eastAsia"/>
          <w:b/>
          <w:szCs w:val="24"/>
        </w:rPr>
      </w:pPr>
      <w:r>
        <w:rPr>
          <w:rFonts w:ascii="宋体" w:eastAsia="宋体" w:hAnsi="宋体"/>
          <w:b/>
          <w:szCs w:val="24"/>
        </w:rPr>
        <w:br w:type="page"/>
      </w:r>
    </w:p>
    <w:p w14:paraId="306D8EBD" w14:textId="77777777" w:rsidR="00CD2DFA" w:rsidRDefault="0059585D">
      <w:pPr>
        <w:pStyle w:val="a4"/>
        <w:overflowPunct w:val="0"/>
        <w:ind w:firstLine="0"/>
        <w:rPr>
          <w:rFonts w:ascii="宋体" w:eastAsia="宋体" w:hAnsi="宋体" w:hint="eastAsia"/>
          <w:b/>
          <w:bCs/>
          <w:szCs w:val="24"/>
        </w:rPr>
      </w:pPr>
      <w:r>
        <w:rPr>
          <w:rFonts w:ascii="宋体" w:eastAsia="宋体" w:hAnsi="宋体" w:hint="eastAsia"/>
          <w:b/>
          <w:szCs w:val="24"/>
        </w:rPr>
        <w:lastRenderedPageBreak/>
        <w:t>格式5、技术规格和商务条款偏离表</w:t>
      </w:r>
    </w:p>
    <w:p w14:paraId="7609B4A2" w14:textId="77777777" w:rsidR="00CD2DFA" w:rsidRDefault="00CD2DFA">
      <w:pPr>
        <w:pStyle w:val="a4"/>
        <w:overflowPunct w:val="0"/>
        <w:rPr>
          <w:rFonts w:ascii="宋体" w:eastAsia="宋体" w:hAnsi="宋体" w:hint="eastAsia"/>
          <w:b/>
          <w:szCs w:val="24"/>
        </w:rPr>
      </w:pPr>
    </w:p>
    <w:p w14:paraId="6D63B218" w14:textId="77777777" w:rsidR="00CD2DFA" w:rsidRDefault="0059585D">
      <w:pPr>
        <w:pStyle w:val="a4"/>
        <w:overflowPunct w:val="0"/>
        <w:jc w:val="center"/>
        <w:rPr>
          <w:rFonts w:ascii="宋体" w:eastAsia="宋体" w:hAnsi="宋体" w:hint="eastAsia"/>
          <w:szCs w:val="24"/>
        </w:rPr>
      </w:pPr>
      <w:r>
        <w:rPr>
          <w:rFonts w:ascii="宋体" w:eastAsia="宋体" w:hAnsi="宋体" w:hint="eastAsia"/>
          <w:szCs w:val="24"/>
        </w:rPr>
        <w:t>技术规格偏离表</w:t>
      </w:r>
    </w:p>
    <w:p w14:paraId="24B43DAE" w14:textId="77777777" w:rsidR="00CD2DFA" w:rsidRDefault="0059585D">
      <w:pPr>
        <w:pStyle w:val="a4"/>
        <w:overflowPunct w:val="0"/>
        <w:spacing w:line="360" w:lineRule="auto"/>
        <w:rPr>
          <w:rFonts w:ascii="宋体" w:eastAsia="宋体" w:hAnsi="宋体" w:hint="eastAsia"/>
          <w:szCs w:val="24"/>
        </w:rPr>
      </w:pPr>
      <w:r>
        <w:rPr>
          <w:rFonts w:ascii="宋体" w:eastAsia="宋体" w:hAnsi="宋体" w:hint="eastAsia"/>
          <w:szCs w:val="24"/>
        </w:rPr>
        <w:t>磋商响应单位：                                      采购编号∶</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2051"/>
        <w:gridCol w:w="2052"/>
        <w:gridCol w:w="2052"/>
        <w:gridCol w:w="2052"/>
      </w:tblGrid>
      <w:tr w:rsidR="00CD2DFA" w14:paraId="2D230963" w14:textId="77777777">
        <w:trPr>
          <w:trHeight w:val="609"/>
        </w:trPr>
        <w:tc>
          <w:tcPr>
            <w:tcW w:w="958" w:type="dxa"/>
            <w:vAlign w:val="center"/>
          </w:tcPr>
          <w:p w14:paraId="31AEF289" w14:textId="77777777" w:rsidR="00CD2DFA" w:rsidRDefault="0059585D">
            <w:pPr>
              <w:pStyle w:val="a4"/>
              <w:overflowPunct w:val="0"/>
              <w:spacing w:line="360" w:lineRule="auto"/>
              <w:ind w:firstLine="0"/>
              <w:rPr>
                <w:rFonts w:ascii="宋体" w:eastAsia="宋体" w:hAnsi="宋体" w:hint="eastAsia"/>
                <w:szCs w:val="24"/>
              </w:rPr>
            </w:pPr>
            <w:r>
              <w:rPr>
                <w:rFonts w:ascii="宋体" w:eastAsia="宋体" w:hAnsi="宋体" w:hint="eastAsia"/>
                <w:szCs w:val="24"/>
              </w:rPr>
              <w:t>序号</w:t>
            </w:r>
          </w:p>
        </w:tc>
        <w:tc>
          <w:tcPr>
            <w:tcW w:w="2051" w:type="dxa"/>
            <w:vAlign w:val="center"/>
          </w:tcPr>
          <w:p w14:paraId="1F9B3FB2" w14:textId="77777777" w:rsidR="00CD2DFA" w:rsidRDefault="0059585D">
            <w:pPr>
              <w:pStyle w:val="a4"/>
              <w:rPr>
                <w:rFonts w:ascii="宋体" w:eastAsia="宋体" w:hAnsi="宋体" w:hint="eastAsia"/>
                <w:szCs w:val="24"/>
              </w:rPr>
            </w:pPr>
            <w:r>
              <w:rPr>
                <w:rFonts w:ascii="宋体" w:eastAsia="宋体" w:hAnsi="宋体" w:hint="eastAsia"/>
                <w:szCs w:val="24"/>
              </w:rPr>
              <w:t>采购</w:t>
            </w:r>
            <w:r>
              <w:rPr>
                <w:rFonts w:ascii="宋体" w:eastAsia="宋体" w:hAnsi="宋体"/>
                <w:szCs w:val="24"/>
              </w:rPr>
              <w:t>要求</w:t>
            </w:r>
          </w:p>
        </w:tc>
        <w:tc>
          <w:tcPr>
            <w:tcW w:w="2052" w:type="dxa"/>
            <w:vAlign w:val="center"/>
          </w:tcPr>
          <w:p w14:paraId="21E765E9" w14:textId="77777777" w:rsidR="00CD2DFA" w:rsidRDefault="0059585D">
            <w:pPr>
              <w:pStyle w:val="a4"/>
              <w:rPr>
                <w:rFonts w:ascii="宋体" w:eastAsia="宋体" w:hAnsi="宋体" w:hint="eastAsia"/>
                <w:szCs w:val="24"/>
              </w:rPr>
            </w:pPr>
            <w:r>
              <w:rPr>
                <w:rFonts w:ascii="宋体" w:eastAsia="宋体" w:hAnsi="宋体" w:hint="eastAsia"/>
                <w:szCs w:val="24"/>
              </w:rPr>
              <w:t>响应情况</w:t>
            </w:r>
          </w:p>
        </w:tc>
        <w:tc>
          <w:tcPr>
            <w:tcW w:w="2052" w:type="dxa"/>
            <w:vAlign w:val="center"/>
          </w:tcPr>
          <w:p w14:paraId="453D51BE" w14:textId="77777777" w:rsidR="00CD2DFA" w:rsidRDefault="0059585D">
            <w:pPr>
              <w:pStyle w:val="a4"/>
              <w:rPr>
                <w:rFonts w:ascii="宋体" w:eastAsia="宋体" w:hAnsi="宋体" w:hint="eastAsia"/>
                <w:szCs w:val="24"/>
              </w:rPr>
            </w:pPr>
            <w:r>
              <w:rPr>
                <w:rFonts w:ascii="宋体" w:eastAsia="宋体" w:hAnsi="宋体"/>
                <w:szCs w:val="24"/>
              </w:rPr>
              <w:t>偏离说明</w:t>
            </w:r>
          </w:p>
        </w:tc>
        <w:tc>
          <w:tcPr>
            <w:tcW w:w="2052" w:type="dxa"/>
            <w:vAlign w:val="center"/>
          </w:tcPr>
          <w:p w14:paraId="5C75C568" w14:textId="77777777" w:rsidR="00CD2DFA" w:rsidRDefault="0059585D">
            <w:pPr>
              <w:pStyle w:val="a4"/>
              <w:ind w:firstLine="0"/>
              <w:jc w:val="center"/>
              <w:rPr>
                <w:rFonts w:ascii="宋体" w:eastAsia="宋体" w:hAnsi="宋体" w:hint="eastAsia"/>
                <w:szCs w:val="24"/>
              </w:rPr>
            </w:pPr>
            <w:r>
              <w:rPr>
                <w:rFonts w:ascii="宋体" w:eastAsia="宋体" w:hAnsi="宋体" w:hint="eastAsia"/>
                <w:szCs w:val="24"/>
              </w:rPr>
              <w:t>文本页码范围</w:t>
            </w:r>
          </w:p>
        </w:tc>
      </w:tr>
      <w:tr w:rsidR="00CD2DFA" w14:paraId="4BD619D8" w14:textId="77777777">
        <w:tc>
          <w:tcPr>
            <w:tcW w:w="958" w:type="dxa"/>
            <w:vAlign w:val="center"/>
          </w:tcPr>
          <w:p w14:paraId="342BF64E" w14:textId="77777777" w:rsidR="00CD2DFA" w:rsidRDefault="0059585D">
            <w:pPr>
              <w:pStyle w:val="a4"/>
              <w:overflowPunct w:val="0"/>
              <w:spacing w:line="360" w:lineRule="auto"/>
              <w:rPr>
                <w:rFonts w:ascii="宋体" w:eastAsia="宋体" w:hAnsi="宋体" w:hint="eastAsia"/>
                <w:szCs w:val="24"/>
              </w:rPr>
            </w:pPr>
            <w:r>
              <w:rPr>
                <w:rFonts w:ascii="宋体" w:eastAsia="宋体" w:hAnsi="宋体" w:hint="eastAsia"/>
                <w:szCs w:val="24"/>
              </w:rPr>
              <w:t>1</w:t>
            </w:r>
          </w:p>
        </w:tc>
        <w:tc>
          <w:tcPr>
            <w:tcW w:w="2051" w:type="dxa"/>
          </w:tcPr>
          <w:p w14:paraId="1594D1ED" w14:textId="77777777" w:rsidR="00CD2DFA" w:rsidRDefault="00CD2DFA">
            <w:pPr>
              <w:pStyle w:val="a4"/>
              <w:ind w:firstLine="0"/>
              <w:rPr>
                <w:rFonts w:ascii="宋体" w:eastAsia="宋体" w:hAnsi="宋体" w:hint="eastAsia"/>
                <w:szCs w:val="24"/>
              </w:rPr>
            </w:pPr>
          </w:p>
        </w:tc>
        <w:tc>
          <w:tcPr>
            <w:tcW w:w="2052" w:type="dxa"/>
          </w:tcPr>
          <w:p w14:paraId="09461E6F" w14:textId="77777777" w:rsidR="00CD2DFA" w:rsidRDefault="00CD2DFA">
            <w:pPr>
              <w:pStyle w:val="a4"/>
              <w:ind w:firstLine="0"/>
              <w:rPr>
                <w:rFonts w:ascii="宋体" w:eastAsia="宋体" w:hAnsi="宋体" w:hint="eastAsia"/>
                <w:szCs w:val="24"/>
              </w:rPr>
            </w:pPr>
          </w:p>
        </w:tc>
        <w:tc>
          <w:tcPr>
            <w:tcW w:w="2052" w:type="dxa"/>
          </w:tcPr>
          <w:p w14:paraId="620A37AD" w14:textId="77777777" w:rsidR="00CD2DFA" w:rsidRDefault="00CD2DFA">
            <w:pPr>
              <w:pStyle w:val="a4"/>
              <w:ind w:firstLine="0"/>
              <w:rPr>
                <w:rFonts w:ascii="宋体" w:eastAsia="宋体" w:hAnsi="宋体" w:hint="eastAsia"/>
                <w:szCs w:val="24"/>
              </w:rPr>
            </w:pPr>
          </w:p>
        </w:tc>
        <w:tc>
          <w:tcPr>
            <w:tcW w:w="2052" w:type="dxa"/>
          </w:tcPr>
          <w:p w14:paraId="3D06E042" w14:textId="77777777" w:rsidR="00CD2DFA" w:rsidRDefault="00CD2DFA">
            <w:pPr>
              <w:pStyle w:val="a4"/>
              <w:ind w:firstLine="0"/>
              <w:rPr>
                <w:rFonts w:ascii="宋体" w:eastAsia="宋体" w:hAnsi="宋体" w:hint="eastAsia"/>
                <w:szCs w:val="24"/>
              </w:rPr>
            </w:pPr>
          </w:p>
        </w:tc>
      </w:tr>
      <w:tr w:rsidR="00CD2DFA" w14:paraId="0885635D" w14:textId="77777777">
        <w:tc>
          <w:tcPr>
            <w:tcW w:w="958" w:type="dxa"/>
            <w:vAlign w:val="center"/>
          </w:tcPr>
          <w:p w14:paraId="6FAA5373" w14:textId="77777777" w:rsidR="00CD2DFA" w:rsidRDefault="0059585D">
            <w:pPr>
              <w:pStyle w:val="a4"/>
              <w:overflowPunct w:val="0"/>
              <w:spacing w:line="360" w:lineRule="auto"/>
              <w:rPr>
                <w:rFonts w:ascii="宋体" w:eastAsia="宋体" w:hAnsi="宋体" w:hint="eastAsia"/>
                <w:szCs w:val="24"/>
              </w:rPr>
            </w:pPr>
            <w:r>
              <w:rPr>
                <w:rFonts w:ascii="宋体" w:eastAsia="宋体" w:hAnsi="宋体" w:hint="eastAsia"/>
                <w:szCs w:val="24"/>
              </w:rPr>
              <w:t>2</w:t>
            </w:r>
          </w:p>
        </w:tc>
        <w:tc>
          <w:tcPr>
            <w:tcW w:w="2051" w:type="dxa"/>
          </w:tcPr>
          <w:p w14:paraId="745056C3" w14:textId="77777777" w:rsidR="00CD2DFA" w:rsidRDefault="00CD2DFA">
            <w:pPr>
              <w:pStyle w:val="a4"/>
              <w:ind w:firstLine="0"/>
              <w:rPr>
                <w:rFonts w:ascii="宋体" w:eastAsia="宋体" w:hAnsi="宋体" w:hint="eastAsia"/>
                <w:szCs w:val="24"/>
              </w:rPr>
            </w:pPr>
          </w:p>
        </w:tc>
        <w:tc>
          <w:tcPr>
            <w:tcW w:w="2052" w:type="dxa"/>
          </w:tcPr>
          <w:p w14:paraId="491D7DEF" w14:textId="77777777" w:rsidR="00CD2DFA" w:rsidRDefault="00CD2DFA">
            <w:pPr>
              <w:pStyle w:val="a4"/>
              <w:ind w:firstLine="0"/>
              <w:rPr>
                <w:rFonts w:ascii="宋体" w:eastAsia="宋体" w:hAnsi="宋体" w:hint="eastAsia"/>
                <w:szCs w:val="24"/>
              </w:rPr>
            </w:pPr>
          </w:p>
        </w:tc>
        <w:tc>
          <w:tcPr>
            <w:tcW w:w="2052" w:type="dxa"/>
          </w:tcPr>
          <w:p w14:paraId="0B7526D9" w14:textId="77777777" w:rsidR="00CD2DFA" w:rsidRDefault="00CD2DFA">
            <w:pPr>
              <w:pStyle w:val="a4"/>
              <w:ind w:firstLine="0"/>
              <w:rPr>
                <w:rFonts w:ascii="宋体" w:eastAsia="宋体" w:hAnsi="宋体" w:hint="eastAsia"/>
                <w:szCs w:val="24"/>
              </w:rPr>
            </w:pPr>
          </w:p>
        </w:tc>
        <w:tc>
          <w:tcPr>
            <w:tcW w:w="2052" w:type="dxa"/>
          </w:tcPr>
          <w:p w14:paraId="28601153" w14:textId="77777777" w:rsidR="00CD2DFA" w:rsidRDefault="00CD2DFA">
            <w:pPr>
              <w:pStyle w:val="a4"/>
              <w:ind w:firstLine="0"/>
              <w:rPr>
                <w:rFonts w:ascii="宋体" w:eastAsia="宋体" w:hAnsi="宋体" w:hint="eastAsia"/>
                <w:szCs w:val="24"/>
              </w:rPr>
            </w:pPr>
          </w:p>
        </w:tc>
      </w:tr>
      <w:tr w:rsidR="00CD2DFA" w14:paraId="6912C996" w14:textId="77777777">
        <w:tc>
          <w:tcPr>
            <w:tcW w:w="958" w:type="dxa"/>
            <w:vAlign w:val="center"/>
          </w:tcPr>
          <w:p w14:paraId="0041A1D5" w14:textId="77777777" w:rsidR="00CD2DFA" w:rsidRDefault="0059585D">
            <w:pPr>
              <w:pStyle w:val="a4"/>
              <w:overflowPunct w:val="0"/>
              <w:spacing w:line="360" w:lineRule="auto"/>
              <w:rPr>
                <w:rFonts w:ascii="宋体" w:eastAsia="宋体" w:hAnsi="宋体" w:hint="eastAsia"/>
                <w:szCs w:val="24"/>
              </w:rPr>
            </w:pPr>
            <w:r>
              <w:rPr>
                <w:rFonts w:ascii="宋体" w:eastAsia="宋体" w:hAnsi="宋体" w:hint="eastAsia"/>
                <w:szCs w:val="24"/>
              </w:rPr>
              <w:t>3</w:t>
            </w:r>
          </w:p>
        </w:tc>
        <w:tc>
          <w:tcPr>
            <w:tcW w:w="2051" w:type="dxa"/>
          </w:tcPr>
          <w:p w14:paraId="70EA20F2" w14:textId="77777777" w:rsidR="00CD2DFA" w:rsidRDefault="00CD2DFA">
            <w:pPr>
              <w:pStyle w:val="a4"/>
              <w:ind w:firstLine="0"/>
              <w:rPr>
                <w:rFonts w:ascii="宋体" w:eastAsia="宋体" w:hAnsi="宋体" w:hint="eastAsia"/>
                <w:szCs w:val="24"/>
              </w:rPr>
            </w:pPr>
          </w:p>
        </w:tc>
        <w:tc>
          <w:tcPr>
            <w:tcW w:w="2052" w:type="dxa"/>
          </w:tcPr>
          <w:p w14:paraId="60FEE970" w14:textId="77777777" w:rsidR="00CD2DFA" w:rsidRDefault="00CD2DFA">
            <w:pPr>
              <w:pStyle w:val="a4"/>
              <w:ind w:firstLine="0"/>
              <w:rPr>
                <w:rFonts w:ascii="宋体" w:eastAsia="宋体" w:hAnsi="宋体" w:hint="eastAsia"/>
                <w:szCs w:val="24"/>
              </w:rPr>
            </w:pPr>
          </w:p>
        </w:tc>
        <w:tc>
          <w:tcPr>
            <w:tcW w:w="2052" w:type="dxa"/>
          </w:tcPr>
          <w:p w14:paraId="2E4E49C7" w14:textId="77777777" w:rsidR="00CD2DFA" w:rsidRDefault="00CD2DFA">
            <w:pPr>
              <w:pStyle w:val="a4"/>
              <w:ind w:firstLine="0"/>
              <w:rPr>
                <w:rFonts w:ascii="宋体" w:eastAsia="宋体" w:hAnsi="宋体" w:hint="eastAsia"/>
                <w:szCs w:val="24"/>
              </w:rPr>
            </w:pPr>
          </w:p>
        </w:tc>
        <w:tc>
          <w:tcPr>
            <w:tcW w:w="2052" w:type="dxa"/>
          </w:tcPr>
          <w:p w14:paraId="0C7113D7" w14:textId="77777777" w:rsidR="00CD2DFA" w:rsidRDefault="00CD2DFA">
            <w:pPr>
              <w:pStyle w:val="a4"/>
              <w:ind w:firstLine="0"/>
              <w:rPr>
                <w:rFonts w:ascii="宋体" w:eastAsia="宋体" w:hAnsi="宋体" w:hint="eastAsia"/>
                <w:szCs w:val="24"/>
              </w:rPr>
            </w:pPr>
          </w:p>
        </w:tc>
      </w:tr>
      <w:tr w:rsidR="00CD2DFA" w14:paraId="2B71966A" w14:textId="77777777">
        <w:tc>
          <w:tcPr>
            <w:tcW w:w="958" w:type="dxa"/>
            <w:vAlign w:val="center"/>
          </w:tcPr>
          <w:p w14:paraId="10CC7F53" w14:textId="77777777" w:rsidR="00CD2DFA" w:rsidRDefault="0059585D">
            <w:pPr>
              <w:pStyle w:val="a4"/>
              <w:overflowPunct w:val="0"/>
              <w:spacing w:line="360" w:lineRule="auto"/>
              <w:rPr>
                <w:rFonts w:ascii="宋体" w:eastAsia="宋体" w:hAnsi="宋体" w:hint="eastAsia"/>
                <w:szCs w:val="24"/>
              </w:rPr>
            </w:pPr>
            <w:r>
              <w:rPr>
                <w:rFonts w:ascii="宋体" w:eastAsia="宋体" w:hAnsi="宋体" w:hint="eastAsia"/>
                <w:szCs w:val="24"/>
              </w:rPr>
              <w:t>4</w:t>
            </w:r>
          </w:p>
        </w:tc>
        <w:tc>
          <w:tcPr>
            <w:tcW w:w="2051" w:type="dxa"/>
          </w:tcPr>
          <w:p w14:paraId="103D41FC" w14:textId="77777777" w:rsidR="00CD2DFA" w:rsidRDefault="00CD2DFA">
            <w:pPr>
              <w:pStyle w:val="a4"/>
              <w:ind w:firstLine="0"/>
              <w:rPr>
                <w:rFonts w:ascii="宋体" w:eastAsia="宋体" w:hAnsi="宋体" w:hint="eastAsia"/>
                <w:szCs w:val="24"/>
              </w:rPr>
            </w:pPr>
          </w:p>
        </w:tc>
        <w:tc>
          <w:tcPr>
            <w:tcW w:w="2052" w:type="dxa"/>
          </w:tcPr>
          <w:p w14:paraId="1919282E" w14:textId="77777777" w:rsidR="00CD2DFA" w:rsidRDefault="00CD2DFA">
            <w:pPr>
              <w:pStyle w:val="a4"/>
              <w:ind w:firstLine="0"/>
              <w:rPr>
                <w:rFonts w:ascii="宋体" w:eastAsia="宋体" w:hAnsi="宋体" w:hint="eastAsia"/>
                <w:szCs w:val="24"/>
              </w:rPr>
            </w:pPr>
          </w:p>
        </w:tc>
        <w:tc>
          <w:tcPr>
            <w:tcW w:w="2052" w:type="dxa"/>
          </w:tcPr>
          <w:p w14:paraId="7527390F" w14:textId="77777777" w:rsidR="00CD2DFA" w:rsidRDefault="00CD2DFA">
            <w:pPr>
              <w:pStyle w:val="a4"/>
              <w:ind w:firstLine="0"/>
              <w:rPr>
                <w:rFonts w:ascii="宋体" w:eastAsia="宋体" w:hAnsi="宋体" w:hint="eastAsia"/>
                <w:szCs w:val="24"/>
              </w:rPr>
            </w:pPr>
          </w:p>
        </w:tc>
        <w:tc>
          <w:tcPr>
            <w:tcW w:w="2052" w:type="dxa"/>
          </w:tcPr>
          <w:p w14:paraId="7CC4F82B" w14:textId="77777777" w:rsidR="00CD2DFA" w:rsidRDefault="00CD2DFA">
            <w:pPr>
              <w:pStyle w:val="a4"/>
              <w:ind w:firstLine="0"/>
              <w:rPr>
                <w:rFonts w:ascii="宋体" w:eastAsia="宋体" w:hAnsi="宋体" w:hint="eastAsia"/>
                <w:szCs w:val="24"/>
              </w:rPr>
            </w:pPr>
          </w:p>
        </w:tc>
      </w:tr>
      <w:tr w:rsidR="00CD2DFA" w14:paraId="76884AB4" w14:textId="77777777">
        <w:tc>
          <w:tcPr>
            <w:tcW w:w="958" w:type="dxa"/>
            <w:vAlign w:val="center"/>
          </w:tcPr>
          <w:p w14:paraId="3FA41FAC" w14:textId="77777777" w:rsidR="00CD2DFA" w:rsidRDefault="0059585D">
            <w:pPr>
              <w:pStyle w:val="a4"/>
              <w:overflowPunct w:val="0"/>
              <w:spacing w:line="360" w:lineRule="auto"/>
              <w:rPr>
                <w:rFonts w:ascii="宋体" w:eastAsia="宋体" w:hAnsi="宋体" w:hint="eastAsia"/>
                <w:szCs w:val="24"/>
              </w:rPr>
            </w:pPr>
            <w:r>
              <w:rPr>
                <w:rFonts w:ascii="宋体" w:eastAsia="宋体" w:hAnsi="宋体" w:hint="eastAsia"/>
                <w:szCs w:val="24"/>
              </w:rPr>
              <w:t>5</w:t>
            </w:r>
          </w:p>
        </w:tc>
        <w:tc>
          <w:tcPr>
            <w:tcW w:w="2051" w:type="dxa"/>
          </w:tcPr>
          <w:p w14:paraId="165FE80C" w14:textId="77777777" w:rsidR="00CD2DFA" w:rsidRDefault="00CD2DFA">
            <w:pPr>
              <w:pStyle w:val="a4"/>
              <w:ind w:firstLine="0"/>
              <w:rPr>
                <w:rFonts w:ascii="宋体" w:eastAsia="宋体" w:hAnsi="宋体" w:hint="eastAsia"/>
                <w:szCs w:val="24"/>
              </w:rPr>
            </w:pPr>
          </w:p>
        </w:tc>
        <w:tc>
          <w:tcPr>
            <w:tcW w:w="2052" w:type="dxa"/>
          </w:tcPr>
          <w:p w14:paraId="7855D0AC" w14:textId="77777777" w:rsidR="00CD2DFA" w:rsidRDefault="00CD2DFA">
            <w:pPr>
              <w:pStyle w:val="a4"/>
              <w:ind w:firstLine="0"/>
              <w:rPr>
                <w:rFonts w:ascii="宋体" w:eastAsia="宋体" w:hAnsi="宋体" w:hint="eastAsia"/>
                <w:szCs w:val="24"/>
              </w:rPr>
            </w:pPr>
          </w:p>
        </w:tc>
        <w:tc>
          <w:tcPr>
            <w:tcW w:w="2052" w:type="dxa"/>
          </w:tcPr>
          <w:p w14:paraId="0F335F28" w14:textId="77777777" w:rsidR="00CD2DFA" w:rsidRDefault="00CD2DFA">
            <w:pPr>
              <w:pStyle w:val="a4"/>
              <w:ind w:firstLine="0"/>
              <w:rPr>
                <w:rFonts w:ascii="宋体" w:eastAsia="宋体" w:hAnsi="宋体" w:hint="eastAsia"/>
                <w:szCs w:val="24"/>
              </w:rPr>
            </w:pPr>
          </w:p>
        </w:tc>
        <w:tc>
          <w:tcPr>
            <w:tcW w:w="2052" w:type="dxa"/>
          </w:tcPr>
          <w:p w14:paraId="40D640FF" w14:textId="77777777" w:rsidR="00CD2DFA" w:rsidRDefault="00CD2DFA">
            <w:pPr>
              <w:pStyle w:val="a4"/>
              <w:ind w:firstLine="0"/>
              <w:rPr>
                <w:rFonts w:ascii="宋体" w:eastAsia="宋体" w:hAnsi="宋体" w:hint="eastAsia"/>
                <w:szCs w:val="24"/>
              </w:rPr>
            </w:pPr>
          </w:p>
        </w:tc>
      </w:tr>
      <w:tr w:rsidR="00CD2DFA" w14:paraId="094B0FA4" w14:textId="77777777">
        <w:tc>
          <w:tcPr>
            <w:tcW w:w="958" w:type="dxa"/>
          </w:tcPr>
          <w:p w14:paraId="65A6D3F3" w14:textId="77777777" w:rsidR="00CD2DFA" w:rsidRDefault="00CD2DFA">
            <w:pPr>
              <w:pStyle w:val="a4"/>
              <w:overflowPunct w:val="0"/>
              <w:spacing w:line="360" w:lineRule="auto"/>
              <w:rPr>
                <w:rFonts w:ascii="宋体" w:eastAsia="宋体" w:hAnsi="宋体" w:hint="eastAsia"/>
                <w:szCs w:val="24"/>
              </w:rPr>
            </w:pPr>
          </w:p>
        </w:tc>
        <w:tc>
          <w:tcPr>
            <w:tcW w:w="2051" w:type="dxa"/>
          </w:tcPr>
          <w:p w14:paraId="4C1DF528" w14:textId="77777777" w:rsidR="00CD2DFA" w:rsidRDefault="00CD2DFA">
            <w:pPr>
              <w:pStyle w:val="a4"/>
              <w:ind w:firstLine="0"/>
              <w:rPr>
                <w:rFonts w:ascii="宋体" w:eastAsia="宋体" w:hAnsi="宋体" w:hint="eastAsia"/>
                <w:szCs w:val="24"/>
              </w:rPr>
            </w:pPr>
          </w:p>
        </w:tc>
        <w:tc>
          <w:tcPr>
            <w:tcW w:w="2052" w:type="dxa"/>
          </w:tcPr>
          <w:p w14:paraId="3452DE3E" w14:textId="77777777" w:rsidR="00CD2DFA" w:rsidRDefault="00CD2DFA">
            <w:pPr>
              <w:pStyle w:val="a4"/>
              <w:ind w:firstLine="0"/>
              <w:rPr>
                <w:rFonts w:ascii="宋体" w:eastAsia="宋体" w:hAnsi="宋体" w:hint="eastAsia"/>
                <w:szCs w:val="24"/>
              </w:rPr>
            </w:pPr>
          </w:p>
        </w:tc>
        <w:tc>
          <w:tcPr>
            <w:tcW w:w="2052" w:type="dxa"/>
          </w:tcPr>
          <w:p w14:paraId="6A24BAC6" w14:textId="77777777" w:rsidR="00CD2DFA" w:rsidRDefault="00CD2DFA">
            <w:pPr>
              <w:pStyle w:val="a4"/>
              <w:ind w:firstLine="0"/>
              <w:rPr>
                <w:rFonts w:ascii="宋体" w:eastAsia="宋体" w:hAnsi="宋体" w:hint="eastAsia"/>
                <w:szCs w:val="24"/>
              </w:rPr>
            </w:pPr>
          </w:p>
        </w:tc>
        <w:tc>
          <w:tcPr>
            <w:tcW w:w="2052" w:type="dxa"/>
          </w:tcPr>
          <w:p w14:paraId="1E1E3E5C" w14:textId="77777777" w:rsidR="00CD2DFA" w:rsidRDefault="00CD2DFA">
            <w:pPr>
              <w:pStyle w:val="a4"/>
              <w:ind w:firstLine="0"/>
              <w:rPr>
                <w:rFonts w:ascii="宋体" w:eastAsia="宋体" w:hAnsi="宋体" w:hint="eastAsia"/>
                <w:szCs w:val="24"/>
              </w:rPr>
            </w:pPr>
          </w:p>
        </w:tc>
      </w:tr>
    </w:tbl>
    <w:p w14:paraId="1FA3AD3E" w14:textId="77777777" w:rsidR="00CD2DFA" w:rsidRDefault="0059585D">
      <w:pPr>
        <w:pStyle w:val="a4"/>
        <w:overflowPunct w:val="0"/>
        <w:spacing w:line="360" w:lineRule="auto"/>
        <w:ind w:firstLine="0"/>
        <w:rPr>
          <w:rFonts w:ascii="宋体" w:eastAsia="宋体" w:hAnsi="宋体" w:hint="eastAsia"/>
          <w:szCs w:val="24"/>
        </w:rPr>
      </w:pPr>
      <w:r>
        <w:rPr>
          <w:rFonts w:ascii="宋体" w:eastAsia="宋体" w:hAnsi="宋体" w:hint="eastAsia"/>
          <w:szCs w:val="24"/>
        </w:rPr>
        <w:t>磋商响应单位：（公章）</w:t>
      </w:r>
    </w:p>
    <w:p w14:paraId="6539F2DF" w14:textId="77777777" w:rsidR="00CD2DFA" w:rsidRDefault="0059585D">
      <w:pPr>
        <w:pStyle w:val="a4"/>
        <w:overflowPunct w:val="0"/>
        <w:spacing w:line="360" w:lineRule="auto"/>
        <w:ind w:firstLine="0"/>
        <w:rPr>
          <w:rFonts w:ascii="宋体" w:eastAsia="宋体" w:hAnsi="宋体" w:hint="eastAsia"/>
          <w:szCs w:val="24"/>
        </w:rPr>
      </w:pPr>
      <w:r>
        <w:rPr>
          <w:rFonts w:ascii="宋体" w:eastAsia="宋体" w:hAnsi="宋体" w:hint="eastAsia"/>
          <w:szCs w:val="24"/>
        </w:rPr>
        <w:t>法定代表人或代理人（签字或盖章）</w:t>
      </w:r>
      <w:r>
        <w:rPr>
          <w:rFonts w:ascii="宋体" w:eastAsia="宋体" w:hAnsi="宋体" w:hint="eastAsia"/>
          <w:bCs/>
          <w:szCs w:val="24"/>
        </w:rPr>
        <w:t>：</w:t>
      </w:r>
    </w:p>
    <w:p w14:paraId="7B273C8F" w14:textId="77777777" w:rsidR="00CD2DFA" w:rsidRDefault="0059585D">
      <w:pPr>
        <w:pStyle w:val="a4"/>
        <w:overflowPunct w:val="0"/>
        <w:spacing w:line="360" w:lineRule="auto"/>
        <w:ind w:firstLine="0"/>
        <w:rPr>
          <w:rFonts w:ascii="宋体" w:eastAsia="宋体" w:hAnsi="宋体" w:hint="eastAsia"/>
          <w:szCs w:val="24"/>
        </w:rPr>
      </w:pPr>
      <w:r>
        <w:rPr>
          <w:rFonts w:ascii="宋体" w:eastAsia="宋体" w:hAnsi="宋体" w:hint="eastAsia"/>
          <w:bCs/>
          <w:szCs w:val="24"/>
        </w:rPr>
        <w:t>投标日期</w:t>
      </w:r>
      <w:r>
        <w:rPr>
          <w:rFonts w:ascii="宋体" w:eastAsia="宋体" w:hAnsi="宋体"/>
          <w:bCs/>
          <w:szCs w:val="24"/>
        </w:rPr>
        <w:t>:</w:t>
      </w:r>
    </w:p>
    <w:p w14:paraId="2B4B3B34" w14:textId="77777777" w:rsidR="00CD2DFA" w:rsidRDefault="00CD2DFA">
      <w:pPr>
        <w:pStyle w:val="ae"/>
        <w:tabs>
          <w:tab w:val="left" w:pos="8930"/>
          <w:tab w:val="left" w:pos="9306"/>
        </w:tabs>
        <w:spacing w:line="360" w:lineRule="auto"/>
        <w:rPr>
          <w:rFonts w:eastAsia="宋体" w:hAnsi="宋体" w:hint="eastAsia"/>
          <w:b/>
          <w:szCs w:val="24"/>
        </w:rPr>
      </w:pPr>
    </w:p>
    <w:p w14:paraId="002AFA1C" w14:textId="77777777" w:rsidR="00CD2DFA" w:rsidRDefault="00CD2DFA">
      <w:pPr>
        <w:pStyle w:val="ae"/>
        <w:tabs>
          <w:tab w:val="left" w:pos="8930"/>
          <w:tab w:val="left" w:pos="9306"/>
        </w:tabs>
        <w:spacing w:line="360" w:lineRule="auto"/>
        <w:rPr>
          <w:rFonts w:eastAsia="宋体" w:hAnsi="宋体" w:hint="eastAsia"/>
          <w:b/>
          <w:szCs w:val="24"/>
        </w:rPr>
      </w:pPr>
    </w:p>
    <w:p w14:paraId="0BC9AAD7" w14:textId="77777777" w:rsidR="00CD2DFA" w:rsidRDefault="00CD2DFA">
      <w:pPr>
        <w:pStyle w:val="ae"/>
        <w:tabs>
          <w:tab w:val="left" w:pos="8930"/>
          <w:tab w:val="left" w:pos="9306"/>
        </w:tabs>
        <w:spacing w:line="360" w:lineRule="auto"/>
        <w:rPr>
          <w:rFonts w:eastAsia="宋体" w:hAnsi="宋体" w:hint="eastAsia"/>
          <w:b/>
          <w:szCs w:val="24"/>
        </w:rPr>
      </w:pPr>
    </w:p>
    <w:p w14:paraId="52ABA318" w14:textId="77777777" w:rsidR="00CD2DFA" w:rsidRDefault="00CD2DFA">
      <w:pPr>
        <w:pStyle w:val="ae"/>
        <w:tabs>
          <w:tab w:val="left" w:pos="8930"/>
          <w:tab w:val="left" w:pos="9306"/>
        </w:tabs>
        <w:spacing w:line="360" w:lineRule="auto"/>
        <w:rPr>
          <w:rFonts w:eastAsia="宋体" w:hAnsi="宋体" w:hint="eastAsia"/>
          <w:b/>
          <w:szCs w:val="24"/>
        </w:rPr>
      </w:pPr>
    </w:p>
    <w:p w14:paraId="1D9C9F49" w14:textId="77777777" w:rsidR="00CD2DFA" w:rsidRDefault="00CD2DFA">
      <w:pPr>
        <w:pStyle w:val="ae"/>
        <w:tabs>
          <w:tab w:val="left" w:pos="8930"/>
          <w:tab w:val="left" w:pos="9306"/>
        </w:tabs>
        <w:spacing w:line="360" w:lineRule="auto"/>
        <w:rPr>
          <w:rFonts w:eastAsia="宋体" w:hAnsi="宋体" w:hint="eastAsia"/>
          <w:b/>
          <w:szCs w:val="24"/>
        </w:rPr>
      </w:pPr>
    </w:p>
    <w:p w14:paraId="1C977A54" w14:textId="77777777" w:rsidR="00CD2DFA" w:rsidRDefault="00CD2DFA">
      <w:pPr>
        <w:pStyle w:val="ae"/>
        <w:tabs>
          <w:tab w:val="left" w:pos="8930"/>
          <w:tab w:val="left" w:pos="9306"/>
        </w:tabs>
        <w:spacing w:line="360" w:lineRule="auto"/>
        <w:rPr>
          <w:rFonts w:eastAsia="宋体" w:hAnsi="宋体" w:hint="eastAsia"/>
          <w:b/>
          <w:szCs w:val="24"/>
        </w:rPr>
      </w:pPr>
    </w:p>
    <w:p w14:paraId="7A3CB4F0" w14:textId="77777777" w:rsidR="00CD2DFA" w:rsidRDefault="00CD2DFA">
      <w:pPr>
        <w:pStyle w:val="ae"/>
        <w:tabs>
          <w:tab w:val="left" w:pos="8930"/>
          <w:tab w:val="left" w:pos="9306"/>
        </w:tabs>
        <w:spacing w:line="360" w:lineRule="auto"/>
        <w:rPr>
          <w:rFonts w:eastAsia="宋体" w:hAnsi="宋体" w:hint="eastAsia"/>
          <w:b/>
          <w:szCs w:val="24"/>
        </w:rPr>
      </w:pPr>
    </w:p>
    <w:p w14:paraId="05F665E2" w14:textId="77777777" w:rsidR="00CD2DFA" w:rsidRDefault="00CD2DFA">
      <w:pPr>
        <w:pStyle w:val="ae"/>
        <w:tabs>
          <w:tab w:val="left" w:pos="8930"/>
          <w:tab w:val="left" w:pos="9306"/>
        </w:tabs>
        <w:spacing w:line="360" w:lineRule="auto"/>
        <w:rPr>
          <w:rFonts w:eastAsia="宋体" w:hAnsi="宋体" w:hint="eastAsia"/>
          <w:b/>
          <w:szCs w:val="24"/>
        </w:rPr>
      </w:pPr>
    </w:p>
    <w:p w14:paraId="58AF4AF8" w14:textId="77777777" w:rsidR="00CD2DFA" w:rsidRDefault="00CD2DFA">
      <w:pPr>
        <w:pStyle w:val="ae"/>
        <w:tabs>
          <w:tab w:val="left" w:pos="8930"/>
          <w:tab w:val="left" w:pos="9306"/>
        </w:tabs>
        <w:spacing w:line="360" w:lineRule="auto"/>
        <w:rPr>
          <w:rFonts w:eastAsia="宋体" w:hAnsi="宋体" w:hint="eastAsia"/>
          <w:b/>
          <w:szCs w:val="24"/>
        </w:rPr>
      </w:pPr>
    </w:p>
    <w:p w14:paraId="57DBEAF4" w14:textId="77777777" w:rsidR="00CD2DFA" w:rsidRDefault="00CD2DFA">
      <w:pPr>
        <w:pStyle w:val="ae"/>
        <w:tabs>
          <w:tab w:val="left" w:pos="8930"/>
          <w:tab w:val="left" w:pos="9306"/>
        </w:tabs>
        <w:spacing w:line="360" w:lineRule="auto"/>
        <w:rPr>
          <w:rFonts w:eastAsia="宋体" w:hAnsi="宋体" w:hint="eastAsia"/>
          <w:b/>
          <w:szCs w:val="24"/>
        </w:rPr>
      </w:pPr>
    </w:p>
    <w:p w14:paraId="2AD16AD5" w14:textId="77777777" w:rsidR="00CD2DFA" w:rsidRDefault="00CD2DFA">
      <w:pPr>
        <w:pStyle w:val="ae"/>
        <w:tabs>
          <w:tab w:val="left" w:pos="8930"/>
          <w:tab w:val="left" w:pos="9306"/>
        </w:tabs>
        <w:spacing w:line="360" w:lineRule="auto"/>
        <w:rPr>
          <w:rFonts w:eastAsia="宋体" w:hAnsi="宋体" w:hint="eastAsia"/>
          <w:b/>
          <w:szCs w:val="24"/>
        </w:rPr>
      </w:pPr>
    </w:p>
    <w:p w14:paraId="3EFC3F33" w14:textId="77777777" w:rsidR="00CD2DFA" w:rsidRDefault="00CD2DFA">
      <w:pPr>
        <w:pStyle w:val="ae"/>
        <w:tabs>
          <w:tab w:val="left" w:pos="8930"/>
          <w:tab w:val="left" w:pos="9306"/>
        </w:tabs>
        <w:spacing w:line="360" w:lineRule="auto"/>
        <w:rPr>
          <w:rFonts w:eastAsia="宋体" w:hAnsi="宋体" w:hint="eastAsia"/>
          <w:b/>
          <w:szCs w:val="24"/>
        </w:rPr>
      </w:pPr>
    </w:p>
    <w:p w14:paraId="6E116EDA" w14:textId="77777777" w:rsidR="00CD2DFA" w:rsidRDefault="00CD2DFA">
      <w:pPr>
        <w:pStyle w:val="ae"/>
        <w:tabs>
          <w:tab w:val="left" w:pos="8930"/>
          <w:tab w:val="left" w:pos="9306"/>
        </w:tabs>
        <w:spacing w:line="360" w:lineRule="auto"/>
        <w:rPr>
          <w:rFonts w:eastAsia="宋体" w:hAnsi="宋体" w:hint="eastAsia"/>
          <w:b/>
          <w:szCs w:val="24"/>
        </w:rPr>
      </w:pPr>
    </w:p>
    <w:p w14:paraId="2DD68D8B" w14:textId="77777777" w:rsidR="00CD2DFA" w:rsidRDefault="00CD2DFA">
      <w:pPr>
        <w:pStyle w:val="ae"/>
        <w:tabs>
          <w:tab w:val="left" w:pos="8930"/>
          <w:tab w:val="left" w:pos="9306"/>
        </w:tabs>
        <w:spacing w:line="360" w:lineRule="auto"/>
        <w:rPr>
          <w:rFonts w:eastAsia="宋体" w:hAnsi="宋体" w:hint="eastAsia"/>
          <w:b/>
          <w:szCs w:val="24"/>
        </w:rPr>
      </w:pPr>
    </w:p>
    <w:p w14:paraId="1B00DA26" w14:textId="77777777" w:rsidR="00CD2DFA" w:rsidRDefault="00CD2DFA">
      <w:pPr>
        <w:pStyle w:val="ae"/>
        <w:tabs>
          <w:tab w:val="left" w:pos="8930"/>
          <w:tab w:val="left" w:pos="9306"/>
        </w:tabs>
        <w:spacing w:line="360" w:lineRule="auto"/>
        <w:rPr>
          <w:rFonts w:eastAsia="宋体" w:hAnsi="宋体" w:hint="eastAsia"/>
          <w:b/>
          <w:szCs w:val="24"/>
        </w:rPr>
      </w:pPr>
    </w:p>
    <w:p w14:paraId="0ABDB6AE" w14:textId="77777777" w:rsidR="00CD2DFA" w:rsidRDefault="00CD2DFA">
      <w:pPr>
        <w:pStyle w:val="ae"/>
        <w:tabs>
          <w:tab w:val="left" w:pos="8930"/>
          <w:tab w:val="left" w:pos="9306"/>
        </w:tabs>
        <w:spacing w:line="360" w:lineRule="auto"/>
        <w:rPr>
          <w:rFonts w:eastAsia="宋体" w:hAnsi="宋体" w:hint="eastAsia"/>
          <w:b/>
          <w:szCs w:val="24"/>
        </w:rPr>
      </w:pPr>
    </w:p>
    <w:p w14:paraId="2B15E0A4" w14:textId="77777777" w:rsidR="00CD2DFA" w:rsidRDefault="00CD2DFA">
      <w:pPr>
        <w:pStyle w:val="ae"/>
        <w:tabs>
          <w:tab w:val="left" w:pos="8930"/>
          <w:tab w:val="left" w:pos="9306"/>
        </w:tabs>
        <w:spacing w:line="360" w:lineRule="auto"/>
        <w:rPr>
          <w:rFonts w:eastAsia="宋体" w:hAnsi="宋体" w:hint="eastAsia"/>
          <w:b/>
          <w:szCs w:val="24"/>
        </w:rPr>
      </w:pPr>
    </w:p>
    <w:p w14:paraId="0157CC99" w14:textId="77777777" w:rsidR="00CD2DFA" w:rsidRDefault="00CD2DFA">
      <w:pPr>
        <w:pStyle w:val="a4"/>
        <w:overflowPunct w:val="0"/>
        <w:jc w:val="center"/>
        <w:rPr>
          <w:rFonts w:ascii="宋体" w:eastAsia="宋体" w:hAnsi="宋体" w:hint="eastAsia"/>
          <w:szCs w:val="24"/>
        </w:rPr>
      </w:pPr>
    </w:p>
    <w:p w14:paraId="2050B4F8" w14:textId="77777777" w:rsidR="00CD2DFA" w:rsidRDefault="0059585D">
      <w:pPr>
        <w:pStyle w:val="a4"/>
        <w:overflowPunct w:val="0"/>
        <w:jc w:val="center"/>
        <w:rPr>
          <w:rFonts w:ascii="宋体" w:eastAsia="宋体" w:hAnsi="宋体" w:hint="eastAsia"/>
          <w:szCs w:val="24"/>
        </w:rPr>
      </w:pPr>
      <w:r>
        <w:rPr>
          <w:rFonts w:ascii="宋体" w:eastAsia="宋体" w:hAnsi="宋体" w:hint="eastAsia"/>
          <w:szCs w:val="24"/>
        </w:rPr>
        <w:t>商务条款偏离表</w:t>
      </w:r>
    </w:p>
    <w:p w14:paraId="533B4817" w14:textId="77777777" w:rsidR="00CD2DFA" w:rsidRDefault="0059585D">
      <w:pPr>
        <w:pStyle w:val="a4"/>
        <w:overflowPunct w:val="0"/>
        <w:spacing w:line="360" w:lineRule="auto"/>
        <w:rPr>
          <w:rFonts w:ascii="宋体" w:eastAsia="宋体" w:hAnsi="宋体" w:hint="eastAsia"/>
          <w:szCs w:val="24"/>
        </w:rPr>
      </w:pPr>
      <w:r>
        <w:rPr>
          <w:rFonts w:ascii="宋体" w:eastAsia="宋体" w:hAnsi="宋体" w:hint="eastAsia"/>
          <w:szCs w:val="24"/>
        </w:rPr>
        <w:t>磋商响应单位：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219"/>
        <w:gridCol w:w="2775"/>
        <w:gridCol w:w="2775"/>
        <w:gridCol w:w="1267"/>
      </w:tblGrid>
      <w:tr w:rsidR="00CD2DFA" w14:paraId="1B6BE6C4" w14:textId="77777777">
        <w:trPr>
          <w:trHeight w:val="723"/>
          <w:jc w:val="center"/>
        </w:trPr>
        <w:tc>
          <w:tcPr>
            <w:tcW w:w="818" w:type="dxa"/>
            <w:vAlign w:val="center"/>
          </w:tcPr>
          <w:p w14:paraId="24496FF7" w14:textId="77777777" w:rsidR="00CD2DFA" w:rsidRDefault="0059585D">
            <w:pPr>
              <w:spacing w:line="360" w:lineRule="auto"/>
              <w:jc w:val="center"/>
              <w:rPr>
                <w:rFonts w:ascii="宋体" w:eastAsia="宋体" w:hAnsi="宋体" w:hint="eastAsia"/>
                <w:sz w:val="24"/>
              </w:rPr>
            </w:pPr>
            <w:r>
              <w:rPr>
                <w:rFonts w:ascii="宋体" w:eastAsia="宋体" w:hAnsi="宋体" w:hint="eastAsia"/>
                <w:sz w:val="24"/>
              </w:rPr>
              <w:t>序号</w:t>
            </w:r>
          </w:p>
        </w:tc>
        <w:tc>
          <w:tcPr>
            <w:tcW w:w="2219" w:type="dxa"/>
            <w:vAlign w:val="center"/>
          </w:tcPr>
          <w:p w14:paraId="30590B2E" w14:textId="77777777" w:rsidR="00CD2DFA" w:rsidRDefault="0059585D">
            <w:pPr>
              <w:spacing w:line="360" w:lineRule="auto"/>
              <w:jc w:val="center"/>
              <w:rPr>
                <w:rFonts w:ascii="宋体" w:eastAsia="宋体" w:hAnsi="宋体" w:hint="eastAsia"/>
                <w:sz w:val="24"/>
              </w:rPr>
            </w:pPr>
            <w:r>
              <w:rPr>
                <w:rFonts w:ascii="宋体" w:eastAsia="宋体" w:hAnsi="宋体" w:hint="eastAsia"/>
                <w:sz w:val="24"/>
              </w:rPr>
              <w:t>磋商文件条目号</w:t>
            </w:r>
          </w:p>
        </w:tc>
        <w:tc>
          <w:tcPr>
            <w:tcW w:w="2775" w:type="dxa"/>
            <w:vAlign w:val="center"/>
          </w:tcPr>
          <w:p w14:paraId="630EC33E" w14:textId="77777777" w:rsidR="00CD2DFA" w:rsidRDefault="0059585D">
            <w:pPr>
              <w:spacing w:line="360" w:lineRule="auto"/>
              <w:jc w:val="center"/>
              <w:rPr>
                <w:rFonts w:ascii="宋体" w:eastAsia="宋体" w:hAnsi="宋体" w:hint="eastAsia"/>
                <w:sz w:val="24"/>
              </w:rPr>
            </w:pPr>
            <w:r>
              <w:rPr>
                <w:rFonts w:ascii="宋体" w:eastAsia="宋体" w:hAnsi="宋体" w:hint="eastAsia"/>
                <w:sz w:val="24"/>
              </w:rPr>
              <w:t>磋商文件的商务条款</w:t>
            </w:r>
          </w:p>
        </w:tc>
        <w:tc>
          <w:tcPr>
            <w:tcW w:w="2775" w:type="dxa"/>
            <w:vAlign w:val="center"/>
          </w:tcPr>
          <w:p w14:paraId="48651211" w14:textId="77777777" w:rsidR="00CD2DFA" w:rsidRDefault="0059585D">
            <w:pPr>
              <w:spacing w:line="360" w:lineRule="auto"/>
              <w:jc w:val="center"/>
              <w:rPr>
                <w:rFonts w:ascii="宋体" w:eastAsia="宋体" w:hAnsi="宋体" w:hint="eastAsia"/>
                <w:sz w:val="24"/>
              </w:rPr>
            </w:pPr>
            <w:r>
              <w:rPr>
                <w:rFonts w:ascii="宋体" w:eastAsia="宋体" w:hAnsi="宋体" w:hint="eastAsia"/>
                <w:sz w:val="24"/>
              </w:rPr>
              <w:t>响应文件的商务条款</w:t>
            </w:r>
          </w:p>
        </w:tc>
        <w:tc>
          <w:tcPr>
            <w:tcW w:w="1267" w:type="dxa"/>
            <w:vAlign w:val="center"/>
          </w:tcPr>
          <w:p w14:paraId="6872E945" w14:textId="77777777" w:rsidR="00CD2DFA" w:rsidRDefault="0059585D">
            <w:pPr>
              <w:spacing w:line="360" w:lineRule="auto"/>
              <w:jc w:val="center"/>
              <w:rPr>
                <w:rFonts w:ascii="宋体" w:eastAsia="宋体" w:hAnsi="宋体" w:hint="eastAsia"/>
                <w:sz w:val="24"/>
              </w:rPr>
            </w:pPr>
            <w:r>
              <w:rPr>
                <w:rFonts w:ascii="宋体" w:eastAsia="宋体" w:hAnsi="宋体" w:hint="eastAsia"/>
                <w:sz w:val="24"/>
              </w:rPr>
              <w:t>偏离说明</w:t>
            </w:r>
          </w:p>
        </w:tc>
      </w:tr>
      <w:tr w:rsidR="00CD2DFA" w14:paraId="25EC4EA8" w14:textId="77777777">
        <w:trPr>
          <w:trHeight w:hRule="exact" w:val="567"/>
          <w:jc w:val="center"/>
        </w:trPr>
        <w:tc>
          <w:tcPr>
            <w:tcW w:w="818" w:type="dxa"/>
          </w:tcPr>
          <w:p w14:paraId="1580B9DC" w14:textId="77777777" w:rsidR="00CD2DFA" w:rsidRDefault="00CD2DFA">
            <w:pPr>
              <w:spacing w:line="360" w:lineRule="auto"/>
              <w:rPr>
                <w:rFonts w:ascii="宋体" w:hAnsi="宋体" w:hint="eastAsia"/>
                <w:sz w:val="24"/>
              </w:rPr>
            </w:pPr>
          </w:p>
        </w:tc>
        <w:tc>
          <w:tcPr>
            <w:tcW w:w="2219" w:type="dxa"/>
          </w:tcPr>
          <w:p w14:paraId="0666D96F" w14:textId="77777777" w:rsidR="00CD2DFA" w:rsidRDefault="00CD2DFA">
            <w:pPr>
              <w:spacing w:line="360" w:lineRule="auto"/>
              <w:rPr>
                <w:rFonts w:ascii="宋体" w:hAnsi="宋体" w:hint="eastAsia"/>
                <w:sz w:val="24"/>
              </w:rPr>
            </w:pPr>
          </w:p>
        </w:tc>
        <w:tc>
          <w:tcPr>
            <w:tcW w:w="2775" w:type="dxa"/>
          </w:tcPr>
          <w:p w14:paraId="32B026C1" w14:textId="77777777" w:rsidR="00CD2DFA" w:rsidRDefault="00CD2DFA">
            <w:pPr>
              <w:spacing w:line="360" w:lineRule="auto"/>
              <w:rPr>
                <w:rFonts w:ascii="宋体" w:hAnsi="宋体" w:hint="eastAsia"/>
                <w:sz w:val="24"/>
              </w:rPr>
            </w:pPr>
          </w:p>
        </w:tc>
        <w:tc>
          <w:tcPr>
            <w:tcW w:w="2775" w:type="dxa"/>
          </w:tcPr>
          <w:p w14:paraId="2ACB9321" w14:textId="77777777" w:rsidR="00CD2DFA" w:rsidRDefault="00CD2DFA">
            <w:pPr>
              <w:spacing w:line="360" w:lineRule="auto"/>
              <w:rPr>
                <w:rFonts w:ascii="宋体" w:hAnsi="宋体" w:hint="eastAsia"/>
                <w:sz w:val="24"/>
              </w:rPr>
            </w:pPr>
          </w:p>
        </w:tc>
        <w:tc>
          <w:tcPr>
            <w:tcW w:w="1267" w:type="dxa"/>
          </w:tcPr>
          <w:p w14:paraId="5ED82ABC" w14:textId="77777777" w:rsidR="00CD2DFA" w:rsidRDefault="00CD2DFA">
            <w:pPr>
              <w:spacing w:line="360" w:lineRule="auto"/>
              <w:rPr>
                <w:rFonts w:ascii="宋体" w:hAnsi="宋体" w:hint="eastAsia"/>
                <w:sz w:val="24"/>
              </w:rPr>
            </w:pPr>
          </w:p>
        </w:tc>
      </w:tr>
      <w:tr w:rsidR="00CD2DFA" w14:paraId="0CBED11B" w14:textId="77777777">
        <w:trPr>
          <w:trHeight w:hRule="exact" w:val="567"/>
          <w:jc w:val="center"/>
        </w:trPr>
        <w:tc>
          <w:tcPr>
            <w:tcW w:w="818" w:type="dxa"/>
          </w:tcPr>
          <w:p w14:paraId="75924D22" w14:textId="77777777" w:rsidR="00CD2DFA" w:rsidRDefault="00CD2DFA">
            <w:pPr>
              <w:spacing w:line="360" w:lineRule="auto"/>
              <w:rPr>
                <w:rFonts w:ascii="宋体" w:hAnsi="宋体" w:hint="eastAsia"/>
                <w:sz w:val="24"/>
              </w:rPr>
            </w:pPr>
          </w:p>
        </w:tc>
        <w:tc>
          <w:tcPr>
            <w:tcW w:w="2219" w:type="dxa"/>
          </w:tcPr>
          <w:p w14:paraId="08A603D8" w14:textId="77777777" w:rsidR="00CD2DFA" w:rsidRDefault="00CD2DFA">
            <w:pPr>
              <w:spacing w:line="360" w:lineRule="auto"/>
              <w:rPr>
                <w:rFonts w:ascii="宋体" w:hAnsi="宋体" w:hint="eastAsia"/>
                <w:sz w:val="24"/>
              </w:rPr>
            </w:pPr>
          </w:p>
        </w:tc>
        <w:tc>
          <w:tcPr>
            <w:tcW w:w="2775" w:type="dxa"/>
          </w:tcPr>
          <w:p w14:paraId="63EE3DEC" w14:textId="77777777" w:rsidR="00CD2DFA" w:rsidRDefault="00CD2DFA">
            <w:pPr>
              <w:spacing w:line="360" w:lineRule="auto"/>
              <w:rPr>
                <w:rFonts w:ascii="宋体" w:hAnsi="宋体" w:hint="eastAsia"/>
                <w:sz w:val="24"/>
              </w:rPr>
            </w:pPr>
          </w:p>
        </w:tc>
        <w:tc>
          <w:tcPr>
            <w:tcW w:w="2775" w:type="dxa"/>
          </w:tcPr>
          <w:p w14:paraId="45CA7960" w14:textId="77777777" w:rsidR="00CD2DFA" w:rsidRDefault="00CD2DFA">
            <w:pPr>
              <w:spacing w:line="360" w:lineRule="auto"/>
              <w:rPr>
                <w:rFonts w:ascii="宋体" w:hAnsi="宋体" w:hint="eastAsia"/>
                <w:sz w:val="24"/>
              </w:rPr>
            </w:pPr>
          </w:p>
        </w:tc>
        <w:tc>
          <w:tcPr>
            <w:tcW w:w="1267" w:type="dxa"/>
          </w:tcPr>
          <w:p w14:paraId="039F2E45" w14:textId="77777777" w:rsidR="00CD2DFA" w:rsidRDefault="00CD2DFA">
            <w:pPr>
              <w:spacing w:line="360" w:lineRule="auto"/>
              <w:rPr>
                <w:rFonts w:ascii="宋体" w:hAnsi="宋体" w:hint="eastAsia"/>
                <w:sz w:val="24"/>
              </w:rPr>
            </w:pPr>
          </w:p>
        </w:tc>
      </w:tr>
      <w:tr w:rsidR="00CD2DFA" w14:paraId="7405A7F4" w14:textId="77777777">
        <w:trPr>
          <w:trHeight w:hRule="exact" w:val="567"/>
          <w:jc w:val="center"/>
        </w:trPr>
        <w:tc>
          <w:tcPr>
            <w:tcW w:w="818" w:type="dxa"/>
          </w:tcPr>
          <w:p w14:paraId="0F68A997" w14:textId="77777777" w:rsidR="00CD2DFA" w:rsidRDefault="00CD2DFA">
            <w:pPr>
              <w:spacing w:line="360" w:lineRule="auto"/>
              <w:rPr>
                <w:rFonts w:ascii="宋体" w:hAnsi="宋体" w:hint="eastAsia"/>
                <w:sz w:val="24"/>
              </w:rPr>
            </w:pPr>
          </w:p>
        </w:tc>
        <w:tc>
          <w:tcPr>
            <w:tcW w:w="2219" w:type="dxa"/>
          </w:tcPr>
          <w:p w14:paraId="3D3EC2D9" w14:textId="77777777" w:rsidR="00CD2DFA" w:rsidRDefault="00CD2DFA">
            <w:pPr>
              <w:spacing w:line="360" w:lineRule="auto"/>
              <w:rPr>
                <w:rFonts w:ascii="宋体" w:hAnsi="宋体" w:hint="eastAsia"/>
                <w:sz w:val="24"/>
              </w:rPr>
            </w:pPr>
          </w:p>
        </w:tc>
        <w:tc>
          <w:tcPr>
            <w:tcW w:w="2775" w:type="dxa"/>
          </w:tcPr>
          <w:p w14:paraId="2BC5D321" w14:textId="77777777" w:rsidR="00CD2DFA" w:rsidRDefault="00CD2DFA">
            <w:pPr>
              <w:spacing w:line="360" w:lineRule="auto"/>
              <w:rPr>
                <w:rFonts w:ascii="宋体" w:hAnsi="宋体" w:hint="eastAsia"/>
                <w:sz w:val="24"/>
              </w:rPr>
            </w:pPr>
          </w:p>
        </w:tc>
        <w:tc>
          <w:tcPr>
            <w:tcW w:w="2775" w:type="dxa"/>
          </w:tcPr>
          <w:p w14:paraId="5F4159BA" w14:textId="77777777" w:rsidR="00CD2DFA" w:rsidRDefault="00CD2DFA">
            <w:pPr>
              <w:spacing w:line="360" w:lineRule="auto"/>
              <w:rPr>
                <w:rFonts w:ascii="宋体" w:hAnsi="宋体" w:hint="eastAsia"/>
                <w:sz w:val="24"/>
              </w:rPr>
            </w:pPr>
          </w:p>
        </w:tc>
        <w:tc>
          <w:tcPr>
            <w:tcW w:w="1267" w:type="dxa"/>
          </w:tcPr>
          <w:p w14:paraId="691C0C02" w14:textId="77777777" w:rsidR="00CD2DFA" w:rsidRDefault="00CD2DFA">
            <w:pPr>
              <w:spacing w:line="360" w:lineRule="auto"/>
              <w:rPr>
                <w:rFonts w:ascii="宋体" w:hAnsi="宋体" w:hint="eastAsia"/>
                <w:sz w:val="24"/>
              </w:rPr>
            </w:pPr>
          </w:p>
        </w:tc>
      </w:tr>
      <w:tr w:rsidR="00CD2DFA" w14:paraId="4BDAFCD9" w14:textId="77777777">
        <w:trPr>
          <w:trHeight w:hRule="exact" w:val="567"/>
          <w:jc w:val="center"/>
        </w:trPr>
        <w:tc>
          <w:tcPr>
            <w:tcW w:w="818" w:type="dxa"/>
          </w:tcPr>
          <w:p w14:paraId="180925D1" w14:textId="77777777" w:rsidR="00CD2DFA" w:rsidRDefault="00CD2DFA">
            <w:pPr>
              <w:spacing w:line="360" w:lineRule="auto"/>
              <w:rPr>
                <w:rFonts w:ascii="宋体" w:hAnsi="宋体" w:hint="eastAsia"/>
                <w:sz w:val="24"/>
              </w:rPr>
            </w:pPr>
          </w:p>
        </w:tc>
        <w:tc>
          <w:tcPr>
            <w:tcW w:w="2219" w:type="dxa"/>
          </w:tcPr>
          <w:p w14:paraId="31FC853D" w14:textId="77777777" w:rsidR="00CD2DFA" w:rsidRDefault="00CD2DFA">
            <w:pPr>
              <w:spacing w:line="360" w:lineRule="auto"/>
              <w:rPr>
                <w:rFonts w:ascii="宋体" w:hAnsi="宋体" w:hint="eastAsia"/>
                <w:sz w:val="24"/>
              </w:rPr>
            </w:pPr>
          </w:p>
        </w:tc>
        <w:tc>
          <w:tcPr>
            <w:tcW w:w="2775" w:type="dxa"/>
          </w:tcPr>
          <w:p w14:paraId="3F90457C" w14:textId="77777777" w:rsidR="00CD2DFA" w:rsidRDefault="00CD2DFA">
            <w:pPr>
              <w:spacing w:line="360" w:lineRule="auto"/>
              <w:rPr>
                <w:rFonts w:ascii="宋体" w:hAnsi="宋体" w:hint="eastAsia"/>
                <w:sz w:val="24"/>
              </w:rPr>
            </w:pPr>
          </w:p>
        </w:tc>
        <w:tc>
          <w:tcPr>
            <w:tcW w:w="2775" w:type="dxa"/>
          </w:tcPr>
          <w:p w14:paraId="1CC67519" w14:textId="77777777" w:rsidR="00CD2DFA" w:rsidRDefault="00CD2DFA">
            <w:pPr>
              <w:spacing w:line="360" w:lineRule="auto"/>
              <w:rPr>
                <w:rFonts w:ascii="宋体" w:hAnsi="宋体" w:hint="eastAsia"/>
                <w:sz w:val="24"/>
              </w:rPr>
            </w:pPr>
          </w:p>
        </w:tc>
        <w:tc>
          <w:tcPr>
            <w:tcW w:w="1267" w:type="dxa"/>
          </w:tcPr>
          <w:p w14:paraId="04870BC3" w14:textId="77777777" w:rsidR="00CD2DFA" w:rsidRDefault="00CD2DFA">
            <w:pPr>
              <w:spacing w:line="360" w:lineRule="auto"/>
              <w:rPr>
                <w:rFonts w:ascii="宋体" w:hAnsi="宋体" w:hint="eastAsia"/>
                <w:sz w:val="24"/>
              </w:rPr>
            </w:pPr>
          </w:p>
        </w:tc>
      </w:tr>
      <w:tr w:rsidR="00CD2DFA" w14:paraId="1DFF4B15" w14:textId="77777777">
        <w:trPr>
          <w:trHeight w:hRule="exact" w:val="567"/>
          <w:jc w:val="center"/>
        </w:trPr>
        <w:tc>
          <w:tcPr>
            <w:tcW w:w="818" w:type="dxa"/>
          </w:tcPr>
          <w:p w14:paraId="2B22F5D6" w14:textId="77777777" w:rsidR="00CD2DFA" w:rsidRDefault="00CD2DFA">
            <w:pPr>
              <w:spacing w:line="360" w:lineRule="auto"/>
              <w:rPr>
                <w:rFonts w:ascii="宋体" w:hAnsi="宋体" w:hint="eastAsia"/>
                <w:sz w:val="24"/>
              </w:rPr>
            </w:pPr>
          </w:p>
        </w:tc>
        <w:tc>
          <w:tcPr>
            <w:tcW w:w="2219" w:type="dxa"/>
          </w:tcPr>
          <w:p w14:paraId="773DE6E2" w14:textId="77777777" w:rsidR="00CD2DFA" w:rsidRDefault="00CD2DFA">
            <w:pPr>
              <w:spacing w:line="360" w:lineRule="auto"/>
              <w:rPr>
                <w:rFonts w:ascii="宋体" w:hAnsi="宋体" w:hint="eastAsia"/>
                <w:sz w:val="24"/>
              </w:rPr>
            </w:pPr>
          </w:p>
        </w:tc>
        <w:tc>
          <w:tcPr>
            <w:tcW w:w="2775" w:type="dxa"/>
          </w:tcPr>
          <w:p w14:paraId="1CCF6BA2" w14:textId="77777777" w:rsidR="00CD2DFA" w:rsidRDefault="00CD2DFA">
            <w:pPr>
              <w:spacing w:line="360" w:lineRule="auto"/>
              <w:rPr>
                <w:rFonts w:ascii="宋体" w:hAnsi="宋体" w:hint="eastAsia"/>
                <w:sz w:val="24"/>
              </w:rPr>
            </w:pPr>
          </w:p>
        </w:tc>
        <w:tc>
          <w:tcPr>
            <w:tcW w:w="2775" w:type="dxa"/>
          </w:tcPr>
          <w:p w14:paraId="5C60DF52" w14:textId="77777777" w:rsidR="00CD2DFA" w:rsidRDefault="00CD2DFA">
            <w:pPr>
              <w:spacing w:line="360" w:lineRule="auto"/>
              <w:rPr>
                <w:rFonts w:ascii="宋体" w:hAnsi="宋体" w:hint="eastAsia"/>
                <w:sz w:val="24"/>
              </w:rPr>
            </w:pPr>
          </w:p>
        </w:tc>
        <w:tc>
          <w:tcPr>
            <w:tcW w:w="1267" w:type="dxa"/>
          </w:tcPr>
          <w:p w14:paraId="0B6432D8" w14:textId="77777777" w:rsidR="00CD2DFA" w:rsidRDefault="00CD2DFA">
            <w:pPr>
              <w:spacing w:line="360" w:lineRule="auto"/>
              <w:rPr>
                <w:rFonts w:ascii="宋体" w:hAnsi="宋体" w:hint="eastAsia"/>
                <w:sz w:val="24"/>
              </w:rPr>
            </w:pPr>
          </w:p>
        </w:tc>
      </w:tr>
      <w:tr w:rsidR="00CD2DFA" w14:paraId="158E2215" w14:textId="77777777">
        <w:trPr>
          <w:trHeight w:hRule="exact" w:val="567"/>
          <w:jc w:val="center"/>
        </w:trPr>
        <w:tc>
          <w:tcPr>
            <w:tcW w:w="818" w:type="dxa"/>
          </w:tcPr>
          <w:p w14:paraId="65F02A76" w14:textId="77777777" w:rsidR="00CD2DFA" w:rsidRDefault="00CD2DFA">
            <w:pPr>
              <w:spacing w:line="360" w:lineRule="auto"/>
              <w:rPr>
                <w:rFonts w:ascii="宋体" w:hAnsi="宋体" w:hint="eastAsia"/>
                <w:sz w:val="24"/>
              </w:rPr>
            </w:pPr>
          </w:p>
        </w:tc>
        <w:tc>
          <w:tcPr>
            <w:tcW w:w="2219" w:type="dxa"/>
          </w:tcPr>
          <w:p w14:paraId="4999D5CC" w14:textId="77777777" w:rsidR="00CD2DFA" w:rsidRDefault="00CD2DFA">
            <w:pPr>
              <w:spacing w:line="360" w:lineRule="auto"/>
              <w:rPr>
                <w:rFonts w:ascii="宋体" w:hAnsi="宋体" w:hint="eastAsia"/>
                <w:sz w:val="24"/>
              </w:rPr>
            </w:pPr>
          </w:p>
        </w:tc>
        <w:tc>
          <w:tcPr>
            <w:tcW w:w="2775" w:type="dxa"/>
          </w:tcPr>
          <w:p w14:paraId="2DABC049" w14:textId="77777777" w:rsidR="00CD2DFA" w:rsidRDefault="00CD2DFA">
            <w:pPr>
              <w:spacing w:line="360" w:lineRule="auto"/>
              <w:rPr>
                <w:rFonts w:ascii="宋体" w:hAnsi="宋体" w:hint="eastAsia"/>
                <w:sz w:val="24"/>
              </w:rPr>
            </w:pPr>
          </w:p>
        </w:tc>
        <w:tc>
          <w:tcPr>
            <w:tcW w:w="2775" w:type="dxa"/>
          </w:tcPr>
          <w:p w14:paraId="30FC8DCE" w14:textId="77777777" w:rsidR="00CD2DFA" w:rsidRDefault="00CD2DFA">
            <w:pPr>
              <w:spacing w:line="360" w:lineRule="auto"/>
              <w:rPr>
                <w:rFonts w:ascii="宋体" w:hAnsi="宋体" w:hint="eastAsia"/>
                <w:sz w:val="24"/>
              </w:rPr>
            </w:pPr>
          </w:p>
        </w:tc>
        <w:tc>
          <w:tcPr>
            <w:tcW w:w="1267" w:type="dxa"/>
          </w:tcPr>
          <w:p w14:paraId="63D8F725" w14:textId="77777777" w:rsidR="00CD2DFA" w:rsidRDefault="00CD2DFA">
            <w:pPr>
              <w:spacing w:line="360" w:lineRule="auto"/>
              <w:rPr>
                <w:rFonts w:ascii="宋体" w:hAnsi="宋体" w:hint="eastAsia"/>
                <w:sz w:val="24"/>
              </w:rPr>
            </w:pPr>
          </w:p>
        </w:tc>
      </w:tr>
      <w:tr w:rsidR="00CD2DFA" w14:paraId="7048B322" w14:textId="77777777">
        <w:trPr>
          <w:trHeight w:hRule="exact" w:val="567"/>
          <w:jc w:val="center"/>
        </w:trPr>
        <w:tc>
          <w:tcPr>
            <w:tcW w:w="818" w:type="dxa"/>
          </w:tcPr>
          <w:p w14:paraId="08BE38BA" w14:textId="77777777" w:rsidR="00CD2DFA" w:rsidRDefault="00CD2DFA">
            <w:pPr>
              <w:spacing w:line="360" w:lineRule="auto"/>
              <w:rPr>
                <w:rFonts w:ascii="宋体" w:hAnsi="宋体" w:hint="eastAsia"/>
                <w:sz w:val="24"/>
              </w:rPr>
            </w:pPr>
          </w:p>
        </w:tc>
        <w:tc>
          <w:tcPr>
            <w:tcW w:w="2219" w:type="dxa"/>
          </w:tcPr>
          <w:p w14:paraId="0492FAC9" w14:textId="77777777" w:rsidR="00CD2DFA" w:rsidRDefault="00CD2DFA">
            <w:pPr>
              <w:spacing w:line="360" w:lineRule="auto"/>
              <w:rPr>
                <w:rFonts w:ascii="宋体" w:hAnsi="宋体" w:hint="eastAsia"/>
                <w:sz w:val="24"/>
              </w:rPr>
            </w:pPr>
          </w:p>
        </w:tc>
        <w:tc>
          <w:tcPr>
            <w:tcW w:w="2775" w:type="dxa"/>
          </w:tcPr>
          <w:p w14:paraId="15ABA1E0" w14:textId="77777777" w:rsidR="00CD2DFA" w:rsidRDefault="00CD2DFA">
            <w:pPr>
              <w:spacing w:line="360" w:lineRule="auto"/>
              <w:rPr>
                <w:rFonts w:ascii="宋体" w:hAnsi="宋体" w:hint="eastAsia"/>
                <w:sz w:val="24"/>
              </w:rPr>
            </w:pPr>
          </w:p>
        </w:tc>
        <w:tc>
          <w:tcPr>
            <w:tcW w:w="2775" w:type="dxa"/>
          </w:tcPr>
          <w:p w14:paraId="746DD255" w14:textId="77777777" w:rsidR="00CD2DFA" w:rsidRDefault="00CD2DFA">
            <w:pPr>
              <w:spacing w:line="360" w:lineRule="auto"/>
              <w:rPr>
                <w:rFonts w:ascii="宋体" w:hAnsi="宋体" w:hint="eastAsia"/>
                <w:sz w:val="24"/>
              </w:rPr>
            </w:pPr>
          </w:p>
        </w:tc>
        <w:tc>
          <w:tcPr>
            <w:tcW w:w="1267" w:type="dxa"/>
          </w:tcPr>
          <w:p w14:paraId="342AFD6B" w14:textId="77777777" w:rsidR="00CD2DFA" w:rsidRDefault="00CD2DFA">
            <w:pPr>
              <w:spacing w:line="360" w:lineRule="auto"/>
              <w:rPr>
                <w:rFonts w:ascii="宋体" w:hAnsi="宋体" w:hint="eastAsia"/>
                <w:sz w:val="24"/>
              </w:rPr>
            </w:pPr>
          </w:p>
        </w:tc>
      </w:tr>
      <w:tr w:rsidR="00CD2DFA" w14:paraId="5D391CE0" w14:textId="77777777">
        <w:trPr>
          <w:trHeight w:hRule="exact" w:val="567"/>
          <w:jc w:val="center"/>
        </w:trPr>
        <w:tc>
          <w:tcPr>
            <w:tcW w:w="818" w:type="dxa"/>
          </w:tcPr>
          <w:p w14:paraId="300D0136" w14:textId="77777777" w:rsidR="00CD2DFA" w:rsidRDefault="00CD2DFA">
            <w:pPr>
              <w:spacing w:line="360" w:lineRule="auto"/>
              <w:rPr>
                <w:rFonts w:ascii="宋体" w:hAnsi="宋体" w:hint="eastAsia"/>
                <w:sz w:val="24"/>
              </w:rPr>
            </w:pPr>
          </w:p>
        </w:tc>
        <w:tc>
          <w:tcPr>
            <w:tcW w:w="2219" w:type="dxa"/>
          </w:tcPr>
          <w:p w14:paraId="7DF430C8" w14:textId="77777777" w:rsidR="00CD2DFA" w:rsidRDefault="00CD2DFA">
            <w:pPr>
              <w:spacing w:line="360" w:lineRule="auto"/>
              <w:rPr>
                <w:rFonts w:ascii="宋体" w:hAnsi="宋体" w:hint="eastAsia"/>
                <w:sz w:val="24"/>
              </w:rPr>
            </w:pPr>
          </w:p>
        </w:tc>
        <w:tc>
          <w:tcPr>
            <w:tcW w:w="2775" w:type="dxa"/>
          </w:tcPr>
          <w:p w14:paraId="1C006364" w14:textId="77777777" w:rsidR="00CD2DFA" w:rsidRDefault="00CD2DFA">
            <w:pPr>
              <w:spacing w:line="360" w:lineRule="auto"/>
              <w:rPr>
                <w:rFonts w:ascii="宋体" w:hAnsi="宋体" w:hint="eastAsia"/>
                <w:sz w:val="24"/>
              </w:rPr>
            </w:pPr>
          </w:p>
        </w:tc>
        <w:tc>
          <w:tcPr>
            <w:tcW w:w="2775" w:type="dxa"/>
          </w:tcPr>
          <w:p w14:paraId="55F1BB2F" w14:textId="77777777" w:rsidR="00CD2DFA" w:rsidRDefault="00CD2DFA">
            <w:pPr>
              <w:spacing w:line="360" w:lineRule="auto"/>
              <w:rPr>
                <w:rFonts w:ascii="宋体" w:hAnsi="宋体" w:hint="eastAsia"/>
                <w:sz w:val="24"/>
              </w:rPr>
            </w:pPr>
          </w:p>
        </w:tc>
        <w:tc>
          <w:tcPr>
            <w:tcW w:w="1267" w:type="dxa"/>
          </w:tcPr>
          <w:p w14:paraId="35A6DB55" w14:textId="77777777" w:rsidR="00CD2DFA" w:rsidRDefault="00CD2DFA">
            <w:pPr>
              <w:spacing w:line="360" w:lineRule="auto"/>
              <w:rPr>
                <w:rFonts w:ascii="宋体" w:hAnsi="宋体" w:hint="eastAsia"/>
                <w:sz w:val="24"/>
              </w:rPr>
            </w:pPr>
          </w:p>
        </w:tc>
      </w:tr>
    </w:tbl>
    <w:p w14:paraId="7315A4C6" w14:textId="77777777" w:rsidR="00CD2DFA" w:rsidRDefault="00CD2DFA">
      <w:pPr>
        <w:pStyle w:val="a4"/>
        <w:overflowPunct w:val="0"/>
        <w:spacing w:line="360" w:lineRule="auto"/>
        <w:ind w:firstLine="0"/>
        <w:rPr>
          <w:rFonts w:ascii="宋体" w:eastAsia="宋体" w:hAnsi="宋体" w:hint="eastAsia"/>
          <w:szCs w:val="24"/>
        </w:rPr>
      </w:pPr>
    </w:p>
    <w:p w14:paraId="205F333F" w14:textId="77777777" w:rsidR="00CD2DFA" w:rsidRDefault="0059585D">
      <w:pPr>
        <w:pStyle w:val="a4"/>
        <w:overflowPunct w:val="0"/>
        <w:spacing w:line="360" w:lineRule="auto"/>
        <w:ind w:firstLine="0"/>
        <w:rPr>
          <w:rFonts w:ascii="宋体" w:eastAsia="宋体" w:hAnsi="宋体" w:hint="eastAsia"/>
          <w:szCs w:val="24"/>
        </w:rPr>
      </w:pPr>
      <w:r>
        <w:rPr>
          <w:rFonts w:ascii="宋体" w:eastAsia="宋体" w:hAnsi="宋体" w:hint="eastAsia"/>
          <w:szCs w:val="24"/>
        </w:rPr>
        <w:t>磋商响应单位：（公章）</w:t>
      </w:r>
    </w:p>
    <w:p w14:paraId="7F3DC057" w14:textId="77777777" w:rsidR="00CD2DFA" w:rsidRDefault="0059585D">
      <w:pPr>
        <w:pStyle w:val="a4"/>
        <w:overflowPunct w:val="0"/>
        <w:spacing w:line="360" w:lineRule="auto"/>
        <w:ind w:firstLine="0"/>
        <w:rPr>
          <w:rFonts w:ascii="宋体" w:eastAsia="宋体" w:hAnsi="宋体" w:hint="eastAsia"/>
          <w:szCs w:val="24"/>
        </w:rPr>
      </w:pPr>
      <w:r>
        <w:rPr>
          <w:rFonts w:ascii="宋体" w:eastAsia="宋体" w:hAnsi="宋体" w:hint="eastAsia"/>
          <w:szCs w:val="24"/>
        </w:rPr>
        <w:t>法定代表人或代理人（签字或盖章）</w:t>
      </w:r>
      <w:r>
        <w:rPr>
          <w:rFonts w:ascii="宋体" w:eastAsia="宋体" w:hAnsi="宋体" w:hint="eastAsia"/>
          <w:bCs/>
          <w:szCs w:val="24"/>
        </w:rPr>
        <w:t>：</w:t>
      </w:r>
    </w:p>
    <w:p w14:paraId="7F08BC3E" w14:textId="77777777" w:rsidR="00CD2DFA" w:rsidRDefault="0059585D">
      <w:pPr>
        <w:pStyle w:val="a4"/>
        <w:overflowPunct w:val="0"/>
        <w:spacing w:line="360" w:lineRule="auto"/>
        <w:ind w:firstLine="0"/>
        <w:rPr>
          <w:rFonts w:ascii="宋体" w:eastAsia="宋体" w:hAnsi="宋体" w:hint="eastAsia"/>
          <w:szCs w:val="24"/>
        </w:rPr>
      </w:pPr>
      <w:r>
        <w:rPr>
          <w:rFonts w:ascii="宋体" w:eastAsia="宋体" w:hAnsi="宋体" w:hint="eastAsia"/>
          <w:bCs/>
          <w:szCs w:val="24"/>
        </w:rPr>
        <w:t>投标日期</w:t>
      </w:r>
      <w:r>
        <w:rPr>
          <w:rFonts w:ascii="宋体" w:eastAsia="宋体" w:hAnsi="宋体"/>
          <w:bCs/>
          <w:szCs w:val="24"/>
        </w:rPr>
        <w:t>:</w:t>
      </w:r>
    </w:p>
    <w:p w14:paraId="0D2A936F" w14:textId="77777777" w:rsidR="00CD2DFA" w:rsidRDefault="0059585D">
      <w:pPr>
        <w:pStyle w:val="a4"/>
        <w:overflowPunct w:val="0"/>
        <w:spacing w:line="360" w:lineRule="auto"/>
        <w:rPr>
          <w:rFonts w:ascii="宋体" w:eastAsia="宋体" w:hAnsi="宋体" w:hint="eastAsia"/>
          <w:szCs w:val="24"/>
        </w:rPr>
      </w:pPr>
      <w:r>
        <w:rPr>
          <w:rFonts w:ascii="宋体" w:eastAsia="宋体" w:hAnsi="宋体" w:hint="eastAsia"/>
          <w:szCs w:val="24"/>
        </w:rPr>
        <w:t>注：1.磋商响应单位提交的磋商响应文件中与磋商采购文件的技术、商务部分的要求有不同时，应在本表中把磋商响应文件要求与实际响应内容逐项对应列出，并在“偏离说明”项下填写以下内容：优于的，填写“正偏离”；符合的，填写“无偏离”；低于的，填写“负偏离”。</w:t>
      </w:r>
    </w:p>
    <w:p w14:paraId="3566B502" w14:textId="77777777" w:rsidR="00CD2DFA" w:rsidRDefault="0059585D">
      <w:pPr>
        <w:pStyle w:val="ae"/>
        <w:tabs>
          <w:tab w:val="left" w:pos="8930"/>
          <w:tab w:val="left" w:pos="9306"/>
        </w:tabs>
        <w:spacing w:line="360" w:lineRule="auto"/>
        <w:rPr>
          <w:rFonts w:eastAsia="宋体" w:hAnsi="宋体" w:hint="eastAsia"/>
          <w:b/>
          <w:szCs w:val="24"/>
        </w:rPr>
      </w:pPr>
      <w:r>
        <w:rPr>
          <w:rFonts w:eastAsia="宋体" w:hAnsi="宋体" w:hint="eastAsia"/>
          <w:szCs w:val="24"/>
        </w:rPr>
        <w:t>2.若事项较多，磋商响应单位可根据响应内容的实际情况另纸说明。</w:t>
      </w:r>
    </w:p>
    <w:p w14:paraId="403AE398" w14:textId="77777777" w:rsidR="00CD2DFA" w:rsidRDefault="00CD2DFA">
      <w:pPr>
        <w:pStyle w:val="ae"/>
        <w:tabs>
          <w:tab w:val="left" w:pos="8930"/>
          <w:tab w:val="left" w:pos="9306"/>
        </w:tabs>
        <w:spacing w:line="360" w:lineRule="auto"/>
        <w:rPr>
          <w:rFonts w:eastAsia="宋体" w:hAnsi="宋体" w:hint="eastAsia"/>
          <w:b/>
          <w:szCs w:val="24"/>
        </w:rPr>
      </w:pPr>
    </w:p>
    <w:p w14:paraId="2E3A1E34" w14:textId="77777777" w:rsidR="00CD2DFA" w:rsidRDefault="00CD2DFA">
      <w:pPr>
        <w:pStyle w:val="ae"/>
        <w:tabs>
          <w:tab w:val="left" w:pos="8930"/>
          <w:tab w:val="left" w:pos="9306"/>
        </w:tabs>
        <w:spacing w:line="360" w:lineRule="auto"/>
        <w:rPr>
          <w:rFonts w:eastAsia="宋体" w:hAnsi="宋体" w:hint="eastAsia"/>
          <w:b/>
          <w:szCs w:val="24"/>
        </w:rPr>
      </w:pPr>
    </w:p>
    <w:p w14:paraId="06A57E85" w14:textId="77777777" w:rsidR="00CD2DFA" w:rsidRDefault="0059585D">
      <w:pPr>
        <w:widowControl/>
        <w:jc w:val="left"/>
        <w:rPr>
          <w:rFonts w:ascii="宋体" w:eastAsia="宋体" w:hAnsi="宋体" w:hint="eastAsia"/>
          <w:b/>
          <w:szCs w:val="24"/>
        </w:rPr>
      </w:pPr>
      <w:r>
        <w:rPr>
          <w:rFonts w:ascii="宋体" w:eastAsia="宋体" w:hAnsi="宋体"/>
          <w:b/>
          <w:szCs w:val="24"/>
        </w:rPr>
        <w:br w:type="page"/>
      </w:r>
    </w:p>
    <w:p w14:paraId="15F36EB0" w14:textId="77777777" w:rsidR="00CD2DFA" w:rsidRDefault="0059585D">
      <w:pPr>
        <w:pStyle w:val="a4"/>
        <w:overflowPunct w:val="0"/>
        <w:ind w:firstLine="0"/>
        <w:jc w:val="both"/>
        <w:rPr>
          <w:rFonts w:ascii="宋体" w:eastAsia="宋体" w:hAnsi="宋体" w:hint="eastAsia"/>
          <w:b/>
          <w:szCs w:val="24"/>
        </w:rPr>
      </w:pPr>
      <w:r>
        <w:rPr>
          <w:rFonts w:ascii="宋体" w:eastAsia="宋体" w:hAnsi="宋体" w:hint="eastAsia"/>
          <w:b/>
          <w:szCs w:val="24"/>
        </w:rPr>
        <w:lastRenderedPageBreak/>
        <w:t>格式6、资格文件的声明函</w:t>
      </w:r>
    </w:p>
    <w:p w14:paraId="36EA1C85" w14:textId="77777777" w:rsidR="00CD2DFA" w:rsidRDefault="00CD2DFA">
      <w:pPr>
        <w:pStyle w:val="a4"/>
        <w:overflowPunct w:val="0"/>
        <w:ind w:firstLine="0"/>
        <w:rPr>
          <w:rFonts w:ascii="宋体" w:eastAsia="宋体" w:hAnsi="宋体" w:hint="eastAsia"/>
          <w:b/>
          <w:szCs w:val="24"/>
        </w:rPr>
      </w:pPr>
    </w:p>
    <w:p w14:paraId="4E54F833" w14:textId="77777777" w:rsidR="00CD2DFA" w:rsidRDefault="00CD2DFA">
      <w:pPr>
        <w:pStyle w:val="a4"/>
        <w:overflowPunct w:val="0"/>
        <w:ind w:firstLine="0"/>
        <w:rPr>
          <w:rFonts w:ascii="宋体" w:eastAsia="宋体" w:hAnsi="宋体" w:hint="eastAsia"/>
          <w:szCs w:val="24"/>
        </w:rPr>
      </w:pPr>
    </w:p>
    <w:p w14:paraId="2CC2AD39" w14:textId="77777777" w:rsidR="00CD2DFA" w:rsidRDefault="0059585D">
      <w:pPr>
        <w:pStyle w:val="a4"/>
        <w:overflowPunct w:val="0"/>
        <w:jc w:val="center"/>
        <w:rPr>
          <w:rFonts w:ascii="宋体" w:eastAsia="宋体" w:hAnsi="宋体" w:hint="eastAsia"/>
          <w:szCs w:val="24"/>
        </w:rPr>
      </w:pPr>
      <w:r>
        <w:rPr>
          <w:rFonts w:ascii="宋体" w:eastAsia="宋体" w:hAnsi="宋体" w:hint="eastAsia"/>
          <w:szCs w:val="24"/>
        </w:rPr>
        <w:t>资格文件的声明函</w:t>
      </w:r>
    </w:p>
    <w:p w14:paraId="437C1E60" w14:textId="77777777" w:rsidR="00CD2DFA" w:rsidRDefault="00CD2DFA">
      <w:pPr>
        <w:pStyle w:val="a4"/>
        <w:overflowPunct w:val="0"/>
        <w:rPr>
          <w:rFonts w:ascii="宋体" w:eastAsia="宋体" w:hAnsi="宋体" w:hint="eastAsia"/>
          <w:szCs w:val="24"/>
        </w:rPr>
      </w:pPr>
    </w:p>
    <w:p w14:paraId="0BA62B56" w14:textId="77777777" w:rsidR="00CD2DFA" w:rsidRDefault="00CD2DFA">
      <w:pPr>
        <w:pStyle w:val="a4"/>
        <w:overflowPunct w:val="0"/>
        <w:rPr>
          <w:rFonts w:ascii="宋体" w:eastAsia="宋体" w:hAnsi="宋体" w:hint="eastAsia"/>
          <w:szCs w:val="24"/>
        </w:rPr>
      </w:pPr>
    </w:p>
    <w:p w14:paraId="00D92949" w14:textId="77777777" w:rsidR="00CD2DFA" w:rsidRDefault="0059585D">
      <w:pPr>
        <w:pStyle w:val="a4"/>
        <w:overflowPunct w:val="0"/>
        <w:spacing w:line="400" w:lineRule="exact"/>
        <w:ind w:firstLine="0"/>
        <w:rPr>
          <w:rFonts w:ascii="宋体" w:eastAsia="宋体" w:hAnsi="宋体" w:hint="eastAsia"/>
          <w:szCs w:val="24"/>
        </w:rPr>
      </w:pPr>
      <w:r>
        <w:rPr>
          <w:rFonts w:ascii="宋体" w:eastAsia="宋体" w:hAnsi="宋体"/>
          <w:szCs w:val="24"/>
        </w:rPr>
        <w:t xml:space="preserve"> </w:t>
      </w:r>
      <w:r>
        <w:rPr>
          <w:rFonts w:ascii="宋体" w:eastAsia="宋体" w:hAnsi="宋体"/>
          <w:szCs w:val="24"/>
          <w:u w:val="single"/>
        </w:rPr>
        <w:t xml:space="preserve">                            </w:t>
      </w:r>
      <w:r>
        <w:rPr>
          <w:rFonts w:ascii="宋体" w:eastAsia="宋体" w:hAnsi="宋体" w:hint="eastAsia"/>
          <w:szCs w:val="24"/>
        </w:rPr>
        <w:t>：</w:t>
      </w:r>
    </w:p>
    <w:p w14:paraId="26117AFC" w14:textId="77777777" w:rsidR="00CD2DFA" w:rsidRDefault="00CD2DFA">
      <w:pPr>
        <w:pStyle w:val="a4"/>
        <w:overflowPunct w:val="0"/>
        <w:spacing w:line="400" w:lineRule="exact"/>
        <w:ind w:firstLine="0"/>
        <w:rPr>
          <w:rFonts w:ascii="宋体" w:eastAsia="宋体" w:hAnsi="宋体" w:hint="eastAsia"/>
          <w:szCs w:val="24"/>
        </w:rPr>
      </w:pPr>
    </w:p>
    <w:p w14:paraId="07A7E87F" w14:textId="77777777" w:rsidR="00CD2DFA" w:rsidRDefault="0059585D">
      <w:pPr>
        <w:pStyle w:val="a4"/>
        <w:overflowPunct w:val="0"/>
        <w:spacing w:line="400" w:lineRule="exact"/>
        <w:ind w:firstLine="660"/>
        <w:rPr>
          <w:rFonts w:ascii="宋体" w:eastAsia="宋体" w:hAnsi="宋体" w:hint="eastAsia"/>
          <w:szCs w:val="24"/>
        </w:rPr>
      </w:pPr>
      <w:r>
        <w:rPr>
          <w:rFonts w:ascii="宋体" w:eastAsia="宋体" w:hAnsi="宋体" w:hint="eastAsia"/>
          <w:szCs w:val="24"/>
        </w:rPr>
        <w:t>本公司愿就由贵校组织实施的编号为</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rPr>
        <w:t>号的磋商活动进行响应。本公司所提交的响应文件中所有关于响应文件、证明和陈述均是真实的、准确的、有效的。若与真实情况不符，本公司愿意承担由此而产生的一切后果。</w:t>
      </w:r>
    </w:p>
    <w:p w14:paraId="4F8F1209" w14:textId="77777777" w:rsidR="00CD2DFA" w:rsidRDefault="00CD2DFA">
      <w:pPr>
        <w:pStyle w:val="a4"/>
        <w:overflowPunct w:val="0"/>
        <w:spacing w:line="400" w:lineRule="exact"/>
        <w:rPr>
          <w:rFonts w:ascii="宋体" w:eastAsia="宋体" w:hAnsi="宋体" w:hint="eastAsia"/>
          <w:szCs w:val="24"/>
        </w:rPr>
      </w:pPr>
    </w:p>
    <w:p w14:paraId="3EB3C6D0" w14:textId="77777777" w:rsidR="00CD2DFA" w:rsidRDefault="00CD2DFA">
      <w:pPr>
        <w:pStyle w:val="a4"/>
        <w:overflowPunct w:val="0"/>
        <w:spacing w:line="400" w:lineRule="exact"/>
        <w:rPr>
          <w:rFonts w:ascii="宋体" w:eastAsia="宋体" w:hAnsi="宋体" w:hint="eastAsia"/>
          <w:szCs w:val="24"/>
        </w:rPr>
      </w:pPr>
    </w:p>
    <w:p w14:paraId="11DEEC23" w14:textId="77777777" w:rsidR="00CD2DFA" w:rsidRDefault="00CD2DFA">
      <w:pPr>
        <w:pStyle w:val="a4"/>
        <w:overflowPunct w:val="0"/>
        <w:spacing w:line="400" w:lineRule="exact"/>
        <w:rPr>
          <w:rFonts w:ascii="宋体" w:eastAsia="宋体" w:hAnsi="宋体" w:hint="eastAsia"/>
          <w:szCs w:val="24"/>
        </w:rPr>
      </w:pPr>
    </w:p>
    <w:p w14:paraId="3015B4A3" w14:textId="77777777" w:rsidR="00CD2DFA" w:rsidRDefault="0059585D">
      <w:pPr>
        <w:pStyle w:val="a4"/>
        <w:overflowPunct w:val="0"/>
        <w:spacing w:line="400" w:lineRule="exact"/>
        <w:jc w:val="both"/>
        <w:rPr>
          <w:rFonts w:ascii="宋体" w:eastAsia="宋体" w:hAnsi="宋体" w:hint="eastAsia"/>
          <w:szCs w:val="24"/>
        </w:rPr>
      </w:pPr>
      <w:r>
        <w:rPr>
          <w:rFonts w:ascii="宋体" w:eastAsia="宋体" w:hAnsi="宋体" w:hint="eastAsia"/>
          <w:szCs w:val="24"/>
        </w:rPr>
        <w:t>法定代表人（负责人）签字或盖章：</w:t>
      </w:r>
    </w:p>
    <w:p w14:paraId="4BBF945A" w14:textId="77777777" w:rsidR="00CD2DFA" w:rsidRDefault="00CD2DFA">
      <w:pPr>
        <w:pStyle w:val="a4"/>
        <w:overflowPunct w:val="0"/>
        <w:spacing w:line="400" w:lineRule="exact"/>
        <w:ind w:left="1700" w:firstLine="425"/>
        <w:jc w:val="both"/>
        <w:rPr>
          <w:rFonts w:ascii="宋体" w:eastAsia="宋体" w:hAnsi="宋体" w:hint="eastAsia"/>
          <w:szCs w:val="24"/>
        </w:rPr>
      </w:pPr>
    </w:p>
    <w:p w14:paraId="0FAB10F2" w14:textId="77777777" w:rsidR="00CD2DFA" w:rsidRDefault="0059585D">
      <w:pPr>
        <w:pStyle w:val="a4"/>
        <w:overflowPunct w:val="0"/>
        <w:spacing w:line="400" w:lineRule="exact"/>
        <w:ind w:firstLineChars="200" w:firstLine="480"/>
        <w:jc w:val="both"/>
        <w:rPr>
          <w:rFonts w:ascii="宋体" w:eastAsia="宋体" w:hAnsi="宋体" w:hint="eastAsia"/>
          <w:szCs w:val="24"/>
        </w:rPr>
      </w:pPr>
      <w:r>
        <w:rPr>
          <w:rFonts w:ascii="宋体" w:eastAsia="宋体" w:hAnsi="宋体" w:hint="eastAsia"/>
          <w:szCs w:val="24"/>
        </w:rPr>
        <w:t>磋商响应单位（公章）：</w:t>
      </w:r>
    </w:p>
    <w:p w14:paraId="30B5DBFF" w14:textId="77777777" w:rsidR="00CD2DFA" w:rsidRDefault="0059585D">
      <w:pPr>
        <w:pStyle w:val="a4"/>
        <w:overflowPunct w:val="0"/>
        <w:spacing w:line="400" w:lineRule="exact"/>
        <w:jc w:val="both"/>
        <w:rPr>
          <w:rFonts w:ascii="宋体" w:eastAsia="宋体" w:hAnsi="宋体" w:hint="eastAsia"/>
          <w:szCs w:val="24"/>
        </w:rPr>
      </w:pPr>
      <w:r>
        <w:rPr>
          <w:rFonts w:ascii="宋体" w:eastAsia="宋体" w:hAnsi="宋体" w:hint="eastAsia"/>
          <w:szCs w:val="24"/>
        </w:rPr>
        <w:t xml:space="preserve">               </w:t>
      </w:r>
    </w:p>
    <w:p w14:paraId="4BC5956F" w14:textId="77777777" w:rsidR="00CD2DFA" w:rsidRDefault="0059585D">
      <w:pPr>
        <w:pStyle w:val="a4"/>
        <w:overflowPunct w:val="0"/>
        <w:spacing w:line="360" w:lineRule="auto"/>
        <w:ind w:firstLineChars="100" w:firstLine="240"/>
        <w:jc w:val="both"/>
        <w:rPr>
          <w:rFonts w:ascii="宋体" w:eastAsia="宋体" w:hAnsi="宋体" w:hint="eastAsia"/>
          <w:b/>
          <w:szCs w:val="24"/>
        </w:rPr>
      </w:pPr>
      <w:r>
        <w:rPr>
          <w:rFonts w:eastAsia="宋体" w:hAnsi="宋体" w:hint="eastAsia"/>
          <w:szCs w:val="24"/>
        </w:rPr>
        <w:t xml:space="preserve">  </w:t>
      </w:r>
      <w:r>
        <w:rPr>
          <w:rFonts w:eastAsia="宋体" w:hAnsi="宋体" w:hint="eastAsia"/>
          <w:szCs w:val="24"/>
        </w:rPr>
        <w:t>投标日期：年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7602AE52" w14:textId="77777777" w:rsidR="00CD2DFA" w:rsidRDefault="00CD2DFA">
      <w:pPr>
        <w:pStyle w:val="a4"/>
        <w:overflowPunct w:val="0"/>
        <w:jc w:val="both"/>
        <w:rPr>
          <w:rFonts w:ascii="宋体" w:eastAsia="宋体" w:hAnsi="宋体" w:hint="eastAsia"/>
          <w:szCs w:val="24"/>
        </w:rPr>
      </w:pPr>
    </w:p>
    <w:p w14:paraId="5FE66850" w14:textId="77777777" w:rsidR="00CD2DFA" w:rsidRDefault="00CD2DFA">
      <w:pPr>
        <w:pStyle w:val="a4"/>
        <w:overflowPunct w:val="0"/>
        <w:rPr>
          <w:rFonts w:ascii="宋体" w:eastAsia="宋体" w:hAnsi="宋体" w:hint="eastAsia"/>
          <w:szCs w:val="24"/>
        </w:rPr>
      </w:pPr>
    </w:p>
    <w:p w14:paraId="253CADE4" w14:textId="77777777" w:rsidR="00CD2DFA" w:rsidRDefault="00CD2DFA">
      <w:pPr>
        <w:pStyle w:val="a4"/>
        <w:overflowPunct w:val="0"/>
        <w:spacing w:line="360" w:lineRule="auto"/>
        <w:ind w:firstLineChars="1175" w:firstLine="2820"/>
        <w:jc w:val="both"/>
        <w:rPr>
          <w:rFonts w:ascii="宋体" w:eastAsia="宋体" w:hAnsi="宋体" w:hint="eastAsia"/>
          <w:szCs w:val="24"/>
        </w:rPr>
      </w:pPr>
    </w:p>
    <w:p w14:paraId="23E7BBBA" w14:textId="77777777" w:rsidR="00CD2DFA" w:rsidRDefault="00CD2DFA">
      <w:pPr>
        <w:pStyle w:val="a4"/>
        <w:overflowPunct w:val="0"/>
        <w:spacing w:line="360" w:lineRule="auto"/>
        <w:ind w:firstLine="0"/>
        <w:rPr>
          <w:rFonts w:ascii="宋体" w:eastAsia="宋体" w:hAnsi="宋体" w:hint="eastAsia"/>
          <w:b/>
          <w:szCs w:val="24"/>
        </w:rPr>
      </w:pPr>
    </w:p>
    <w:p w14:paraId="0C199562" w14:textId="77777777" w:rsidR="00CD2DFA" w:rsidRDefault="00CD2DFA">
      <w:pPr>
        <w:pStyle w:val="a4"/>
        <w:overflowPunct w:val="0"/>
        <w:spacing w:line="360" w:lineRule="auto"/>
        <w:ind w:firstLine="0"/>
        <w:rPr>
          <w:rFonts w:ascii="宋体" w:eastAsia="宋体" w:hAnsi="宋体" w:hint="eastAsia"/>
          <w:b/>
          <w:szCs w:val="24"/>
        </w:rPr>
      </w:pPr>
    </w:p>
    <w:p w14:paraId="4C8476AA" w14:textId="77777777" w:rsidR="00CD2DFA" w:rsidRDefault="00CD2DFA">
      <w:pPr>
        <w:pStyle w:val="a4"/>
        <w:overflowPunct w:val="0"/>
        <w:spacing w:line="360" w:lineRule="auto"/>
        <w:ind w:firstLine="0"/>
        <w:rPr>
          <w:rFonts w:ascii="宋体" w:eastAsia="宋体" w:hAnsi="宋体" w:hint="eastAsia"/>
          <w:b/>
          <w:szCs w:val="24"/>
        </w:rPr>
      </w:pPr>
    </w:p>
    <w:p w14:paraId="10C93C17" w14:textId="77777777" w:rsidR="00CD2DFA" w:rsidRDefault="00CD2DFA">
      <w:pPr>
        <w:pStyle w:val="a4"/>
        <w:overflowPunct w:val="0"/>
        <w:spacing w:line="360" w:lineRule="auto"/>
        <w:ind w:firstLine="0"/>
        <w:rPr>
          <w:rFonts w:ascii="宋体" w:eastAsia="宋体" w:hAnsi="宋体" w:hint="eastAsia"/>
          <w:b/>
          <w:szCs w:val="24"/>
        </w:rPr>
      </w:pPr>
    </w:p>
    <w:p w14:paraId="1312FA27" w14:textId="77777777" w:rsidR="00CD2DFA" w:rsidRDefault="0059585D">
      <w:pPr>
        <w:widowControl/>
        <w:jc w:val="left"/>
        <w:rPr>
          <w:rFonts w:ascii="宋体" w:eastAsia="宋体" w:hAnsi="宋体" w:hint="eastAsia"/>
          <w:b/>
          <w:sz w:val="24"/>
          <w:szCs w:val="24"/>
        </w:rPr>
      </w:pPr>
      <w:r>
        <w:rPr>
          <w:rFonts w:ascii="宋体" w:eastAsia="宋体" w:hAnsi="宋体"/>
          <w:b/>
          <w:szCs w:val="24"/>
        </w:rPr>
        <w:br w:type="page"/>
      </w:r>
    </w:p>
    <w:p w14:paraId="5A135BB2" w14:textId="77777777" w:rsidR="00CD2DFA" w:rsidRDefault="0059585D">
      <w:pPr>
        <w:pStyle w:val="a4"/>
        <w:overflowPunct w:val="0"/>
        <w:ind w:firstLine="0"/>
        <w:rPr>
          <w:rFonts w:ascii="宋体" w:eastAsia="宋体" w:hAnsi="宋体" w:hint="eastAsia"/>
          <w:b/>
          <w:szCs w:val="24"/>
        </w:rPr>
      </w:pPr>
      <w:r>
        <w:rPr>
          <w:rFonts w:ascii="宋体" w:eastAsia="宋体" w:hAnsi="宋体" w:hint="eastAsia"/>
          <w:b/>
          <w:szCs w:val="24"/>
        </w:rPr>
        <w:lastRenderedPageBreak/>
        <w:t>格式7、磋商响应单位情况表</w:t>
      </w:r>
    </w:p>
    <w:p w14:paraId="33B197FA" w14:textId="77777777" w:rsidR="00CD2DFA" w:rsidRDefault="00CD2DFA">
      <w:pPr>
        <w:pStyle w:val="a4"/>
        <w:overflowPunct w:val="0"/>
        <w:ind w:firstLine="0"/>
        <w:rPr>
          <w:rFonts w:ascii="宋体" w:eastAsia="宋体" w:hAnsi="宋体" w:hint="eastAsia"/>
          <w:szCs w:val="24"/>
        </w:rPr>
      </w:pPr>
    </w:p>
    <w:p w14:paraId="3F202345" w14:textId="77777777" w:rsidR="00CD2DFA" w:rsidRDefault="0059585D">
      <w:pPr>
        <w:pStyle w:val="a4"/>
        <w:overflowPunct w:val="0"/>
        <w:rPr>
          <w:rFonts w:ascii="宋体" w:eastAsia="宋体" w:hAnsi="宋体" w:hint="eastAsia"/>
          <w:szCs w:val="24"/>
        </w:rPr>
      </w:pPr>
      <w:r>
        <w:rPr>
          <w:rFonts w:ascii="宋体" w:eastAsia="宋体" w:hAnsi="宋体"/>
          <w:szCs w:val="24"/>
        </w:rPr>
        <w:t xml:space="preserve">                          </w:t>
      </w:r>
      <w:r>
        <w:rPr>
          <w:rFonts w:ascii="宋体" w:eastAsia="宋体" w:hAnsi="宋体" w:hint="eastAsia"/>
          <w:szCs w:val="24"/>
        </w:rPr>
        <w:t>磋商响应单位情况表</w:t>
      </w:r>
    </w:p>
    <w:p w14:paraId="4EF5D28D" w14:textId="77777777" w:rsidR="00CD2DFA" w:rsidRDefault="00CD2DFA">
      <w:pPr>
        <w:pStyle w:val="a4"/>
        <w:overflowPunct w:val="0"/>
        <w:rPr>
          <w:rFonts w:ascii="宋体" w:eastAsia="宋体" w:hAnsi="宋体" w:hint="eastAsia"/>
          <w:szCs w:val="24"/>
        </w:rPr>
      </w:pPr>
    </w:p>
    <w:p w14:paraId="479B45D0" w14:textId="77777777" w:rsidR="00CD2DFA" w:rsidRDefault="0059585D">
      <w:pPr>
        <w:spacing w:line="300" w:lineRule="auto"/>
        <w:rPr>
          <w:rFonts w:ascii="宋体" w:hAnsi="宋体" w:hint="eastAsia"/>
          <w:szCs w:val="21"/>
        </w:rPr>
      </w:pPr>
      <w:r>
        <w:rPr>
          <w:rFonts w:ascii="宋体" w:hAnsi="宋体"/>
          <w:szCs w:val="21"/>
        </w:rPr>
        <w:t>单位名称（加盖公章）：</w:t>
      </w:r>
      <w:r>
        <w:rPr>
          <w:rFonts w:ascii="宋体" w:hAnsi="宋体"/>
          <w:szCs w:val="21"/>
          <w:u w:val="single"/>
        </w:rPr>
        <w:t xml:space="preserv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82"/>
        <w:gridCol w:w="1146"/>
        <w:gridCol w:w="721"/>
        <w:gridCol w:w="743"/>
        <w:gridCol w:w="962"/>
        <w:gridCol w:w="1063"/>
        <w:gridCol w:w="265"/>
        <w:gridCol w:w="1397"/>
        <w:gridCol w:w="667"/>
        <w:gridCol w:w="2248"/>
      </w:tblGrid>
      <w:tr w:rsidR="00CD2DFA" w14:paraId="4239485A" w14:textId="77777777">
        <w:trPr>
          <w:trHeight w:val="567"/>
          <w:jc w:val="center"/>
        </w:trPr>
        <w:tc>
          <w:tcPr>
            <w:tcW w:w="348" w:type="pct"/>
            <w:vAlign w:val="center"/>
          </w:tcPr>
          <w:p w14:paraId="2AD20731"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1</w:t>
            </w:r>
          </w:p>
        </w:tc>
        <w:tc>
          <w:tcPr>
            <w:tcW w:w="940" w:type="pct"/>
            <w:gridSpan w:val="2"/>
            <w:tcBorders>
              <w:right w:val="single" w:sz="4" w:space="0" w:color="auto"/>
            </w:tcBorders>
            <w:vAlign w:val="center"/>
          </w:tcPr>
          <w:p w14:paraId="566AB958"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hint="eastAsia"/>
                <w:sz w:val="21"/>
                <w:szCs w:val="21"/>
              </w:rPr>
              <w:t>法定代表人</w:t>
            </w:r>
          </w:p>
        </w:tc>
        <w:tc>
          <w:tcPr>
            <w:tcW w:w="1387" w:type="pct"/>
            <w:gridSpan w:val="3"/>
            <w:tcBorders>
              <w:left w:val="single" w:sz="4" w:space="0" w:color="auto"/>
            </w:tcBorders>
            <w:vAlign w:val="center"/>
          </w:tcPr>
          <w:p w14:paraId="575536F0" w14:textId="77777777" w:rsidR="00CD2DFA" w:rsidRDefault="00CD2DFA">
            <w:pPr>
              <w:pStyle w:val="a4"/>
              <w:overflowPunct w:val="0"/>
              <w:spacing w:line="300" w:lineRule="auto"/>
              <w:ind w:firstLine="0"/>
              <w:jc w:val="center"/>
              <w:rPr>
                <w:rFonts w:ascii="宋体" w:eastAsia="宋体" w:hAnsi="宋体" w:hint="eastAsia"/>
                <w:sz w:val="21"/>
                <w:szCs w:val="21"/>
              </w:rPr>
            </w:pPr>
          </w:p>
        </w:tc>
        <w:tc>
          <w:tcPr>
            <w:tcW w:w="846" w:type="pct"/>
            <w:gridSpan w:val="2"/>
            <w:vAlign w:val="center"/>
          </w:tcPr>
          <w:p w14:paraId="7B298A72" w14:textId="77777777" w:rsidR="00CD2DFA" w:rsidRDefault="0059585D">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公司成立日期</w:t>
            </w:r>
          </w:p>
        </w:tc>
        <w:tc>
          <w:tcPr>
            <w:tcW w:w="1479" w:type="pct"/>
            <w:gridSpan w:val="2"/>
            <w:vAlign w:val="center"/>
          </w:tcPr>
          <w:p w14:paraId="03B141E3" w14:textId="77777777" w:rsidR="00CD2DFA" w:rsidRDefault="00CD2DFA">
            <w:pPr>
              <w:pStyle w:val="a4"/>
              <w:overflowPunct w:val="0"/>
              <w:spacing w:line="300" w:lineRule="auto"/>
              <w:ind w:firstLine="0"/>
              <w:jc w:val="both"/>
              <w:rPr>
                <w:rFonts w:ascii="宋体" w:eastAsia="宋体" w:hAnsi="宋体" w:hint="eastAsia"/>
                <w:sz w:val="21"/>
                <w:szCs w:val="21"/>
              </w:rPr>
            </w:pPr>
          </w:p>
        </w:tc>
      </w:tr>
      <w:tr w:rsidR="00CD2DFA" w14:paraId="17624877" w14:textId="77777777">
        <w:trPr>
          <w:trHeight w:val="567"/>
          <w:jc w:val="center"/>
        </w:trPr>
        <w:tc>
          <w:tcPr>
            <w:tcW w:w="348" w:type="pct"/>
            <w:vAlign w:val="center"/>
          </w:tcPr>
          <w:p w14:paraId="2A9988F3"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2</w:t>
            </w:r>
          </w:p>
        </w:tc>
        <w:tc>
          <w:tcPr>
            <w:tcW w:w="940" w:type="pct"/>
            <w:gridSpan w:val="2"/>
            <w:tcBorders>
              <w:right w:val="single" w:sz="4" w:space="0" w:color="auto"/>
            </w:tcBorders>
            <w:vAlign w:val="center"/>
          </w:tcPr>
          <w:p w14:paraId="5F27AD77"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总部地址</w:t>
            </w:r>
          </w:p>
        </w:tc>
        <w:tc>
          <w:tcPr>
            <w:tcW w:w="3712" w:type="pct"/>
            <w:gridSpan w:val="7"/>
            <w:tcBorders>
              <w:left w:val="single" w:sz="4" w:space="0" w:color="auto"/>
            </w:tcBorders>
            <w:vAlign w:val="center"/>
          </w:tcPr>
          <w:p w14:paraId="10368A3F" w14:textId="77777777" w:rsidR="00CD2DFA" w:rsidRDefault="00CD2DFA">
            <w:pPr>
              <w:pStyle w:val="a4"/>
              <w:overflowPunct w:val="0"/>
              <w:spacing w:line="300" w:lineRule="auto"/>
              <w:ind w:firstLine="0"/>
              <w:jc w:val="center"/>
              <w:rPr>
                <w:rFonts w:ascii="宋体" w:eastAsia="宋体" w:hAnsi="宋体" w:hint="eastAsia"/>
                <w:sz w:val="21"/>
                <w:szCs w:val="21"/>
              </w:rPr>
            </w:pPr>
          </w:p>
        </w:tc>
      </w:tr>
      <w:tr w:rsidR="00CD2DFA" w14:paraId="2D96B9F5" w14:textId="77777777">
        <w:trPr>
          <w:trHeight w:val="567"/>
          <w:jc w:val="center"/>
        </w:trPr>
        <w:tc>
          <w:tcPr>
            <w:tcW w:w="348" w:type="pct"/>
            <w:vAlign w:val="center"/>
          </w:tcPr>
          <w:p w14:paraId="3082ABD6"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3</w:t>
            </w:r>
          </w:p>
        </w:tc>
        <w:tc>
          <w:tcPr>
            <w:tcW w:w="940" w:type="pct"/>
            <w:gridSpan w:val="2"/>
            <w:tcBorders>
              <w:right w:val="single" w:sz="4" w:space="0" w:color="auto"/>
            </w:tcBorders>
            <w:vAlign w:val="center"/>
          </w:tcPr>
          <w:p w14:paraId="200709D6" w14:textId="77777777" w:rsidR="00CD2DFA" w:rsidRDefault="0059585D">
            <w:pPr>
              <w:pStyle w:val="a4"/>
              <w:overflowPunct w:val="0"/>
              <w:spacing w:line="300" w:lineRule="auto"/>
              <w:ind w:firstLine="0"/>
              <w:jc w:val="both"/>
              <w:rPr>
                <w:rFonts w:ascii="宋体" w:eastAsia="宋体" w:hAnsi="宋体" w:hint="eastAsia"/>
                <w:sz w:val="21"/>
                <w:szCs w:val="21"/>
              </w:rPr>
            </w:pPr>
            <w:r>
              <w:rPr>
                <w:rFonts w:ascii="宋体" w:eastAsia="宋体" w:hAnsi="宋体" w:hint="eastAsia"/>
                <w:sz w:val="21"/>
                <w:szCs w:val="21"/>
              </w:rPr>
              <w:t>本地办事处</w:t>
            </w:r>
            <w:r>
              <w:rPr>
                <w:rFonts w:ascii="宋体" w:eastAsia="宋体" w:hAnsi="宋体"/>
                <w:sz w:val="21"/>
                <w:szCs w:val="21"/>
              </w:rPr>
              <w:t>地址</w:t>
            </w:r>
          </w:p>
        </w:tc>
        <w:tc>
          <w:tcPr>
            <w:tcW w:w="3712" w:type="pct"/>
            <w:gridSpan w:val="7"/>
            <w:tcBorders>
              <w:left w:val="single" w:sz="4" w:space="0" w:color="auto"/>
            </w:tcBorders>
            <w:vAlign w:val="center"/>
          </w:tcPr>
          <w:p w14:paraId="49110918" w14:textId="77777777" w:rsidR="00CD2DFA" w:rsidRDefault="00CD2DFA">
            <w:pPr>
              <w:pStyle w:val="a4"/>
              <w:overflowPunct w:val="0"/>
              <w:spacing w:line="300" w:lineRule="auto"/>
              <w:ind w:firstLine="0"/>
              <w:jc w:val="both"/>
              <w:rPr>
                <w:rFonts w:ascii="宋体" w:eastAsia="宋体" w:hAnsi="宋体" w:hint="eastAsia"/>
                <w:sz w:val="21"/>
                <w:szCs w:val="21"/>
              </w:rPr>
            </w:pPr>
          </w:p>
        </w:tc>
      </w:tr>
      <w:tr w:rsidR="00CD2DFA" w14:paraId="48922A4D" w14:textId="77777777">
        <w:trPr>
          <w:trHeight w:val="567"/>
          <w:jc w:val="center"/>
        </w:trPr>
        <w:tc>
          <w:tcPr>
            <w:tcW w:w="348" w:type="pct"/>
            <w:vAlign w:val="center"/>
          </w:tcPr>
          <w:p w14:paraId="0A68B67C"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4</w:t>
            </w:r>
          </w:p>
        </w:tc>
        <w:tc>
          <w:tcPr>
            <w:tcW w:w="582" w:type="pct"/>
            <w:tcBorders>
              <w:right w:val="single" w:sz="4" w:space="0" w:color="auto"/>
            </w:tcBorders>
            <w:vAlign w:val="center"/>
          </w:tcPr>
          <w:p w14:paraId="6E2D7BA6"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电话</w:t>
            </w:r>
          </w:p>
        </w:tc>
        <w:tc>
          <w:tcPr>
            <w:tcW w:w="1205" w:type="pct"/>
            <w:gridSpan w:val="3"/>
            <w:tcBorders>
              <w:left w:val="single" w:sz="4" w:space="0" w:color="auto"/>
            </w:tcBorders>
            <w:vAlign w:val="center"/>
          </w:tcPr>
          <w:p w14:paraId="61ED8FE1" w14:textId="77777777" w:rsidR="00CD2DFA" w:rsidRDefault="00CD2DFA">
            <w:pPr>
              <w:pStyle w:val="a4"/>
              <w:overflowPunct w:val="0"/>
              <w:spacing w:line="300" w:lineRule="auto"/>
              <w:ind w:firstLine="0"/>
              <w:jc w:val="both"/>
              <w:rPr>
                <w:rFonts w:ascii="宋体" w:eastAsia="宋体" w:hAnsi="宋体" w:hint="eastAsia"/>
                <w:sz w:val="21"/>
                <w:szCs w:val="21"/>
              </w:rPr>
            </w:pPr>
          </w:p>
        </w:tc>
        <w:tc>
          <w:tcPr>
            <w:tcW w:w="677" w:type="pct"/>
            <w:gridSpan w:val="2"/>
            <w:tcBorders>
              <w:right w:val="single" w:sz="4" w:space="0" w:color="auto"/>
            </w:tcBorders>
            <w:vAlign w:val="center"/>
          </w:tcPr>
          <w:p w14:paraId="71B59F40"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联系人</w:t>
            </w:r>
          </w:p>
        </w:tc>
        <w:tc>
          <w:tcPr>
            <w:tcW w:w="2188" w:type="pct"/>
            <w:gridSpan w:val="3"/>
            <w:tcBorders>
              <w:left w:val="single" w:sz="4" w:space="0" w:color="auto"/>
            </w:tcBorders>
            <w:vAlign w:val="center"/>
          </w:tcPr>
          <w:p w14:paraId="5FAB4565" w14:textId="77777777" w:rsidR="00CD2DFA" w:rsidRDefault="00CD2DFA">
            <w:pPr>
              <w:pStyle w:val="a4"/>
              <w:overflowPunct w:val="0"/>
              <w:spacing w:line="300" w:lineRule="auto"/>
              <w:ind w:firstLine="0"/>
              <w:jc w:val="both"/>
              <w:rPr>
                <w:rFonts w:ascii="宋体" w:eastAsia="宋体" w:hAnsi="宋体" w:hint="eastAsia"/>
                <w:sz w:val="21"/>
                <w:szCs w:val="21"/>
              </w:rPr>
            </w:pPr>
          </w:p>
        </w:tc>
      </w:tr>
      <w:tr w:rsidR="00CD2DFA" w14:paraId="73DD15D6" w14:textId="77777777">
        <w:trPr>
          <w:trHeight w:val="567"/>
          <w:jc w:val="center"/>
        </w:trPr>
        <w:tc>
          <w:tcPr>
            <w:tcW w:w="348" w:type="pct"/>
            <w:vAlign w:val="center"/>
          </w:tcPr>
          <w:p w14:paraId="2A6DBA6B"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5</w:t>
            </w:r>
          </w:p>
        </w:tc>
        <w:tc>
          <w:tcPr>
            <w:tcW w:w="582" w:type="pct"/>
            <w:tcBorders>
              <w:right w:val="single" w:sz="4" w:space="0" w:color="auto"/>
            </w:tcBorders>
            <w:vAlign w:val="center"/>
          </w:tcPr>
          <w:p w14:paraId="4E956AAB"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传真</w:t>
            </w:r>
          </w:p>
        </w:tc>
        <w:tc>
          <w:tcPr>
            <w:tcW w:w="1205" w:type="pct"/>
            <w:gridSpan w:val="3"/>
            <w:tcBorders>
              <w:left w:val="single" w:sz="4" w:space="0" w:color="auto"/>
            </w:tcBorders>
            <w:vAlign w:val="center"/>
          </w:tcPr>
          <w:p w14:paraId="552A0D1E" w14:textId="77777777" w:rsidR="00CD2DFA" w:rsidRDefault="00CD2DFA">
            <w:pPr>
              <w:pStyle w:val="a4"/>
              <w:overflowPunct w:val="0"/>
              <w:spacing w:line="300" w:lineRule="auto"/>
              <w:ind w:firstLine="0"/>
              <w:jc w:val="both"/>
              <w:rPr>
                <w:rFonts w:ascii="宋体" w:eastAsia="宋体" w:hAnsi="宋体" w:hint="eastAsia"/>
                <w:sz w:val="21"/>
                <w:szCs w:val="21"/>
              </w:rPr>
            </w:pPr>
          </w:p>
        </w:tc>
        <w:tc>
          <w:tcPr>
            <w:tcW w:w="677" w:type="pct"/>
            <w:gridSpan w:val="2"/>
            <w:tcBorders>
              <w:right w:val="single" w:sz="4" w:space="0" w:color="auto"/>
            </w:tcBorders>
            <w:vAlign w:val="center"/>
          </w:tcPr>
          <w:p w14:paraId="4946206C"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电子邮箱</w:t>
            </w:r>
          </w:p>
        </w:tc>
        <w:tc>
          <w:tcPr>
            <w:tcW w:w="2188" w:type="pct"/>
            <w:gridSpan w:val="3"/>
            <w:tcBorders>
              <w:left w:val="single" w:sz="4" w:space="0" w:color="auto"/>
            </w:tcBorders>
            <w:vAlign w:val="center"/>
          </w:tcPr>
          <w:p w14:paraId="2256B7FC" w14:textId="77777777" w:rsidR="00CD2DFA" w:rsidRDefault="0059585D">
            <w:pPr>
              <w:pStyle w:val="a4"/>
              <w:overflowPunct w:val="0"/>
              <w:spacing w:line="300" w:lineRule="auto"/>
              <w:ind w:firstLine="0"/>
              <w:jc w:val="both"/>
              <w:rPr>
                <w:rFonts w:ascii="宋体" w:eastAsia="宋体" w:hAnsi="宋体" w:hint="eastAsia"/>
                <w:b/>
                <w:sz w:val="18"/>
                <w:szCs w:val="18"/>
              </w:rPr>
            </w:pPr>
            <w:r>
              <w:rPr>
                <w:rFonts w:ascii="宋体" w:eastAsia="宋体" w:hAnsi="宋体" w:hint="eastAsia"/>
                <w:b/>
                <w:sz w:val="18"/>
                <w:szCs w:val="18"/>
              </w:rPr>
              <w:t>（必填，涉及澄清、解释等的书面形式沟通）</w:t>
            </w:r>
          </w:p>
        </w:tc>
      </w:tr>
      <w:tr w:rsidR="00CD2DFA" w14:paraId="56E854A9" w14:textId="77777777">
        <w:trPr>
          <w:trHeight w:val="567"/>
          <w:jc w:val="center"/>
        </w:trPr>
        <w:tc>
          <w:tcPr>
            <w:tcW w:w="348" w:type="pct"/>
            <w:vAlign w:val="center"/>
          </w:tcPr>
          <w:p w14:paraId="039BA40A"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6</w:t>
            </w:r>
          </w:p>
        </w:tc>
        <w:tc>
          <w:tcPr>
            <w:tcW w:w="582" w:type="pct"/>
            <w:tcBorders>
              <w:right w:val="single" w:sz="4" w:space="0" w:color="auto"/>
            </w:tcBorders>
            <w:vAlign w:val="center"/>
          </w:tcPr>
          <w:p w14:paraId="04F0B953" w14:textId="77777777" w:rsidR="00CD2DFA" w:rsidRDefault="0059585D">
            <w:pPr>
              <w:pStyle w:val="a4"/>
              <w:overflowPunct w:val="0"/>
              <w:spacing w:line="300" w:lineRule="auto"/>
              <w:ind w:firstLine="0"/>
              <w:jc w:val="center"/>
            </w:pPr>
            <w:r>
              <w:rPr>
                <w:rFonts w:ascii="宋体" w:eastAsia="宋体" w:hAnsi="宋体" w:hint="eastAsia"/>
                <w:sz w:val="21"/>
                <w:szCs w:val="21"/>
              </w:rPr>
              <w:t>单位从业人员数量</w:t>
            </w:r>
          </w:p>
        </w:tc>
        <w:tc>
          <w:tcPr>
            <w:tcW w:w="1205" w:type="pct"/>
            <w:gridSpan w:val="3"/>
            <w:tcBorders>
              <w:left w:val="single" w:sz="4" w:space="0" w:color="auto"/>
            </w:tcBorders>
            <w:vAlign w:val="center"/>
          </w:tcPr>
          <w:p w14:paraId="220266A4" w14:textId="77777777" w:rsidR="00CD2DFA" w:rsidRDefault="0059585D">
            <w:pPr>
              <w:pStyle w:val="a4"/>
              <w:overflowPunct w:val="0"/>
              <w:spacing w:line="300" w:lineRule="auto"/>
              <w:ind w:firstLine="2160"/>
              <w:jc w:val="both"/>
              <w:rPr>
                <w:rFonts w:ascii="宋体" w:eastAsia="宋体" w:hAnsi="宋体" w:hint="eastAsia"/>
                <w:sz w:val="21"/>
                <w:szCs w:val="21"/>
              </w:rPr>
            </w:pPr>
            <w:r>
              <w:rPr>
                <w:rFonts w:ascii="宋体" w:eastAsia="宋体" w:hAnsi="宋体"/>
                <w:sz w:val="21"/>
                <w:szCs w:val="21"/>
              </w:rPr>
              <w:t>人</w:t>
            </w:r>
          </w:p>
        </w:tc>
        <w:tc>
          <w:tcPr>
            <w:tcW w:w="1726" w:type="pct"/>
            <w:gridSpan w:val="4"/>
            <w:tcBorders>
              <w:right w:val="single" w:sz="4" w:space="0" w:color="auto"/>
            </w:tcBorders>
            <w:vAlign w:val="center"/>
          </w:tcPr>
          <w:p w14:paraId="512871FA" w14:textId="77777777" w:rsidR="00CD2DFA" w:rsidRDefault="0059585D">
            <w:pPr>
              <w:pStyle w:val="a4"/>
              <w:overflowPunct w:val="0"/>
              <w:spacing w:line="300" w:lineRule="auto"/>
              <w:ind w:firstLine="0"/>
              <w:jc w:val="both"/>
              <w:rPr>
                <w:rFonts w:ascii="宋体" w:eastAsia="宋体" w:hAnsi="宋体" w:hint="eastAsia"/>
                <w:sz w:val="21"/>
                <w:szCs w:val="21"/>
              </w:rPr>
            </w:pPr>
            <w:r w:rsidRPr="00AC21FD">
              <w:rPr>
                <w:rFonts w:ascii="宋体" w:eastAsia="宋体" w:hAnsi="宋体"/>
                <w:sz w:val="21"/>
                <w:szCs w:val="21"/>
              </w:rPr>
              <w:t>单位202</w:t>
            </w:r>
            <w:r w:rsidRPr="00AC21FD">
              <w:rPr>
                <w:rFonts w:ascii="宋体" w:eastAsia="宋体" w:hAnsi="宋体" w:hint="eastAsia"/>
                <w:sz w:val="21"/>
                <w:szCs w:val="21"/>
              </w:rPr>
              <w:t>4</w:t>
            </w:r>
            <w:r w:rsidRPr="00AC21FD">
              <w:rPr>
                <w:rFonts w:ascii="宋体" w:eastAsia="宋体" w:hAnsi="宋体"/>
                <w:sz w:val="21"/>
                <w:szCs w:val="21"/>
              </w:rPr>
              <w:t>年总营业收入</w:t>
            </w:r>
          </w:p>
        </w:tc>
        <w:tc>
          <w:tcPr>
            <w:tcW w:w="1139" w:type="pct"/>
            <w:tcBorders>
              <w:left w:val="single" w:sz="4" w:space="0" w:color="auto"/>
            </w:tcBorders>
            <w:vAlign w:val="center"/>
          </w:tcPr>
          <w:p w14:paraId="17A959D7" w14:textId="77777777" w:rsidR="00CD2DFA" w:rsidRDefault="0059585D">
            <w:pPr>
              <w:pStyle w:val="a4"/>
              <w:overflowPunct w:val="0"/>
              <w:spacing w:line="300" w:lineRule="auto"/>
              <w:ind w:firstLineChars="400" w:firstLine="840"/>
              <w:jc w:val="both"/>
              <w:rPr>
                <w:rFonts w:ascii="宋体" w:eastAsia="宋体" w:hAnsi="宋体" w:hint="eastAsia"/>
                <w:sz w:val="21"/>
                <w:szCs w:val="21"/>
              </w:rPr>
            </w:pPr>
            <w:r>
              <w:rPr>
                <w:rFonts w:ascii="宋体" w:eastAsia="宋体" w:hAnsi="宋体"/>
                <w:sz w:val="21"/>
                <w:szCs w:val="21"/>
              </w:rPr>
              <w:t>万元</w:t>
            </w:r>
          </w:p>
        </w:tc>
      </w:tr>
      <w:tr w:rsidR="00CD2DFA" w14:paraId="001C9032" w14:textId="77777777">
        <w:trPr>
          <w:trHeight w:val="1767"/>
          <w:jc w:val="center"/>
        </w:trPr>
        <w:tc>
          <w:tcPr>
            <w:tcW w:w="348" w:type="pct"/>
            <w:vAlign w:val="center"/>
          </w:tcPr>
          <w:p w14:paraId="2A04C325"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7</w:t>
            </w:r>
          </w:p>
        </w:tc>
        <w:tc>
          <w:tcPr>
            <w:tcW w:w="4652" w:type="pct"/>
            <w:gridSpan w:val="9"/>
            <w:vAlign w:val="center"/>
          </w:tcPr>
          <w:p w14:paraId="13BF1D90" w14:textId="77777777" w:rsidR="00CD2DFA" w:rsidRDefault="0059585D">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主营范围</w:t>
            </w:r>
          </w:p>
          <w:p w14:paraId="25DDDCDB" w14:textId="77777777" w:rsidR="00CD2DFA" w:rsidRDefault="0059585D">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1、_____________________________________</w:t>
            </w:r>
          </w:p>
          <w:p w14:paraId="4B6E723C" w14:textId="77777777" w:rsidR="00CD2DFA" w:rsidRDefault="0059585D">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2、</w:t>
            </w:r>
            <w:r>
              <w:rPr>
                <w:rFonts w:ascii="宋体" w:eastAsia="宋体" w:hAnsi="宋体"/>
                <w:sz w:val="21"/>
                <w:szCs w:val="21"/>
                <w:u w:val="single"/>
              </w:rPr>
              <w:t xml:space="preserve"> ____________________________________</w:t>
            </w:r>
          </w:p>
          <w:p w14:paraId="672135DF" w14:textId="77777777" w:rsidR="00CD2DFA" w:rsidRDefault="0059585D">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3</w:t>
            </w:r>
            <w:r>
              <w:rPr>
                <w:rFonts w:ascii="宋体" w:eastAsia="宋体" w:hAnsi="宋体" w:hint="eastAsia"/>
                <w:sz w:val="21"/>
                <w:szCs w:val="21"/>
              </w:rPr>
              <w:t>、</w:t>
            </w:r>
            <w:r>
              <w:rPr>
                <w:rFonts w:ascii="宋体" w:eastAsia="宋体" w:hAnsi="宋体"/>
                <w:sz w:val="21"/>
                <w:szCs w:val="21"/>
                <w:u w:val="single"/>
              </w:rPr>
              <w:t xml:space="preserve">____________________________________ </w:t>
            </w:r>
          </w:p>
        </w:tc>
      </w:tr>
      <w:tr w:rsidR="00CD2DFA" w14:paraId="5E944BC4" w14:textId="77777777">
        <w:trPr>
          <w:trHeight w:val="850"/>
          <w:jc w:val="center"/>
        </w:trPr>
        <w:tc>
          <w:tcPr>
            <w:tcW w:w="348" w:type="pct"/>
            <w:vAlign w:val="center"/>
          </w:tcPr>
          <w:p w14:paraId="62D47C05"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8</w:t>
            </w:r>
          </w:p>
        </w:tc>
        <w:tc>
          <w:tcPr>
            <w:tcW w:w="1309" w:type="pct"/>
            <w:gridSpan w:val="3"/>
          </w:tcPr>
          <w:p w14:paraId="0CA6ABF4" w14:textId="77777777" w:rsidR="00CD2DFA" w:rsidRDefault="0059585D">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最近3年内在经营过程中受到何种奖励或处分</w:t>
            </w:r>
          </w:p>
        </w:tc>
        <w:tc>
          <w:tcPr>
            <w:tcW w:w="3343" w:type="pct"/>
            <w:gridSpan w:val="6"/>
          </w:tcPr>
          <w:p w14:paraId="711F7339" w14:textId="77777777" w:rsidR="00CD2DFA" w:rsidRDefault="00CD2DFA">
            <w:pPr>
              <w:pStyle w:val="a4"/>
              <w:overflowPunct w:val="0"/>
              <w:spacing w:line="300" w:lineRule="auto"/>
              <w:ind w:firstLine="0"/>
              <w:jc w:val="both"/>
              <w:rPr>
                <w:rFonts w:ascii="宋体" w:eastAsia="宋体" w:hAnsi="宋体" w:hint="eastAsia"/>
                <w:sz w:val="21"/>
                <w:szCs w:val="21"/>
              </w:rPr>
            </w:pPr>
          </w:p>
        </w:tc>
      </w:tr>
      <w:tr w:rsidR="00CD2DFA" w14:paraId="71C740F0" w14:textId="77777777">
        <w:trPr>
          <w:trHeight w:val="618"/>
          <w:jc w:val="center"/>
        </w:trPr>
        <w:tc>
          <w:tcPr>
            <w:tcW w:w="348" w:type="pct"/>
            <w:vAlign w:val="center"/>
          </w:tcPr>
          <w:p w14:paraId="7A2B73FE"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9</w:t>
            </w:r>
          </w:p>
        </w:tc>
        <w:tc>
          <w:tcPr>
            <w:tcW w:w="1309" w:type="pct"/>
            <w:gridSpan w:val="3"/>
          </w:tcPr>
          <w:p w14:paraId="700DD6A6" w14:textId="77777777" w:rsidR="00CD2DFA" w:rsidRDefault="0059585D">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最近3年内有无因售假、售劣或是其他原因被消费者投诉或起诉的情况及说明</w:t>
            </w:r>
          </w:p>
        </w:tc>
        <w:tc>
          <w:tcPr>
            <w:tcW w:w="3343" w:type="pct"/>
            <w:gridSpan w:val="6"/>
          </w:tcPr>
          <w:p w14:paraId="5DF0966A" w14:textId="77777777" w:rsidR="00CD2DFA" w:rsidRDefault="00CD2DFA">
            <w:pPr>
              <w:pStyle w:val="a4"/>
              <w:overflowPunct w:val="0"/>
              <w:spacing w:line="300" w:lineRule="auto"/>
              <w:ind w:firstLine="0"/>
              <w:jc w:val="both"/>
              <w:rPr>
                <w:rFonts w:ascii="宋体" w:eastAsia="宋体" w:hAnsi="宋体" w:hint="eastAsia"/>
                <w:sz w:val="21"/>
                <w:szCs w:val="21"/>
              </w:rPr>
            </w:pPr>
          </w:p>
        </w:tc>
      </w:tr>
      <w:tr w:rsidR="00CD2DFA" w14:paraId="1A4338ED" w14:textId="77777777">
        <w:trPr>
          <w:trHeight w:val="1392"/>
          <w:jc w:val="center"/>
        </w:trPr>
        <w:tc>
          <w:tcPr>
            <w:tcW w:w="348" w:type="pct"/>
            <w:vAlign w:val="center"/>
          </w:tcPr>
          <w:p w14:paraId="04132EA1" w14:textId="77777777" w:rsidR="00CD2DFA" w:rsidRDefault="0059585D">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10</w:t>
            </w:r>
          </w:p>
        </w:tc>
        <w:tc>
          <w:tcPr>
            <w:tcW w:w="4652" w:type="pct"/>
            <w:gridSpan w:val="9"/>
            <w:vAlign w:val="center"/>
          </w:tcPr>
          <w:p w14:paraId="6EF07847" w14:textId="77777777" w:rsidR="00CD2DFA" w:rsidRDefault="0059585D">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其他需要说明的情况</w:t>
            </w:r>
          </w:p>
        </w:tc>
      </w:tr>
    </w:tbl>
    <w:p w14:paraId="1FEB9CC3" w14:textId="77777777" w:rsidR="00CD2DFA" w:rsidRDefault="00CD2DFA"/>
    <w:p w14:paraId="2CE9B550" w14:textId="77777777" w:rsidR="00CD2DFA" w:rsidRDefault="00CD2DFA"/>
    <w:p w14:paraId="1CDD9B0D" w14:textId="77777777" w:rsidR="00CD2DFA" w:rsidRDefault="00CD2DFA">
      <w:pPr>
        <w:pStyle w:val="a4"/>
        <w:overflowPunct w:val="0"/>
        <w:rPr>
          <w:rFonts w:ascii="宋体" w:eastAsia="宋体" w:hAnsi="宋体" w:hint="eastAsia"/>
          <w:szCs w:val="24"/>
        </w:rPr>
      </w:pPr>
    </w:p>
    <w:p w14:paraId="7C920528" w14:textId="77777777" w:rsidR="00CD2DFA" w:rsidRDefault="0059585D">
      <w:pPr>
        <w:widowControl/>
        <w:jc w:val="left"/>
        <w:rPr>
          <w:rFonts w:ascii="宋体" w:eastAsia="宋体" w:hAnsi="宋体" w:hint="eastAsia"/>
          <w:sz w:val="24"/>
          <w:szCs w:val="24"/>
        </w:rPr>
      </w:pPr>
      <w:r>
        <w:rPr>
          <w:rFonts w:ascii="宋体" w:eastAsia="宋体" w:hAnsi="宋体"/>
          <w:szCs w:val="24"/>
        </w:rPr>
        <w:br w:type="page"/>
      </w:r>
    </w:p>
    <w:p w14:paraId="08DCBBA8" w14:textId="77777777" w:rsidR="00CD2DFA" w:rsidRDefault="00CD2DFA">
      <w:pPr>
        <w:pStyle w:val="a4"/>
        <w:overflowPunct w:val="0"/>
        <w:spacing w:line="360" w:lineRule="auto"/>
        <w:jc w:val="both"/>
        <w:rPr>
          <w:rFonts w:ascii="宋体" w:eastAsia="宋体" w:hAnsi="宋体" w:hint="eastAsia"/>
          <w:szCs w:val="24"/>
        </w:rPr>
      </w:pPr>
    </w:p>
    <w:p w14:paraId="1717D3B5" w14:textId="77777777" w:rsidR="00CD2DFA" w:rsidRDefault="00CD2DFA">
      <w:pPr>
        <w:pStyle w:val="a4"/>
        <w:overflowPunct w:val="0"/>
        <w:ind w:firstLine="0"/>
        <w:rPr>
          <w:rFonts w:ascii="宋体" w:eastAsia="宋体" w:hAnsi="宋体" w:hint="eastAsia"/>
          <w:b/>
          <w:szCs w:val="24"/>
        </w:rPr>
      </w:pPr>
    </w:p>
    <w:p w14:paraId="082178A9" w14:textId="77777777" w:rsidR="00CD2DFA" w:rsidRDefault="0059585D">
      <w:pPr>
        <w:pStyle w:val="a4"/>
        <w:overflowPunct w:val="0"/>
        <w:ind w:firstLine="0"/>
        <w:rPr>
          <w:rFonts w:ascii="宋体" w:eastAsia="宋体" w:hAnsi="宋体" w:hint="eastAsia"/>
          <w:b/>
          <w:szCs w:val="24"/>
        </w:rPr>
      </w:pPr>
      <w:r>
        <w:rPr>
          <w:rFonts w:ascii="宋体" w:eastAsia="宋体" w:hAnsi="宋体" w:hint="eastAsia"/>
          <w:b/>
          <w:szCs w:val="24"/>
        </w:rPr>
        <w:t>格式8、拟派项目负责人、主要成员情况表（格式可自拟）</w:t>
      </w:r>
    </w:p>
    <w:p w14:paraId="071E9DD3" w14:textId="77777777" w:rsidR="00CD2DFA" w:rsidRDefault="00CD2DFA">
      <w:pPr>
        <w:pStyle w:val="a4"/>
        <w:overflowPunct w:val="0"/>
        <w:ind w:firstLine="0"/>
        <w:rPr>
          <w:rFonts w:ascii="宋体" w:eastAsia="宋体" w:hAnsi="宋体" w:hint="eastAsia"/>
          <w:b/>
          <w:szCs w:val="24"/>
        </w:rPr>
      </w:pPr>
    </w:p>
    <w:p w14:paraId="3C99647F" w14:textId="77777777" w:rsidR="00CD2DFA" w:rsidRDefault="0059585D">
      <w:pPr>
        <w:pStyle w:val="a4"/>
        <w:overflowPunct w:val="0"/>
        <w:ind w:firstLine="0"/>
        <w:jc w:val="center"/>
        <w:rPr>
          <w:rFonts w:ascii="宋体" w:eastAsia="宋体" w:hAnsi="宋体" w:hint="eastAsia"/>
          <w:szCs w:val="24"/>
        </w:rPr>
      </w:pPr>
      <w:r>
        <w:rPr>
          <w:rFonts w:ascii="宋体" w:eastAsia="宋体" w:hAnsi="宋体" w:hint="eastAsia"/>
          <w:szCs w:val="24"/>
        </w:rPr>
        <w:t>拟派项目负责人、主要成员情况表（格式可自拟）</w:t>
      </w:r>
    </w:p>
    <w:p w14:paraId="63B1227E" w14:textId="77777777" w:rsidR="00CD2DFA" w:rsidRDefault="00CD2DFA">
      <w:pPr>
        <w:pStyle w:val="a4"/>
        <w:overflowPunct w:val="0"/>
        <w:ind w:firstLine="0"/>
        <w:jc w:val="center"/>
        <w:rPr>
          <w:rFonts w:ascii="宋体" w:eastAsia="宋体" w:hAnsi="宋体" w:hint="eastAsia"/>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1078"/>
        <w:gridCol w:w="2276"/>
        <w:gridCol w:w="958"/>
        <w:gridCol w:w="2276"/>
        <w:gridCol w:w="1145"/>
      </w:tblGrid>
      <w:tr w:rsidR="00CD2DFA" w14:paraId="18D3F498" w14:textId="77777777">
        <w:trPr>
          <w:cantSplit/>
          <w:trHeight w:val="423"/>
        </w:trPr>
        <w:tc>
          <w:tcPr>
            <w:tcW w:w="8931" w:type="dxa"/>
            <w:gridSpan w:val="6"/>
            <w:tcBorders>
              <w:top w:val="single" w:sz="4" w:space="0" w:color="auto"/>
              <w:left w:val="single" w:sz="4" w:space="0" w:color="auto"/>
              <w:bottom w:val="single" w:sz="4" w:space="0" w:color="auto"/>
              <w:right w:val="single" w:sz="4" w:space="0" w:color="auto"/>
            </w:tcBorders>
            <w:vAlign w:val="center"/>
          </w:tcPr>
          <w:p w14:paraId="1D852B1F" w14:textId="77777777" w:rsidR="00CD2DFA" w:rsidRDefault="0059585D">
            <w:pPr>
              <w:pStyle w:val="flNote"/>
              <w:spacing w:before="0" w:line="360" w:lineRule="auto"/>
              <w:jc w:val="left"/>
              <w:rPr>
                <w:rFonts w:ascii="宋体" w:eastAsia="宋体" w:hAnsi="宋体" w:hint="eastAsia"/>
                <w:b w:val="0"/>
                <w:color w:val="000000"/>
                <w:szCs w:val="24"/>
              </w:rPr>
            </w:pPr>
            <w:r>
              <w:rPr>
                <w:rFonts w:ascii="宋体" w:eastAsia="宋体" w:hAnsi="宋体" w:hint="eastAsia"/>
                <w:b w:val="0"/>
                <w:color w:val="000000"/>
                <w:szCs w:val="24"/>
              </w:rPr>
              <w:t>1.一般情况</w:t>
            </w:r>
          </w:p>
        </w:tc>
      </w:tr>
      <w:tr w:rsidR="00CD2DFA" w14:paraId="0DFADE09" w14:textId="77777777">
        <w:trPr>
          <w:trHeight w:val="544"/>
        </w:trPr>
        <w:tc>
          <w:tcPr>
            <w:tcW w:w="1198" w:type="dxa"/>
            <w:tcBorders>
              <w:top w:val="single" w:sz="4" w:space="0" w:color="auto"/>
              <w:left w:val="single" w:sz="4" w:space="0" w:color="auto"/>
              <w:bottom w:val="single" w:sz="4" w:space="0" w:color="auto"/>
              <w:right w:val="single" w:sz="4" w:space="0" w:color="auto"/>
            </w:tcBorders>
            <w:vAlign w:val="center"/>
          </w:tcPr>
          <w:p w14:paraId="165B24C4"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姓名</w:t>
            </w:r>
          </w:p>
        </w:tc>
        <w:tc>
          <w:tcPr>
            <w:tcW w:w="1078" w:type="dxa"/>
            <w:tcBorders>
              <w:top w:val="single" w:sz="4" w:space="0" w:color="auto"/>
              <w:left w:val="single" w:sz="4" w:space="0" w:color="auto"/>
              <w:bottom w:val="single" w:sz="4" w:space="0" w:color="auto"/>
              <w:right w:val="single" w:sz="4" w:space="0" w:color="auto"/>
            </w:tcBorders>
          </w:tcPr>
          <w:p w14:paraId="419E39DC" w14:textId="77777777" w:rsidR="00CD2DFA" w:rsidRDefault="00CD2DFA">
            <w:pPr>
              <w:pStyle w:val="flNote"/>
              <w:spacing w:before="0" w:line="360" w:lineRule="auto"/>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6E1E91C6"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年龄</w:t>
            </w:r>
          </w:p>
        </w:tc>
        <w:tc>
          <w:tcPr>
            <w:tcW w:w="958" w:type="dxa"/>
            <w:tcBorders>
              <w:top w:val="single" w:sz="4" w:space="0" w:color="auto"/>
              <w:left w:val="single" w:sz="4" w:space="0" w:color="auto"/>
              <w:bottom w:val="single" w:sz="4" w:space="0" w:color="auto"/>
              <w:right w:val="single" w:sz="4" w:space="0" w:color="auto"/>
            </w:tcBorders>
            <w:vAlign w:val="center"/>
          </w:tcPr>
          <w:p w14:paraId="25CB4581" w14:textId="77777777" w:rsidR="00CD2DFA" w:rsidRDefault="00CD2DFA">
            <w:pPr>
              <w:pStyle w:val="flNote"/>
              <w:spacing w:before="0" w:line="360" w:lineRule="auto"/>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023620FC"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技术职务</w:t>
            </w:r>
          </w:p>
        </w:tc>
        <w:tc>
          <w:tcPr>
            <w:tcW w:w="1145" w:type="dxa"/>
            <w:tcBorders>
              <w:top w:val="single" w:sz="4" w:space="0" w:color="auto"/>
              <w:left w:val="single" w:sz="4" w:space="0" w:color="auto"/>
              <w:bottom w:val="single" w:sz="4" w:space="0" w:color="auto"/>
              <w:right w:val="single" w:sz="4" w:space="0" w:color="auto"/>
            </w:tcBorders>
            <w:vAlign w:val="center"/>
          </w:tcPr>
          <w:p w14:paraId="719C2315" w14:textId="77777777" w:rsidR="00CD2DFA" w:rsidRDefault="00CD2DFA">
            <w:pPr>
              <w:autoSpaceDE w:val="0"/>
              <w:autoSpaceDN w:val="0"/>
              <w:adjustRightInd w:val="0"/>
              <w:spacing w:before="120" w:line="360" w:lineRule="auto"/>
              <w:jc w:val="center"/>
              <w:rPr>
                <w:rFonts w:ascii="宋体" w:hAnsi="宋体" w:hint="eastAsia"/>
                <w:color w:val="000000"/>
                <w:spacing w:val="20"/>
                <w:kern w:val="0"/>
                <w:sz w:val="24"/>
                <w:szCs w:val="24"/>
              </w:rPr>
            </w:pPr>
          </w:p>
        </w:tc>
      </w:tr>
      <w:tr w:rsidR="00CD2DFA" w14:paraId="3C074411" w14:textId="77777777">
        <w:trPr>
          <w:trHeight w:val="529"/>
        </w:trPr>
        <w:tc>
          <w:tcPr>
            <w:tcW w:w="1198" w:type="dxa"/>
            <w:tcBorders>
              <w:top w:val="single" w:sz="4" w:space="0" w:color="auto"/>
              <w:left w:val="single" w:sz="4" w:space="0" w:color="auto"/>
              <w:bottom w:val="single" w:sz="4" w:space="0" w:color="auto"/>
              <w:right w:val="single" w:sz="4" w:space="0" w:color="auto"/>
            </w:tcBorders>
            <w:vAlign w:val="center"/>
          </w:tcPr>
          <w:p w14:paraId="6C24BDFB"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职务</w:t>
            </w:r>
          </w:p>
        </w:tc>
        <w:tc>
          <w:tcPr>
            <w:tcW w:w="1078" w:type="dxa"/>
            <w:tcBorders>
              <w:top w:val="single" w:sz="4" w:space="0" w:color="auto"/>
              <w:left w:val="single" w:sz="4" w:space="0" w:color="auto"/>
              <w:bottom w:val="single" w:sz="4" w:space="0" w:color="auto"/>
              <w:right w:val="single" w:sz="4" w:space="0" w:color="auto"/>
            </w:tcBorders>
          </w:tcPr>
          <w:p w14:paraId="589947A9" w14:textId="77777777" w:rsidR="00CD2DFA" w:rsidRDefault="00CD2DFA">
            <w:pPr>
              <w:pStyle w:val="flNote"/>
              <w:spacing w:before="0" w:line="360" w:lineRule="auto"/>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0B5EF371"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本合同中拟任职务</w:t>
            </w:r>
          </w:p>
        </w:tc>
        <w:tc>
          <w:tcPr>
            <w:tcW w:w="958" w:type="dxa"/>
            <w:tcBorders>
              <w:top w:val="single" w:sz="4" w:space="0" w:color="auto"/>
              <w:left w:val="single" w:sz="4" w:space="0" w:color="auto"/>
              <w:bottom w:val="single" w:sz="4" w:space="0" w:color="auto"/>
              <w:right w:val="single" w:sz="4" w:space="0" w:color="auto"/>
            </w:tcBorders>
            <w:vAlign w:val="center"/>
          </w:tcPr>
          <w:p w14:paraId="54ADEFBF" w14:textId="77777777" w:rsidR="00CD2DFA" w:rsidRDefault="00CD2DFA">
            <w:pPr>
              <w:pStyle w:val="flNote"/>
              <w:spacing w:before="0" w:line="360" w:lineRule="auto"/>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2FD346FB"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为申请人服务时间</w:t>
            </w:r>
          </w:p>
        </w:tc>
        <w:tc>
          <w:tcPr>
            <w:tcW w:w="1145" w:type="dxa"/>
            <w:tcBorders>
              <w:top w:val="single" w:sz="4" w:space="0" w:color="auto"/>
              <w:left w:val="single" w:sz="4" w:space="0" w:color="auto"/>
              <w:bottom w:val="single" w:sz="4" w:space="0" w:color="auto"/>
              <w:right w:val="single" w:sz="4" w:space="0" w:color="auto"/>
            </w:tcBorders>
            <w:vAlign w:val="center"/>
          </w:tcPr>
          <w:p w14:paraId="5756E7CB" w14:textId="77777777" w:rsidR="00CD2DFA" w:rsidRDefault="00CD2DFA">
            <w:pPr>
              <w:autoSpaceDE w:val="0"/>
              <w:autoSpaceDN w:val="0"/>
              <w:adjustRightInd w:val="0"/>
              <w:spacing w:before="120" w:line="360" w:lineRule="auto"/>
              <w:jc w:val="center"/>
              <w:rPr>
                <w:rFonts w:ascii="宋体" w:hAnsi="宋体" w:hint="eastAsia"/>
                <w:color w:val="000000"/>
                <w:spacing w:val="20"/>
                <w:kern w:val="0"/>
                <w:sz w:val="24"/>
                <w:szCs w:val="24"/>
              </w:rPr>
            </w:pPr>
          </w:p>
        </w:tc>
      </w:tr>
      <w:tr w:rsidR="00CD2DFA" w14:paraId="0D69D354" w14:textId="77777777">
        <w:trPr>
          <w:cantSplit/>
          <w:trHeight w:val="423"/>
        </w:trPr>
        <w:tc>
          <w:tcPr>
            <w:tcW w:w="1198" w:type="dxa"/>
            <w:tcBorders>
              <w:top w:val="single" w:sz="4" w:space="0" w:color="auto"/>
              <w:left w:val="single" w:sz="4" w:space="0" w:color="auto"/>
              <w:bottom w:val="single" w:sz="4" w:space="0" w:color="auto"/>
              <w:right w:val="single" w:sz="4" w:space="0" w:color="auto"/>
            </w:tcBorders>
            <w:vAlign w:val="center"/>
          </w:tcPr>
          <w:p w14:paraId="7DCB1A89"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学历</w:t>
            </w:r>
          </w:p>
        </w:tc>
        <w:tc>
          <w:tcPr>
            <w:tcW w:w="7733" w:type="dxa"/>
            <w:gridSpan w:val="5"/>
            <w:tcBorders>
              <w:top w:val="single" w:sz="4" w:space="0" w:color="auto"/>
              <w:left w:val="single" w:sz="4" w:space="0" w:color="auto"/>
              <w:bottom w:val="single" w:sz="4" w:space="0" w:color="auto"/>
              <w:right w:val="single" w:sz="4" w:space="0" w:color="auto"/>
            </w:tcBorders>
            <w:vAlign w:val="center"/>
          </w:tcPr>
          <w:p w14:paraId="73C5FC38" w14:textId="77777777" w:rsidR="00CD2DFA" w:rsidRDefault="00CD2DFA">
            <w:pPr>
              <w:pStyle w:val="flNote"/>
              <w:spacing w:before="0" w:line="360" w:lineRule="auto"/>
              <w:rPr>
                <w:rFonts w:ascii="宋体" w:eastAsia="宋体" w:hAnsi="宋体" w:hint="eastAsia"/>
                <w:b w:val="0"/>
                <w:color w:val="000000"/>
                <w:szCs w:val="24"/>
              </w:rPr>
            </w:pPr>
          </w:p>
        </w:tc>
      </w:tr>
      <w:tr w:rsidR="00CD2DFA" w14:paraId="5B156078" w14:textId="77777777">
        <w:trPr>
          <w:cantSplit/>
          <w:trHeight w:val="544"/>
        </w:trPr>
        <w:tc>
          <w:tcPr>
            <w:tcW w:w="2276" w:type="dxa"/>
            <w:gridSpan w:val="2"/>
            <w:tcBorders>
              <w:top w:val="single" w:sz="4" w:space="0" w:color="auto"/>
              <w:left w:val="single" w:sz="4" w:space="0" w:color="auto"/>
              <w:bottom w:val="single" w:sz="4" w:space="0" w:color="auto"/>
              <w:right w:val="single" w:sz="4" w:space="0" w:color="auto"/>
            </w:tcBorders>
            <w:vAlign w:val="center"/>
          </w:tcPr>
          <w:p w14:paraId="2FDCEF0B"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相关职业/执业资格</w:t>
            </w:r>
          </w:p>
        </w:tc>
        <w:tc>
          <w:tcPr>
            <w:tcW w:w="2276" w:type="dxa"/>
            <w:tcBorders>
              <w:top w:val="single" w:sz="4" w:space="0" w:color="auto"/>
              <w:left w:val="single" w:sz="4" w:space="0" w:color="auto"/>
              <w:bottom w:val="single" w:sz="4" w:space="0" w:color="auto"/>
              <w:right w:val="single" w:sz="4" w:space="0" w:color="auto"/>
            </w:tcBorders>
            <w:vAlign w:val="center"/>
          </w:tcPr>
          <w:p w14:paraId="49CB554F" w14:textId="77777777" w:rsidR="00CD2DFA" w:rsidRDefault="00CD2DFA">
            <w:pPr>
              <w:pStyle w:val="flNote"/>
              <w:spacing w:before="0" w:line="360" w:lineRule="auto"/>
              <w:rPr>
                <w:rFonts w:ascii="宋体" w:eastAsia="宋体" w:hAnsi="宋体" w:hint="eastAsia"/>
                <w:b w:val="0"/>
                <w:color w:val="000000"/>
                <w:szCs w:val="24"/>
              </w:rPr>
            </w:pP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18948926"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取得职业/执业资格时间</w:t>
            </w:r>
          </w:p>
        </w:tc>
        <w:tc>
          <w:tcPr>
            <w:tcW w:w="1145" w:type="dxa"/>
            <w:tcBorders>
              <w:top w:val="single" w:sz="4" w:space="0" w:color="auto"/>
              <w:left w:val="single" w:sz="4" w:space="0" w:color="auto"/>
              <w:bottom w:val="single" w:sz="4" w:space="0" w:color="auto"/>
              <w:right w:val="single" w:sz="4" w:space="0" w:color="auto"/>
            </w:tcBorders>
            <w:vAlign w:val="center"/>
          </w:tcPr>
          <w:p w14:paraId="155E3B4B" w14:textId="77777777" w:rsidR="00CD2DFA" w:rsidRDefault="00CD2DFA">
            <w:pPr>
              <w:autoSpaceDE w:val="0"/>
              <w:autoSpaceDN w:val="0"/>
              <w:adjustRightInd w:val="0"/>
              <w:spacing w:before="120" w:line="360" w:lineRule="auto"/>
              <w:jc w:val="center"/>
              <w:rPr>
                <w:rFonts w:ascii="宋体" w:hAnsi="宋体" w:hint="eastAsia"/>
                <w:color w:val="000000"/>
                <w:spacing w:val="20"/>
                <w:kern w:val="0"/>
                <w:sz w:val="24"/>
                <w:szCs w:val="24"/>
              </w:rPr>
            </w:pPr>
          </w:p>
        </w:tc>
      </w:tr>
      <w:tr w:rsidR="00CD2DFA" w14:paraId="780F6D08" w14:textId="77777777">
        <w:trPr>
          <w:cantSplit/>
          <w:trHeight w:val="423"/>
        </w:trPr>
        <w:tc>
          <w:tcPr>
            <w:tcW w:w="8931" w:type="dxa"/>
            <w:gridSpan w:val="6"/>
            <w:tcBorders>
              <w:top w:val="single" w:sz="4" w:space="0" w:color="auto"/>
              <w:left w:val="single" w:sz="4" w:space="0" w:color="auto"/>
              <w:bottom w:val="single" w:sz="4" w:space="0" w:color="auto"/>
              <w:right w:val="single" w:sz="4" w:space="0" w:color="auto"/>
            </w:tcBorders>
            <w:vAlign w:val="center"/>
          </w:tcPr>
          <w:p w14:paraId="5E22CC96" w14:textId="77777777" w:rsidR="00CD2DFA" w:rsidRDefault="0059585D">
            <w:pPr>
              <w:pStyle w:val="flNote"/>
              <w:spacing w:before="0" w:line="360" w:lineRule="auto"/>
              <w:jc w:val="left"/>
              <w:rPr>
                <w:rFonts w:ascii="宋体" w:eastAsia="宋体" w:hAnsi="宋体" w:hint="eastAsia"/>
                <w:b w:val="0"/>
                <w:color w:val="000000"/>
                <w:szCs w:val="24"/>
              </w:rPr>
            </w:pPr>
            <w:r>
              <w:rPr>
                <w:rFonts w:ascii="宋体" w:eastAsia="宋体" w:hAnsi="宋体" w:hint="eastAsia"/>
                <w:b w:val="0"/>
                <w:color w:val="000000"/>
                <w:szCs w:val="24"/>
              </w:rPr>
              <w:t>2.经历</w:t>
            </w:r>
          </w:p>
        </w:tc>
      </w:tr>
      <w:tr w:rsidR="00CD2DFA" w14:paraId="1F1AD3BC" w14:textId="77777777">
        <w:trPr>
          <w:cantSplit/>
          <w:trHeight w:val="862"/>
        </w:trPr>
        <w:tc>
          <w:tcPr>
            <w:tcW w:w="1198" w:type="dxa"/>
            <w:tcBorders>
              <w:top w:val="single" w:sz="4" w:space="0" w:color="auto"/>
              <w:left w:val="single" w:sz="4" w:space="0" w:color="auto"/>
              <w:bottom w:val="single" w:sz="4" w:space="0" w:color="auto"/>
              <w:right w:val="single" w:sz="4" w:space="0" w:color="auto"/>
            </w:tcBorders>
            <w:vAlign w:val="center"/>
          </w:tcPr>
          <w:p w14:paraId="02D6C43F"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年份</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04334D94"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负责过的主要项目</w:t>
            </w:r>
          </w:p>
          <w:p w14:paraId="3F33CC15"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（类型金额）</w:t>
            </w: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41291DA2" w14:textId="77777777" w:rsidR="00CD2DFA" w:rsidRDefault="0059585D">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该项目中任职</w:t>
            </w:r>
          </w:p>
        </w:tc>
        <w:tc>
          <w:tcPr>
            <w:tcW w:w="1145" w:type="dxa"/>
            <w:tcBorders>
              <w:top w:val="single" w:sz="4" w:space="0" w:color="auto"/>
              <w:left w:val="single" w:sz="4" w:space="0" w:color="auto"/>
              <w:bottom w:val="single" w:sz="4" w:space="0" w:color="auto"/>
              <w:right w:val="single" w:sz="4" w:space="0" w:color="auto"/>
            </w:tcBorders>
            <w:vAlign w:val="center"/>
          </w:tcPr>
          <w:p w14:paraId="61629C80" w14:textId="77777777" w:rsidR="00CD2DFA" w:rsidRDefault="0059585D">
            <w:pPr>
              <w:pStyle w:val="flNote"/>
              <w:spacing w:before="0" w:line="360" w:lineRule="auto"/>
              <w:rPr>
                <w:rFonts w:ascii="宋体" w:eastAsia="宋体" w:hAnsi="宋体" w:hint="eastAsia"/>
                <w:b w:val="0"/>
                <w:color w:val="000000"/>
                <w:spacing w:val="20"/>
                <w:szCs w:val="24"/>
              </w:rPr>
            </w:pPr>
            <w:r>
              <w:rPr>
                <w:rFonts w:ascii="宋体" w:eastAsia="宋体" w:hAnsi="宋体" w:hint="eastAsia"/>
                <w:b w:val="0"/>
                <w:color w:val="000000"/>
                <w:szCs w:val="24"/>
              </w:rPr>
              <w:t>备注</w:t>
            </w:r>
          </w:p>
        </w:tc>
      </w:tr>
      <w:tr w:rsidR="00CD2DFA" w14:paraId="427EBCE3" w14:textId="77777777">
        <w:trPr>
          <w:cantSplit/>
          <w:trHeight w:val="3698"/>
        </w:trPr>
        <w:tc>
          <w:tcPr>
            <w:tcW w:w="1198" w:type="dxa"/>
            <w:tcBorders>
              <w:top w:val="single" w:sz="4" w:space="0" w:color="auto"/>
              <w:left w:val="single" w:sz="4" w:space="0" w:color="auto"/>
              <w:bottom w:val="single" w:sz="4" w:space="0" w:color="auto"/>
              <w:right w:val="single" w:sz="4" w:space="0" w:color="auto"/>
            </w:tcBorders>
          </w:tcPr>
          <w:p w14:paraId="6339A917" w14:textId="77777777" w:rsidR="00CD2DFA" w:rsidRDefault="00CD2DFA">
            <w:pPr>
              <w:pStyle w:val="flNote"/>
              <w:spacing w:before="0" w:line="360" w:lineRule="auto"/>
              <w:rPr>
                <w:rFonts w:ascii="宋体" w:eastAsia="宋体" w:hAnsi="宋体" w:hint="eastAsia"/>
                <w:b w:val="0"/>
                <w:color w:val="000000"/>
                <w:szCs w:val="24"/>
              </w:rPr>
            </w:pPr>
          </w:p>
          <w:p w14:paraId="3618B05F" w14:textId="77777777" w:rsidR="00CD2DFA" w:rsidRDefault="00CD2DFA">
            <w:pPr>
              <w:pStyle w:val="flNote"/>
              <w:spacing w:before="0" w:line="360" w:lineRule="auto"/>
              <w:rPr>
                <w:rFonts w:ascii="宋体" w:eastAsia="宋体" w:hAnsi="宋体" w:hint="eastAsia"/>
                <w:b w:val="0"/>
                <w:color w:val="000000"/>
                <w:szCs w:val="24"/>
              </w:rPr>
            </w:pPr>
          </w:p>
          <w:p w14:paraId="6C32FE42" w14:textId="77777777" w:rsidR="00CD2DFA" w:rsidRDefault="00CD2DFA">
            <w:pPr>
              <w:pStyle w:val="flNote"/>
              <w:spacing w:before="0" w:line="360" w:lineRule="auto"/>
              <w:rPr>
                <w:rFonts w:ascii="宋体" w:eastAsia="宋体" w:hAnsi="宋体" w:hint="eastAsia"/>
                <w:b w:val="0"/>
                <w:color w:val="000000"/>
                <w:szCs w:val="24"/>
              </w:rPr>
            </w:pPr>
          </w:p>
          <w:p w14:paraId="7B510A55" w14:textId="77777777" w:rsidR="00CD2DFA" w:rsidRDefault="00CD2DFA">
            <w:pPr>
              <w:pStyle w:val="flNote"/>
              <w:spacing w:before="0" w:line="360" w:lineRule="auto"/>
              <w:rPr>
                <w:rFonts w:ascii="宋体" w:eastAsia="宋体" w:hAnsi="宋体" w:hint="eastAsia"/>
                <w:b w:val="0"/>
                <w:color w:val="000000"/>
                <w:szCs w:val="24"/>
              </w:rPr>
            </w:pPr>
          </w:p>
          <w:p w14:paraId="6F064F7E" w14:textId="77777777" w:rsidR="00CD2DFA" w:rsidRDefault="00CD2DFA">
            <w:pPr>
              <w:pStyle w:val="flNote"/>
              <w:spacing w:before="0" w:line="360" w:lineRule="auto"/>
              <w:rPr>
                <w:rFonts w:ascii="宋体" w:eastAsia="宋体" w:hAnsi="宋体" w:hint="eastAsia"/>
                <w:b w:val="0"/>
                <w:color w:val="000000"/>
                <w:szCs w:val="24"/>
              </w:rPr>
            </w:pPr>
          </w:p>
          <w:p w14:paraId="60249546" w14:textId="77777777" w:rsidR="00CD2DFA" w:rsidRDefault="00CD2DFA">
            <w:pPr>
              <w:pStyle w:val="flNote"/>
              <w:spacing w:before="0" w:line="360" w:lineRule="auto"/>
              <w:rPr>
                <w:rFonts w:ascii="宋体" w:eastAsia="宋体" w:hAnsi="宋体" w:hint="eastAsia"/>
                <w:b w:val="0"/>
                <w:color w:val="000000"/>
                <w:szCs w:val="24"/>
              </w:rPr>
            </w:pPr>
          </w:p>
          <w:p w14:paraId="767F8C0C" w14:textId="77777777" w:rsidR="00CD2DFA" w:rsidRDefault="00CD2DFA">
            <w:pPr>
              <w:pStyle w:val="flNote"/>
              <w:spacing w:before="0" w:line="360" w:lineRule="auto"/>
              <w:rPr>
                <w:rFonts w:ascii="宋体" w:eastAsia="宋体" w:hAnsi="宋体" w:hint="eastAsia"/>
                <w:b w:val="0"/>
                <w:color w:val="000000"/>
                <w:szCs w:val="24"/>
              </w:rPr>
            </w:pPr>
          </w:p>
          <w:p w14:paraId="162C9E99" w14:textId="77777777" w:rsidR="00CD2DFA" w:rsidRDefault="00CD2DFA">
            <w:pPr>
              <w:pStyle w:val="flNote"/>
              <w:spacing w:before="0" w:line="360" w:lineRule="auto"/>
              <w:rPr>
                <w:rFonts w:ascii="宋体" w:eastAsia="宋体" w:hAnsi="宋体" w:hint="eastAsia"/>
                <w:b w:val="0"/>
                <w:color w:val="000000"/>
                <w:szCs w:val="24"/>
              </w:rPr>
            </w:pPr>
          </w:p>
          <w:p w14:paraId="48CD1F56" w14:textId="77777777" w:rsidR="00CD2DFA" w:rsidRDefault="00CD2DFA">
            <w:pPr>
              <w:pStyle w:val="flNote"/>
              <w:spacing w:before="0" w:line="360" w:lineRule="auto"/>
              <w:rPr>
                <w:rFonts w:ascii="宋体" w:eastAsia="宋体" w:hAnsi="宋体" w:hint="eastAsia"/>
                <w:b w:val="0"/>
                <w:color w:val="000000"/>
                <w:szCs w:val="24"/>
              </w:rPr>
            </w:pP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0037F239" w14:textId="77777777" w:rsidR="00CD2DFA" w:rsidRDefault="00CD2DFA">
            <w:pPr>
              <w:pStyle w:val="flNote"/>
              <w:spacing w:before="0" w:line="360" w:lineRule="auto"/>
              <w:rPr>
                <w:rFonts w:ascii="宋体" w:eastAsia="宋体" w:hAnsi="宋体" w:hint="eastAsia"/>
                <w:b w:val="0"/>
                <w:color w:val="000000"/>
                <w:szCs w:val="24"/>
              </w:rPr>
            </w:pP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7D542F39" w14:textId="77777777" w:rsidR="00CD2DFA" w:rsidRDefault="00CD2DFA">
            <w:pPr>
              <w:pStyle w:val="flNote"/>
              <w:spacing w:before="0" w:line="360" w:lineRule="auto"/>
              <w:jc w:val="both"/>
              <w:rPr>
                <w:rFonts w:ascii="宋体" w:eastAsia="宋体" w:hAnsi="宋体" w:hint="eastAsia"/>
                <w:b w:val="0"/>
                <w:color w:val="000000"/>
                <w:szCs w:val="24"/>
              </w:rPr>
            </w:pPr>
          </w:p>
        </w:tc>
        <w:tc>
          <w:tcPr>
            <w:tcW w:w="1145" w:type="dxa"/>
            <w:tcBorders>
              <w:top w:val="single" w:sz="4" w:space="0" w:color="auto"/>
              <w:left w:val="single" w:sz="4" w:space="0" w:color="auto"/>
              <w:bottom w:val="single" w:sz="4" w:space="0" w:color="auto"/>
              <w:right w:val="single" w:sz="4" w:space="0" w:color="auto"/>
            </w:tcBorders>
            <w:vAlign w:val="center"/>
          </w:tcPr>
          <w:p w14:paraId="21A49898" w14:textId="77777777" w:rsidR="00CD2DFA" w:rsidRDefault="00CD2DFA">
            <w:pPr>
              <w:autoSpaceDE w:val="0"/>
              <w:autoSpaceDN w:val="0"/>
              <w:adjustRightInd w:val="0"/>
              <w:spacing w:before="120" w:line="360" w:lineRule="auto"/>
              <w:jc w:val="center"/>
              <w:rPr>
                <w:rFonts w:ascii="宋体" w:hAnsi="宋体" w:hint="eastAsia"/>
                <w:color w:val="000000"/>
                <w:spacing w:val="20"/>
                <w:kern w:val="0"/>
                <w:sz w:val="24"/>
                <w:szCs w:val="24"/>
              </w:rPr>
            </w:pPr>
          </w:p>
        </w:tc>
      </w:tr>
    </w:tbl>
    <w:p w14:paraId="132116C0" w14:textId="77777777" w:rsidR="00CD2DFA" w:rsidRDefault="00CD2DFA">
      <w:pPr>
        <w:spacing w:line="360" w:lineRule="auto"/>
        <w:jc w:val="left"/>
        <w:rPr>
          <w:rFonts w:ascii="宋体" w:hAnsi="宋体" w:hint="eastAsia"/>
          <w:b/>
          <w:color w:val="000000"/>
          <w:sz w:val="24"/>
        </w:rPr>
      </w:pPr>
    </w:p>
    <w:p w14:paraId="777285C2" w14:textId="77777777" w:rsidR="00CD2DFA" w:rsidRDefault="0059585D">
      <w:pPr>
        <w:spacing w:line="360" w:lineRule="auto"/>
        <w:jc w:val="left"/>
        <w:rPr>
          <w:rFonts w:ascii="宋体" w:hAnsi="宋体" w:hint="eastAsia"/>
          <w:b/>
          <w:color w:val="000000"/>
          <w:sz w:val="24"/>
        </w:rPr>
      </w:pPr>
      <w:r>
        <w:rPr>
          <w:rFonts w:ascii="宋体" w:hAnsi="宋体"/>
          <w:b/>
          <w:color w:val="000000"/>
          <w:sz w:val="24"/>
        </w:rPr>
        <w:br w:type="page"/>
      </w:r>
    </w:p>
    <w:p w14:paraId="7F8264A6" w14:textId="77777777" w:rsidR="00CD2DFA" w:rsidRDefault="0059585D">
      <w:pPr>
        <w:pStyle w:val="a4"/>
        <w:overflowPunct w:val="0"/>
        <w:ind w:firstLine="0"/>
        <w:rPr>
          <w:rFonts w:ascii="宋体" w:eastAsia="宋体" w:hAnsi="宋体" w:hint="eastAsia"/>
          <w:b/>
          <w:szCs w:val="24"/>
        </w:rPr>
      </w:pPr>
      <w:r>
        <w:rPr>
          <w:rFonts w:ascii="宋体" w:eastAsia="宋体" w:hAnsi="宋体" w:hint="eastAsia"/>
          <w:b/>
          <w:szCs w:val="24"/>
        </w:rPr>
        <w:lastRenderedPageBreak/>
        <w:t>格式9、类似项目业绩一览表（可自拟）</w:t>
      </w:r>
    </w:p>
    <w:p w14:paraId="485C3A34" w14:textId="77777777" w:rsidR="00CD2DFA" w:rsidRDefault="00CD2DFA">
      <w:pPr>
        <w:pStyle w:val="a4"/>
        <w:overflowPunct w:val="0"/>
        <w:ind w:firstLine="0"/>
        <w:rPr>
          <w:rFonts w:ascii="宋体" w:eastAsia="宋体" w:hAnsi="宋体" w:hint="eastAsia"/>
          <w:szCs w:val="24"/>
        </w:rPr>
      </w:pPr>
    </w:p>
    <w:p w14:paraId="1531A726" w14:textId="77777777" w:rsidR="00CD2DFA" w:rsidRDefault="0059585D">
      <w:pPr>
        <w:pStyle w:val="a4"/>
        <w:overflowPunct w:val="0"/>
        <w:ind w:firstLine="0"/>
        <w:jc w:val="center"/>
        <w:rPr>
          <w:rFonts w:ascii="宋体" w:eastAsia="宋体" w:hAnsi="宋体" w:hint="eastAsia"/>
          <w:szCs w:val="24"/>
        </w:rPr>
      </w:pPr>
      <w:r>
        <w:rPr>
          <w:rFonts w:ascii="宋体" w:eastAsia="宋体" w:hAnsi="宋体" w:hint="eastAsia"/>
          <w:szCs w:val="24"/>
        </w:rPr>
        <w:t>近三年类似项目业绩一览表（格式自拟）</w:t>
      </w:r>
    </w:p>
    <w:p w14:paraId="2CE61082" w14:textId="77777777" w:rsidR="00CD2DFA" w:rsidRDefault="00CD2DFA">
      <w:pPr>
        <w:pStyle w:val="a4"/>
        <w:overflowPunct w:val="0"/>
        <w:ind w:firstLine="0"/>
        <w:jc w:val="center"/>
        <w:rPr>
          <w:rFonts w:ascii="宋体" w:eastAsia="宋体" w:hAnsi="宋体" w:hint="eastAsia"/>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2605"/>
        <w:gridCol w:w="1255"/>
        <w:gridCol w:w="1360"/>
        <w:gridCol w:w="1398"/>
        <w:gridCol w:w="947"/>
      </w:tblGrid>
      <w:tr w:rsidR="00CD2DFA" w14:paraId="72967319"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1140B71" w14:textId="77777777" w:rsidR="00CD2DFA" w:rsidRDefault="0059585D">
            <w:pPr>
              <w:spacing w:line="320" w:lineRule="exact"/>
              <w:jc w:val="center"/>
              <w:rPr>
                <w:rFonts w:ascii="宋体" w:eastAsia="宋体" w:hAnsi="宋体" w:hint="eastAsia"/>
                <w:sz w:val="24"/>
                <w:szCs w:val="24"/>
              </w:rPr>
            </w:pPr>
            <w:r>
              <w:rPr>
                <w:rFonts w:ascii="宋体" w:eastAsia="宋体" w:hAnsi="宋体" w:hint="eastAsia"/>
                <w:sz w:val="24"/>
                <w:szCs w:val="24"/>
              </w:rPr>
              <w:t>序号</w:t>
            </w:r>
          </w:p>
        </w:tc>
        <w:tc>
          <w:tcPr>
            <w:tcW w:w="2605" w:type="dxa"/>
            <w:tcBorders>
              <w:top w:val="single" w:sz="4" w:space="0" w:color="auto"/>
              <w:left w:val="single" w:sz="4" w:space="0" w:color="auto"/>
              <w:bottom w:val="single" w:sz="4" w:space="0" w:color="auto"/>
              <w:right w:val="single" w:sz="4" w:space="0" w:color="auto"/>
            </w:tcBorders>
            <w:vAlign w:val="center"/>
          </w:tcPr>
          <w:p w14:paraId="4907BB14" w14:textId="77777777" w:rsidR="00CD2DFA" w:rsidRDefault="0059585D">
            <w:pPr>
              <w:spacing w:line="320" w:lineRule="exact"/>
              <w:jc w:val="center"/>
              <w:rPr>
                <w:rFonts w:ascii="宋体" w:eastAsia="宋体" w:hAnsi="宋体" w:hint="eastAsia"/>
                <w:sz w:val="24"/>
                <w:szCs w:val="24"/>
              </w:rPr>
            </w:pPr>
            <w:r>
              <w:rPr>
                <w:rFonts w:ascii="宋体" w:eastAsia="宋体" w:hAnsi="宋体" w:hint="eastAsia"/>
                <w:sz w:val="24"/>
                <w:szCs w:val="24"/>
              </w:rPr>
              <w:t>项目名称</w:t>
            </w:r>
          </w:p>
        </w:tc>
        <w:tc>
          <w:tcPr>
            <w:tcW w:w="1255" w:type="dxa"/>
            <w:tcBorders>
              <w:top w:val="single" w:sz="4" w:space="0" w:color="auto"/>
              <w:left w:val="single" w:sz="4" w:space="0" w:color="auto"/>
              <w:bottom w:val="single" w:sz="4" w:space="0" w:color="auto"/>
              <w:right w:val="single" w:sz="4" w:space="0" w:color="auto"/>
            </w:tcBorders>
            <w:vAlign w:val="center"/>
          </w:tcPr>
          <w:p w14:paraId="48A0BD9D" w14:textId="77777777" w:rsidR="00CD2DFA" w:rsidRDefault="0059585D">
            <w:pPr>
              <w:spacing w:line="320" w:lineRule="exact"/>
              <w:jc w:val="center"/>
              <w:rPr>
                <w:rFonts w:ascii="宋体" w:eastAsia="宋体" w:hAnsi="宋体" w:hint="eastAsia"/>
                <w:sz w:val="24"/>
                <w:szCs w:val="24"/>
              </w:rPr>
            </w:pPr>
            <w:r>
              <w:rPr>
                <w:rFonts w:ascii="宋体" w:eastAsia="宋体" w:hAnsi="宋体" w:hint="eastAsia"/>
                <w:sz w:val="24"/>
                <w:szCs w:val="24"/>
              </w:rPr>
              <w:t>委托单位</w:t>
            </w:r>
          </w:p>
        </w:tc>
        <w:tc>
          <w:tcPr>
            <w:tcW w:w="1360" w:type="dxa"/>
            <w:tcBorders>
              <w:top w:val="single" w:sz="4" w:space="0" w:color="auto"/>
              <w:left w:val="single" w:sz="4" w:space="0" w:color="auto"/>
              <w:bottom w:val="single" w:sz="4" w:space="0" w:color="auto"/>
              <w:right w:val="single" w:sz="4" w:space="0" w:color="auto"/>
            </w:tcBorders>
            <w:vAlign w:val="center"/>
          </w:tcPr>
          <w:p w14:paraId="59971796" w14:textId="77777777" w:rsidR="00CD2DFA" w:rsidRDefault="0059585D">
            <w:pPr>
              <w:spacing w:line="320" w:lineRule="exact"/>
              <w:jc w:val="center"/>
              <w:rPr>
                <w:rFonts w:ascii="宋体" w:eastAsia="宋体" w:hAnsi="宋体" w:hint="eastAsia"/>
                <w:sz w:val="24"/>
                <w:szCs w:val="24"/>
              </w:rPr>
            </w:pPr>
            <w:r>
              <w:rPr>
                <w:rFonts w:ascii="宋体" w:eastAsia="宋体" w:hAnsi="宋体" w:hint="eastAsia"/>
                <w:sz w:val="24"/>
                <w:szCs w:val="24"/>
              </w:rPr>
              <w:t>项目</w:t>
            </w:r>
          </w:p>
          <w:p w14:paraId="1470B062" w14:textId="77777777" w:rsidR="00CD2DFA" w:rsidRDefault="0059585D">
            <w:pPr>
              <w:spacing w:line="320" w:lineRule="exact"/>
              <w:jc w:val="center"/>
              <w:rPr>
                <w:rFonts w:ascii="宋体" w:eastAsia="宋体" w:hAnsi="宋体" w:hint="eastAsia"/>
                <w:sz w:val="24"/>
                <w:szCs w:val="24"/>
              </w:rPr>
            </w:pPr>
            <w:r>
              <w:rPr>
                <w:rFonts w:ascii="宋体" w:eastAsia="宋体" w:hAnsi="宋体" w:hint="eastAsia"/>
                <w:sz w:val="24"/>
                <w:szCs w:val="24"/>
              </w:rPr>
              <w:t>完成时间</w:t>
            </w:r>
          </w:p>
        </w:tc>
        <w:tc>
          <w:tcPr>
            <w:tcW w:w="1398" w:type="dxa"/>
            <w:tcBorders>
              <w:top w:val="single" w:sz="4" w:space="0" w:color="auto"/>
              <w:left w:val="single" w:sz="4" w:space="0" w:color="auto"/>
              <w:bottom w:val="single" w:sz="4" w:space="0" w:color="auto"/>
              <w:right w:val="single" w:sz="4" w:space="0" w:color="auto"/>
            </w:tcBorders>
            <w:vAlign w:val="center"/>
          </w:tcPr>
          <w:p w14:paraId="422B5FBE" w14:textId="77777777" w:rsidR="00CD2DFA" w:rsidRDefault="0059585D">
            <w:pPr>
              <w:spacing w:line="320" w:lineRule="exact"/>
              <w:jc w:val="center"/>
              <w:rPr>
                <w:rFonts w:ascii="宋体" w:eastAsia="宋体" w:hAnsi="宋体" w:hint="eastAsia"/>
                <w:sz w:val="24"/>
                <w:szCs w:val="24"/>
              </w:rPr>
            </w:pPr>
            <w:r>
              <w:rPr>
                <w:rFonts w:ascii="宋体" w:eastAsia="宋体" w:hAnsi="宋体" w:hint="eastAsia"/>
                <w:sz w:val="24"/>
                <w:szCs w:val="24"/>
              </w:rPr>
              <w:t>合同金额</w:t>
            </w:r>
          </w:p>
        </w:tc>
        <w:tc>
          <w:tcPr>
            <w:tcW w:w="947" w:type="dxa"/>
            <w:tcBorders>
              <w:top w:val="single" w:sz="4" w:space="0" w:color="auto"/>
              <w:left w:val="single" w:sz="4" w:space="0" w:color="auto"/>
              <w:bottom w:val="single" w:sz="4" w:space="0" w:color="auto"/>
              <w:right w:val="single" w:sz="4" w:space="0" w:color="auto"/>
            </w:tcBorders>
            <w:vAlign w:val="center"/>
          </w:tcPr>
          <w:p w14:paraId="1504C216" w14:textId="77777777" w:rsidR="00CD2DFA" w:rsidRDefault="0059585D">
            <w:pPr>
              <w:spacing w:line="320" w:lineRule="exact"/>
              <w:jc w:val="center"/>
              <w:rPr>
                <w:rFonts w:ascii="宋体" w:eastAsia="宋体" w:hAnsi="宋体" w:hint="eastAsia"/>
                <w:sz w:val="24"/>
                <w:szCs w:val="24"/>
              </w:rPr>
            </w:pPr>
            <w:r>
              <w:rPr>
                <w:rFonts w:ascii="宋体" w:eastAsia="宋体" w:hAnsi="宋体" w:hint="eastAsia"/>
                <w:sz w:val="24"/>
                <w:szCs w:val="24"/>
              </w:rPr>
              <w:t>备注</w:t>
            </w:r>
          </w:p>
        </w:tc>
      </w:tr>
      <w:tr w:rsidR="00CD2DFA" w14:paraId="7FF604C3"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0CA6D43" w14:textId="77777777" w:rsidR="00CD2DFA" w:rsidRDefault="0059585D">
            <w:pPr>
              <w:spacing w:line="360" w:lineRule="auto"/>
              <w:jc w:val="center"/>
              <w:rPr>
                <w:rFonts w:ascii="宋体" w:eastAsia="宋体" w:hAnsi="宋体" w:hint="eastAsia"/>
                <w:sz w:val="24"/>
                <w:szCs w:val="24"/>
              </w:rPr>
            </w:pPr>
            <w:r>
              <w:rPr>
                <w:rFonts w:ascii="宋体" w:eastAsia="宋体" w:hAnsi="宋体" w:hint="eastAsia"/>
                <w:sz w:val="24"/>
                <w:szCs w:val="24"/>
              </w:rPr>
              <w:t>1</w:t>
            </w:r>
          </w:p>
        </w:tc>
        <w:tc>
          <w:tcPr>
            <w:tcW w:w="2605" w:type="dxa"/>
            <w:tcBorders>
              <w:top w:val="single" w:sz="4" w:space="0" w:color="auto"/>
              <w:left w:val="single" w:sz="4" w:space="0" w:color="auto"/>
              <w:bottom w:val="single" w:sz="4" w:space="0" w:color="auto"/>
              <w:right w:val="single" w:sz="4" w:space="0" w:color="auto"/>
            </w:tcBorders>
          </w:tcPr>
          <w:p w14:paraId="40CE5B76" w14:textId="77777777" w:rsidR="00CD2DFA" w:rsidRDefault="00CD2DFA">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47979994" w14:textId="77777777" w:rsidR="00CD2DFA" w:rsidRDefault="00CD2DFA">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1DEBA932" w14:textId="77777777" w:rsidR="00CD2DFA" w:rsidRDefault="00CD2DFA">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4C6A240" w14:textId="77777777" w:rsidR="00CD2DFA" w:rsidRDefault="00CD2DFA">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034B6F35" w14:textId="77777777" w:rsidR="00CD2DFA" w:rsidRDefault="00CD2DFA">
            <w:pPr>
              <w:spacing w:line="360" w:lineRule="auto"/>
              <w:rPr>
                <w:rFonts w:ascii="宋体" w:eastAsia="宋体" w:hAnsi="宋体" w:hint="eastAsia"/>
                <w:sz w:val="24"/>
                <w:szCs w:val="24"/>
              </w:rPr>
            </w:pPr>
          </w:p>
        </w:tc>
      </w:tr>
      <w:tr w:rsidR="00CD2DFA" w14:paraId="30C03CA0"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C21BC1C" w14:textId="77777777" w:rsidR="00CD2DFA" w:rsidRDefault="0059585D">
            <w:pPr>
              <w:spacing w:line="360" w:lineRule="auto"/>
              <w:jc w:val="center"/>
              <w:rPr>
                <w:rFonts w:ascii="宋体" w:eastAsia="宋体" w:hAnsi="宋体" w:hint="eastAsia"/>
                <w:sz w:val="24"/>
                <w:szCs w:val="24"/>
              </w:rPr>
            </w:pPr>
            <w:r>
              <w:rPr>
                <w:rFonts w:ascii="宋体" w:eastAsia="宋体" w:hAnsi="宋体" w:hint="eastAsia"/>
                <w:sz w:val="24"/>
                <w:szCs w:val="24"/>
              </w:rPr>
              <w:t>2</w:t>
            </w:r>
          </w:p>
        </w:tc>
        <w:tc>
          <w:tcPr>
            <w:tcW w:w="2605" w:type="dxa"/>
            <w:tcBorders>
              <w:top w:val="single" w:sz="4" w:space="0" w:color="auto"/>
              <w:left w:val="single" w:sz="4" w:space="0" w:color="auto"/>
              <w:bottom w:val="single" w:sz="4" w:space="0" w:color="auto"/>
              <w:right w:val="single" w:sz="4" w:space="0" w:color="auto"/>
            </w:tcBorders>
          </w:tcPr>
          <w:p w14:paraId="553A2DC0" w14:textId="77777777" w:rsidR="00CD2DFA" w:rsidRDefault="00CD2DFA">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33FA05B4" w14:textId="77777777" w:rsidR="00CD2DFA" w:rsidRDefault="00CD2DFA">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19B993E6" w14:textId="77777777" w:rsidR="00CD2DFA" w:rsidRDefault="00CD2DFA">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F6B994C" w14:textId="77777777" w:rsidR="00CD2DFA" w:rsidRDefault="00CD2DFA">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5DE4E208" w14:textId="77777777" w:rsidR="00CD2DFA" w:rsidRDefault="00CD2DFA">
            <w:pPr>
              <w:spacing w:line="360" w:lineRule="auto"/>
              <w:rPr>
                <w:rFonts w:ascii="宋体" w:eastAsia="宋体" w:hAnsi="宋体" w:hint="eastAsia"/>
                <w:sz w:val="24"/>
                <w:szCs w:val="24"/>
              </w:rPr>
            </w:pPr>
          </w:p>
        </w:tc>
      </w:tr>
      <w:tr w:rsidR="00CD2DFA" w14:paraId="3A0F495D"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59E2994B" w14:textId="77777777" w:rsidR="00CD2DFA" w:rsidRDefault="0059585D">
            <w:pPr>
              <w:spacing w:line="360" w:lineRule="auto"/>
              <w:jc w:val="center"/>
              <w:rPr>
                <w:rFonts w:ascii="宋体" w:eastAsia="宋体" w:hAnsi="宋体" w:hint="eastAsia"/>
                <w:sz w:val="24"/>
                <w:szCs w:val="24"/>
              </w:rPr>
            </w:pPr>
            <w:r>
              <w:rPr>
                <w:rFonts w:ascii="宋体" w:eastAsia="宋体" w:hAnsi="宋体" w:hint="eastAsia"/>
                <w:sz w:val="24"/>
                <w:szCs w:val="24"/>
              </w:rPr>
              <w:t>3</w:t>
            </w:r>
          </w:p>
        </w:tc>
        <w:tc>
          <w:tcPr>
            <w:tcW w:w="2605" w:type="dxa"/>
            <w:tcBorders>
              <w:top w:val="single" w:sz="4" w:space="0" w:color="auto"/>
              <w:left w:val="single" w:sz="4" w:space="0" w:color="auto"/>
              <w:bottom w:val="single" w:sz="4" w:space="0" w:color="auto"/>
              <w:right w:val="single" w:sz="4" w:space="0" w:color="auto"/>
            </w:tcBorders>
          </w:tcPr>
          <w:p w14:paraId="651FC3E9" w14:textId="77777777" w:rsidR="00CD2DFA" w:rsidRDefault="00CD2DFA">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0EABB08B" w14:textId="77777777" w:rsidR="00CD2DFA" w:rsidRDefault="00CD2DFA">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6BA07160" w14:textId="77777777" w:rsidR="00CD2DFA" w:rsidRDefault="00CD2DFA">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052A6883" w14:textId="77777777" w:rsidR="00CD2DFA" w:rsidRDefault="00CD2DFA">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46F82E26" w14:textId="77777777" w:rsidR="00CD2DFA" w:rsidRDefault="00CD2DFA">
            <w:pPr>
              <w:spacing w:line="360" w:lineRule="auto"/>
              <w:rPr>
                <w:rFonts w:ascii="宋体" w:eastAsia="宋体" w:hAnsi="宋体" w:hint="eastAsia"/>
                <w:sz w:val="24"/>
                <w:szCs w:val="24"/>
              </w:rPr>
            </w:pPr>
          </w:p>
        </w:tc>
      </w:tr>
      <w:tr w:rsidR="00CD2DFA" w14:paraId="45410E05"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777E3B4A" w14:textId="77777777" w:rsidR="00CD2DFA" w:rsidRDefault="0059585D">
            <w:pPr>
              <w:spacing w:line="360" w:lineRule="auto"/>
              <w:jc w:val="center"/>
              <w:rPr>
                <w:rFonts w:ascii="宋体" w:eastAsia="宋体" w:hAnsi="宋体" w:hint="eastAsia"/>
                <w:sz w:val="24"/>
                <w:szCs w:val="24"/>
              </w:rPr>
            </w:pPr>
            <w:r>
              <w:rPr>
                <w:rFonts w:ascii="宋体" w:eastAsia="宋体" w:hAnsi="宋体" w:hint="eastAsia"/>
                <w:sz w:val="24"/>
                <w:szCs w:val="24"/>
              </w:rPr>
              <w:t>4</w:t>
            </w:r>
          </w:p>
        </w:tc>
        <w:tc>
          <w:tcPr>
            <w:tcW w:w="2605" w:type="dxa"/>
            <w:tcBorders>
              <w:top w:val="single" w:sz="4" w:space="0" w:color="auto"/>
              <w:left w:val="single" w:sz="4" w:space="0" w:color="auto"/>
              <w:bottom w:val="single" w:sz="4" w:space="0" w:color="auto"/>
              <w:right w:val="single" w:sz="4" w:space="0" w:color="auto"/>
            </w:tcBorders>
          </w:tcPr>
          <w:p w14:paraId="40B5832A" w14:textId="77777777" w:rsidR="00CD2DFA" w:rsidRDefault="00CD2DFA">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0E75B0B6" w14:textId="77777777" w:rsidR="00CD2DFA" w:rsidRDefault="00CD2DFA">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5408F069" w14:textId="77777777" w:rsidR="00CD2DFA" w:rsidRDefault="00CD2DFA">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5FBD21E" w14:textId="77777777" w:rsidR="00CD2DFA" w:rsidRDefault="00CD2DFA">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58B8D144" w14:textId="77777777" w:rsidR="00CD2DFA" w:rsidRDefault="00CD2DFA">
            <w:pPr>
              <w:spacing w:line="360" w:lineRule="auto"/>
              <w:rPr>
                <w:rFonts w:ascii="宋体" w:eastAsia="宋体" w:hAnsi="宋体" w:hint="eastAsia"/>
                <w:sz w:val="24"/>
                <w:szCs w:val="24"/>
              </w:rPr>
            </w:pPr>
          </w:p>
        </w:tc>
      </w:tr>
      <w:tr w:rsidR="00CD2DFA" w14:paraId="1A27DD1D"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6BC3BA5E" w14:textId="77777777" w:rsidR="00CD2DFA" w:rsidRDefault="0059585D">
            <w:pPr>
              <w:spacing w:line="360" w:lineRule="auto"/>
              <w:jc w:val="center"/>
              <w:rPr>
                <w:rFonts w:ascii="宋体" w:eastAsia="宋体" w:hAnsi="宋体" w:hint="eastAsia"/>
                <w:sz w:val="24"/>
                <w:szCs w:val="24"/>
              </w:rPr>
            </w:pPr>
            <w:r>
              <w:rPr>
                <w:rFonts w:ascii="宋体" w:eastAsia="宋体" w:hAnsi="宋体" w:hint="eastAsia"/>
                <w:sz w:val="24"/>
                <w:szCs w:val="24"/>
              </w:rPr>
              <w:t>……</w:t>
            </w:r>
          </w:p>
        </w:tc>
        <w:tc>
          <w:tcPr>
            <w:tcW w:w="2605" w:type="dxa"/>
            <w:tcBorders>
              <w:top w:val="single" w:sz="4" w:space="0" w:color="auto"/>
              <w:left w:val="single" w:sz="4" w:space="0" w:color="auto"/>
              <w:bottom w:val="single" w:sz="4" w:space="0" w:color="auto"/>
              <w:right w:val="single" w:sz="4" w:space="0" w:color="auto"/>
            </w:tcBorders>
          </w:tcPr>
          <w:p w14:paraId="4ED19F35" w14:textId="77777777" w:rsidR="00CD2DFA" w:rsidRDefault="00CD2DFA">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5AD5A638" w14:textId="77777777" w:rsidR="00CD2DFA" w:rsidRDefault="00CD2DFA">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515696BF" w14:textId="77777777" w:rsidR="00CD2DFA" w:rsidRDefault="00CD2DFA">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01E20684" w14:textId="77777777" w:rsidR="00CD2DFA" w:rsidRDefault="00CD2DFA">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5720A35C" w14:textId="77777777" w:rsidR="00CD2DFA" w:rsidRDefault="00CD2DFA">
            <w:pPr>
              <w:spacing w:line="360" w:lineRule="auto"/>
              <w:rPr>
                <w:rFonts w:ascii="宋体" w:eastAsia="宋体" w:hAnsi="宋体" w:hint="eastAsia"/>
                <w:sz w:val="24"/>
                <w:szCs w:val="24"/>
              </w:rPr>
            </w:pPr>
          </w:p>
        </w:tc>
      </w:tr>
    </w:tbl>
    <w:p w14:paraId="065A601B" w14:textId="77777777" w:rsidR="00CD2DFA" w:rsidRDefault="00CD2DFA">
      <w:pPr>
        <w:spacing w:line="360" w:lineRule="auto"/>
        <w:jc w:val="left"/>
        <w:rPr>
          <w:rFonts w:ascii="宋体" w:hAnsi="宋体" w:hint="eastAsia"/>
          <w:b/>
          <w:color w:val="000000"/>
          <w:sz w:val="24"/>
        </w:rPr>
      </w:pPr>
    </w:p>
    <w:p w14:paraId="5425929F" w14:textId="77777777" w:rsidR="00CD2DFA" w:rsidRDefault="0059585D">
      <w:pPr>
        <w:spacing w:line="360" w:lineRule="auto"/>
        <w:jc w:val="left"/>
        <w:rPr>
          <w:rFonts w:ascii="宋体" w:hAnsi="宋体" w:hint="eastAsia"/>
          <w:b/>
          <w:color w:val="000000"/>
          <w:sz w:val="24"/>
        </w:rPr>
      </w:pPr>
      <w:r>
        <w:rPr>
          <w:rFonts w:ascii="宋体" w:hAnsi="宋体"/>
          <w:b/>
          <w:color w:val="000000"/>
          <w:sz w:val="24"/>
        </w:rPr>
        <w:br w:type="page"/>
      </w:r>
    </w:p>
    <w:p w14:paraId="4076BB0C" w14:textId="77777777" w:rsidR="00CD2DFA" w:rsidRDefault="0059585D">
      <w:pPr>
        <w:spacing w:line="360" w:lineRule="auto"/>
        <w:jc w:val="left"/>
        <w:rPr>
          <w:rFonts w:ascii="宋体" w:eastAsia="宋体" w:hAnsi="宋体" w:hint="eastAsia"/>
          <w:b/>
          <w:color w:val="000000"/>
          <w:sz w:val="24"/>
        </w:rPr>
      </w:pPr>
      <w:r>
        <w:rPr>
          <w:rFonts w:ascii="宋体" w:eastAsia="宋体" w:hAnsi="宋体" w:hint="eastAsia"/>
          <w:b/>
          <w:color w:val="000000"/>
          <w:sz w:val="24"/>
        </w:rPr>
        <w:lastRenderedPageBreak/>
        <w:t>格式10、方案</w:t>
      </w:r>
    </w:p>
    <w:p w14:paraId="25F29AAC" w14:textId="77777777" w:rsidR="00CD2DFA" w:rsidRDefault="00CD2DFA">
      <w:pPr>
        <w:spacing w:line="360" w:lineRule="auto"/>
        <w:jc w:val="left"/>
        <w:rPr>
          <w:rFonts w:ascii="宋体" w:hAnsi="宋体" w:hint="eastAsia"/>
          <w:b/>
          <w:color w:val="000000"/>
          <w:sz w:val="24"/>
        </w:rPr>
      </w:pPr>
    </w:p>
    <w:p w14:paraId="67246DC2" w14:textId="77777777" w:rsidR="00CD2DFA" w:rsidRDefault="0059585D">
      <w:pPr>
        <w:spacing w:line="360" w:lineRule="auto"/>
        <w:jc w:val="center"/>
        <w:rPr>
          <w:rFonts w:ascii="宋体" w:eastAsia="宋体" w:hAnsi="宋体" w:hint="eastAsia"/>
          <w:bCs/>
          <w:color w:val="000000"/>
          <w:sz w:val="24"/>
        </w:rPr>
      </w:pPr>
      <w:r>
        <w:rPr>
          <w:rFonts w:ascii="宋体" w:eastAsia="宋体" w:hAnsi="宋体" w:hint="eastAsia"/>
          <w:bCs/>
          <w:color w:val="000000"/>
          <w:sz w:val="24"/>
        </w:rPr>
        <w:t>（自拟）</w:t>
      </w:r>
    </w:p>
    <w:p w14:paraId="7B938AEF" w14:textId="77777777" w:rsidR="00CD2DFA" w:rsidRDefault="00CD2DFA">
      <w:pPr>
        <w:spacing w:line="360" w:lineRule="auto"/>
        <w:jc w:val="left"/>
        <w:rPr>
          <w:rFonts w:ascii="宋体" w:hAnsi="宋体" w:hint="eastAsia"/>
          <w:b/>
          <w:color w:val="000000"/>
          <w:sz w:val="24"/>
        </w:rPr>
      </w:pPr>
    </w:p>
    <w:p w14:paraId="6645DC65" w14:textId="77777777" w:rsidR="00CD2DFA" w:rsidRDefault="00CD2DFA">
      <w:pPr>
        <w:spacing w:line="360" w:lineRule="auto"/>
        <w:jc w:val="left"/>
        <w:rPr>
          <w:rFonts w:ascii="宋体" w:eastAsia="宋体" w:hAnsi="宋体" w:hint="eastAsia"/>
          <w:b/>
          <w:color w:val="000000"/>
          <w:sz w:val="24"/>
        </w:rPr>
      </w:pPr>
    </w:p>
    <w:p w14:paraId="21250C59" w14:textId="77777777" w:rsidR="00CD2DFA" w:rsidRDefault="0059585D">
      <w:pPr>
        <w:spacing w:line="360" w:lineRule="auto"/>
        <w:jc w:val="left"/>
        <w:rPr>
          <w:rFonts w:ascii="宋体" w:eastAsia="宋体" w:hAnsi="宋体" w:hint="eastAsia"/>
          <w:b/>
          <w:color w:val="000000"/>
          <w:sz w:val="24"/>
        </w:rPr>
      </w:pPr>
      <w:r>
        <w:rPr>
          <w:rFonts w:ascii="宋体" w:eastAsia="宋体" w:hAnsi="宋体" w:hint="eastAsia"/>
          <w:b/>
          <w:color w:val="000000"/>
          <w:sz w:val="24"/>
        </w:rPr>
        <w:t>格式11、供应商认为有必要提交的其它材料</w:t>
      </w:r>
    </w:p>
    <w:p w14:paraId="25577D43" w14:textId="77777777" w:rsidR="00CD2DFA" w:rsidRDefault="00CD2DFA">
      <w:pPr>
        <w:spacing w:line="360" w:lineRule="auto"/>
        <w:jc w:val="center"/>
        <w:rPr>
          <w:rFonts w:ascii="宋体" w:hAnsi="宋体" w:hint="eastAsia"/>
          <w:bCs/>
          <w:color w:val="000000"/>
          <w:sz w:val="24"/>
        </w:rPr>
      </w:pPr>
    </w:p>
    <w:p w14:paraId="286D3F65" w14:textId="77777777" w:rsidR="00CD2DFA" w:rsidRDefault="0059585D">
      <w:pPr>
        <w:spacing w:line="360" w:lineRule="auto"/>
        <w:jc w:val="center"/>
        <w:rPr>
          <w:rFonts w:ascii="宋体" w:eastAsia="宋体" w:hAnsi="宋体" w:hint="eastAsia"/>
          <w:bCs/>
          <w:color w:val="000000"/>
          <w:sz w:val="24"/>
        </w:rPr>
      </w:pPr>
      <w:r>
        <w:rPr>
          <w:rFonts w:ascii="宋体" w:eastAsia="宋体" w:hAnsi="宋体" w:hint="eastAsia"/>
          <w:bCs/>
          <w:color w:val="000000"/>
          <w:sz w:val="24"/>
        </w:rPr>
        <w:t>（自拟）</w:t>
      </w:r>
    </w:p>
    <w:p w14:paraId="0225C72F" w14:textId="77777777" w:rsidR="00CD2DFA" w:rsidRDefault="00CD2DFA">
      <w:pPr>
        <w:pStyle w:val="a4"/>
        <w:overflowPunct w:val="0"/>
        <w:spacing w:line="360" w:lineRule="auto"/>
        <w:jc w:val="both"/>
        <w:rPr>
          <w:rFonts w:ascii="宋体" w:eastAsia="宋体" w:hAnsi="宋体" w:hint="eastAsia"/>
          <w:szCs w:val="24"/>
        </w:rPr>
      </w:pPr>
    </w:p>
    <w:p w14:paraId="6AAC0831" w14:textId="77777777" w:rsidR="00CD2DFA" w:rsidRDefault="0059585D">
      <w:pPr>
        <w:pStyle w:val="13"/>
        <w:spacing w:line="360" w:lineRule="auto"/>
        <w:jc w:val="center"/>
        <w:rPr>
          <w:rFonts w:eastAsia="宋体" w:hAnsi="宋体" w:hint="eastAsia"/>
          <w:b/>
          <w:sz w:val="24"/>
          <w:szCs w:val="24"/>
        </w:rPr>
      </w:pPr>
      <w:r>
        <w:rPr>
          <w:rFonts w:eastAsia="宋体" w:hAnsi="宋体"/>
          <w:sz w:val="24"/>
          <w:szCs w:val="24"/>
        </w:rPr>
        <w:br w:type="page"/>
      </w:r>
      <w:bookmarkStart w:id="12" w:name="_Toc13642115"/>
      <w:bookmarkStart w:id="13" w:name="_Toc409435039"/>
      <w:r>
        <w:rPr>
          <w:rFonts w:eastAsia="宋体" w:hAnsi="宋体" w:hint="eastAsia"/>
          <w:b/>
          <w:sz w:val="44"/>
          <w:szCs w:val="44"/>
        </w:rPr>
        <w:lastRenderedPageBreak/>
        <w:t xml:space="preserve">第四章 </w:t>
      </w:r>
      <w:bookmarkEnd w:id="12"/>
      <w:bookmarkEnd w:id="13"/>
      <w:r>
        <w:rPr>
          <w:rFonts w:eastAsia="宋体" w:hAnsi="宋体" w:hint="eastAsia"/>
          <w:b/>
          <w:sz w:val="44"/>
          <w:szCs w:val="44"/>
        </w:rPr>
        <w:t>采购内容</w:t>
      </w:r>
    </w:p>
    <w:p w14:paraId="7E5837B2" w14:textId="5C483ED7" w:rsidR="00CD2DFA" w:rsidRDefault="0059585D">
      <w:pPr>
        <w:spacing w:line="360" w:lineRule="auto"/>
        <w:rPr>
          <w:rFonts w:ascii="宋体" w:eastAsia="宋体" w:hAnsi="宋体" w:cs="宋体" w:hint="eastAsia"/>
          <w:sz w:val="24"/>
          <w:szCs w:val="24"/>
        </w:rPr>
      </w:pPr>
      <w:bookmarkStart w:id="14" w:name="_Toc13642116"/>
      <w:r>
        <w:rPr>
          <w:rFonts w:ascii="宋体" w:eastAsia="宋体" w:hAnsi="宋体" w:hint="eastAsia"/>
          <w:b/>
          <w:sz w:val="24"/>
          <w:szCs w:val="24"/>
        </w:rPr>
        <w:t>一、项目</w:t>
      </w:r>
      <w:r>
        <w:rPr>
          <w:rFonts w:ascii="宋体" w:eastAsia="宋体" w:hAnsi="宋体"/>
          <w:b/>
          <w:sz w:val="24"/>
          <w:szCs w:val="24"/>
        </w:rPr>
        <w:t>名称：</w:t>
      </w:r>
      <w:r w:rsidR="009F419A" w:rsidRPr="009F419A">
        <w:rPr>
          <w:rFonts w:ascii="宋体" w:eastAsia="宋体" w:hAnsi="宋体" w:cs="宋体" w:hint="eastAsia"/>
          <w:sz w:val="24"/>
          <w:szCs w:val="24"/>
        </w:rPr>
        <w:t>苏州城市学院学生学业压力弹性度测试服务项目</w:t>
      </w:r>
    </w:p>
    <w:p w14:paraId="5932511C" w14:textId="29151A32" w:rsidR="00CD2DFA" w:rsidRDefault="0059585D">
      <w:pPr>
        <w:spacing w:line="360" w:lineRule="auto"/>
        <w:rPr>
          <w:rFonts w:ascii="宋体" w:eastAsia="宋体" w:hAnsi="宋体" w:hint="eastAsia"/>
          <w:color w:val="000000" w:themeColor="text1"/>
          <w:sz w:val="24"/>
          <w:szCs w:val="24"/>
        </w:rPr>
      </w:pPr>
      <w:r>
        <w:rPr>
          <w:rFonts w:ascii="宋体" w:eastAsia="宋体" w:hAnsi="宋体" w:hint="eastAsia"/>
          <w:b/>
          <w:sz w:val="24"/>
          <w:szCs w:val="24"/>
        </w:rPr>
        <w:t>二、采购编号</w:t>
      </w:r>
      <w:r>
        <w:rPr>
          <w:rFonts w:ascii="宋体" w:eastAsia="宋体" w:hAnsi="宋体" w:hint="eastAsia"/>
          <w:b/>
          <w:color w:val="000000" w:themeColor="text1"/>
          <w:sz w:val="24"/>
          <w:szCs w:val="24"/>
        </w:rPr>
        <w:t>：</w:t>
      </w:r>
      <w:r w:rsidR="0034185D" w:rsidRPr="0034185D">
        <w:rPr>
          <w:rFonts w:ascii="宋体" w:eastAsia="宋体" w:hAnsi="宋体" w:hint="eastAsia"/>
          <w:color w:val="000000" w:themeColor="text1"/>
          <w:sz w:val="24"/>
          <w:szCs w:val="24"/>
        </w:rPr>
        <w:t>SCU</w:t>
      </w:r>
      <w:r w:rsidR="0034185D" w:rsidRPr="0034185D">
        <w:rPr>
          <w:rFonts w:ascii="宋体" w:eastAsia="宋体" w:hAnsi="宋体"/>
          <w:color w:val="000000" w:themeColor="text1"/>
          <w:sz w:val="24"/>
          <w:szCs w:val="24"/>
        </w:rPr>
        <w:t>2025-14</w:t>
      </w:r>
    </w:p>
    <w:p w14:paraId="4B8CFCBF" w14:textId="77777777" w:rsidR="009A6267" w:rsidRDefault="009A6267">
      <w:pPr>
        <w:spacing w:line="360" w:lineRule="auto"/>
        <w:rPr>
          <w:rFonts w:ascii="宋体" w:eastAsia="宋体" w:hAnsi="宋体" w:cs="宋体" w:hint="eastAsia"/>
          <w:sz w:val="24"/>
          <w:szCs w:val="24"/>
          <w:lang w:val="zh-CN"/>
        </w:rPr>
      </w:pPr>
      <w:r>
        <w:rPr>
          <w:rFonts w:ascii="宋体" w:eastAsia="宋体" w:hAnsi="宋体" w:hint="eastAsia"/>
          <w:b/>
          <w:bCs/>
          <w:sz w:val="24"/>
          <w:szCs w:val="24"/>
        </w:rPr>
        <w:t>三、项目简介</w:t>
      </w:r>
      <w:r>
        <w:rPr>
          <w:rFonts w:ascii="宋体" w:eastAsia="宋体" w:hAnsi="宋体" w:cs="宋体" w:hint="eastAsia"/>
          <w:sz w:val="24"/>
          <w:szCs w:val="24"/>
          <w:lang w:val="zh-CN"/>
        </w:rPr>
        <w:t xml:space="preserve"> </w:t>
      </w:r>
    </w:p>
    <w:p w14:paraId="7AC90EAA" w14:textId="01F0756A" w:rsidR="009A6267" w:rsidRDefault="009A6267">
      <w:p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rPr>
        <w:t>当前大学生心理问题呈现发生率高、掩饰性强等特点，使用传统心理测评量表难以准确筛查出异常人群。为进一步提升我校心理测评的科学性和时效性，拟引入多模态测评方式，结合智能设备采集生理神经指标数据，与人工智能设备一对一访谈评估等质性数据，实现学生心理健康状况的动态监控与精准识别，推动心理健康工作更加智能化、系统化。根据工作需要，现申请购买学生学业压力弹性度测试服务。</w:t>
      </w:r>
      <w:bookmarkStart w:id="15" w:name="_Hlk197245661"/>
      <w:r w:rsidR="00BD1357">
        <w:rPr>
          <w:rFonts w:ascii="宋体" w:eastAsia="宋体" w:hAnsi="宋体" w:cs="宋体" w:hint="eastAsia"/>
          <w:sz w:val="24"/>
          <w:szCs w:val="24"/>
        </w:rPr>
        <w:t>本项目面向学校2024级学生开展</w:t>
      </w:r>
      <w:r w:rsidR="00BD1357" w:rsidRPr="009F419A">
        <w:rPr>
          <w:rFonts w:ascii="宋体" w:eastAsia="宋体" w:hAnsi="宋体" w:cs="宋体" w:hint="eastAsia"/>
          <w:sz w:val="24"/>
          <w:szCs w:val="24"/>
        </w:rPr>
        <w:t>学业压力弹性度测试</w:t>
      </w:r>
      <w:r w:rsidR="00BD1357">
        <w:rPr>
          <w:rFonts w:ascii="宋体" w:eastAsia="宋体" w:hAnsi="宋体" w:cs="宋体" w:hint="eastAsia"/>
          <w:sz w:val="24"/>
          <w:szCs w:val="24"/>
        </w:rPr>
        <w:t>，</w:t>
      </w:r>
      <w:r>
        <w:rPr>
          <w:rFonts w:ascii="宋体" w:eastAsia="宋体" w:hAnsi="宋体" w:cs="宋体" w:hint="eastAsia"/>
          <w:sz w:val="24"/>
          <w:szCs w:val="24"/>
        </w:rPr>
        <w:t>项目预算</w:t>
      </w:r>
      <w:bookmarkEnd w:id="15"/>
      <w:r>
        <w:rPr>
          <w:rFonts w:ascii="宋体" w:eastAsia="宋体" w:hAnsi="宋体" w:hint="eastAsia"/>
          <w:bCs/>
          <w:color w:val="000000" w:themeColor="text1"/>
          <w:sz w:val="24"/>
          <w:szCs w:val="24"/>
        </w:rPr>
        <w:t>：</w:t>
      </w:r>
      <w:r w:rsidRPr="00EC7F5C">
        <w:rPr>
          <w:rFonts w:ascii="宋体" w:eastAsia="宋体" w:hAnsi="宋体" w:hint="eastAsia"/>
          <w:bCs/>
          <w:color w:val="000000" w:themeColor="text1"/>
          <w:sz w:val="24"/>
          <w:szCs w:val="24"/>
        </w:rPr>
        <w:t>28元/人，约3000人，总预算约8.4万元，服务费结算以（中标单价*</w:t>
      </w:r>
      <w:r>
        <w:rPr>
          <w:rFonts w:ascii="宋体" w:eastAsia="宋体" w:hAnsi="宋体" w:hint="eastAsia"/>
          <w:bCs/>
          <w:color w:val="000000" w:themeColor="text1"/>
          <w:sz w:val="24"/>
          <w:szCs w:val="24"/>
        </w:rPr>
        <w:t>实测</w:t>
      </w:r>
      <w:r w:rsidRPr="00EC7F5C">
        <w:rPr>
          <w:rFonts w:ascii="宋体" w:eastAsia="宋体" w:hAnsi="宋体" w:hint="eastAsia"/>
          <w:bCs/>
          <w:color w:val="000000" w:themeColor="text1"/>
          <w:sz w:val="24"/>
          <w:szCs w:val="24"/>
        </w:rPr>
        <w:t>学生总人数）计算</w:t>
      </w:r>
      <w:r w:rsidR="0040742F">
        <w:rPr>
          <w:rFonts w:ascii="宋体" w:eastAsia="宋体" w:hAnsi="宋体" w:hint="eastAsia"/>
          <w:bCs/>
          <w:color w:val="000000" w:themeColor="text1"/>
          <w:sz w:val="24"/>
          <w:szCs w:val="24"/>
        </w:rPr>
        <w:t>。</w:t>
      </w:r>
    </w:p>
    <w:p w14:paraId="7BADE854" w14:textId="77777777" w:rsidR="00CD2DFA" w:rsidRDefault="0059585D">
      <w:pPr>
        <w:spacing w:line="360" w:lineRule="auto"/>
        <w:rPr>
          <w:rFonts w:ascii="宋体" w:eastAsia="宋体" w:hAnsi="宋体" w:cs="宋体" w:hint="eastAsia"/>
          <w:b/>
          <w:sz w:val="24"/>
          <w:szCs w:val="24"/>
        </w:rPr>
      </w:pPr>
      <w:r>
        <w:rPr>
          <w:rFonts w:ascii="宋体" w:eastAsia="宋体" w:hAnsi="宋体" w:hint="eastAsia"/>
          <w:b/>
          <w:bCs/>
          <w:sz w:val="24"/>
          <w:szCs w:val="24"/>
        </w:rPr>
        <w:t>四、</w:t>
      </w:r>
      <w:r>
        <w:rPr>
          <w:rFonts w:ascii="宋体" w:eastAsia="宋体" w:hAnsi="宋体" w:cs="宋体" w:hint="eastAsia"/>
          <w:b/>
          <w:sz w:val="24"/>
          <w:szCs w:val="24"/>
        </w:rPr>
        <w:t>采购内容及要求</w:t>
      </w:r>
    </w:p>
    <w:p w14:paraId="515F030A" w14:textId="77777777" w:rsidR="00CD2DFA" w:rsidRDefault="0059585D">
      <w:pPr>
        <w:spacing w:line="360" w:lineRule="auto"/>
        <w:ind w:firstLineChars="200" w:firstLine="482"/>
        <w:rPr>
          <w:rFonts w:ascii="宋体" w:eastAsia="宋体" w:hAnsi="宋体" w:cs="宋体" w:hint="eastAsia"/>
          <w:b/>
          <w:sz w:val="24"/>
          <w:szCs w:val="24"/>
          <w:lang w:val="zh-CN"/>
        </w:rPr>
      </w:pPr>
      <w:r>
        <w:rPr>
          <w:rFonts w:ascii="宋体" w:eastAsia="宋体" w:hAnsi="宋体" w:cs="宋体" w:hint="eastAsia"/>
          <w:b/>
          <w:sz w:val="24"/>
          <w:szCs w:val="24"/>
          <w:lang w:val="zh-CN"/>
        </w:rPr>
        <w:t>（一）</w:t>
      </w:r>
      <w:r>
        <w:rPr>
          <w:rFonts w:ascii="宋体" w:eastAsia="宋体" w:hAnsi="宋体" w:cs="宋体" w:hint="eastAsia"/>
          <w:b/>
          <w:bCs/>
          <w:sz w:val="24"/>
          <w:szCs w:val="24"/>
        </w:rPr>
        <w:t>内容要求</w:t>
      </w:r>
    </w:p>
    <w:p w14:paraId="3D0FA9D1" w14:textId="77777777" w:rsidR="00CD2DFA" w:rsidRDefault="0059585D">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通过智能设备采集学生身体压力、精神压力、自主神经平衡度、平均心率、异常心率、动脉血管弹性度等指标数据，对其当前的身体、心理状态进行客观评估；评估数据将实时同步至人工智能心理评估系统，该系统基于初步生理评估报告与学生进行一对一自然语言交互问答，获取情绪状态、家庭支持、自我概念、睡眠质量等多维度背景信息，形成更为精准的测评结果。在个体检测数据的基础上，根据大数据分析形成群体评估报告，同时建立高风险人群的预警机制和个人档案，为学校后续个案干预与学生心理健康建档提供数据支撑。核心评估指标包括但不限于以下指标：</w:t>
      </w:r>
    </w:p>
    <w:tbl>
      <w:tblPr>
        <w:tblpPr w:leftFromText="180" w:rightFromText="180" w:vertAnchor="text" w:horzAnchor="page" w:tblpXSpec="center" w:tblpY="257"/>
        <w:tblOverlap w:val="neve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1020"/>
        <w:gridCol w:w="6548"/>
      </w:tblGrid>
      <w:tr w:rsidR="00CD2DFA" w14:paraId="6893E048" w14:textId="77777777">
        <w:trPr>
          <w:cantSplit/>
          <w:jc w:val="center"/>
        </w:trPr>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FEE6F" w14:textId="77777777" w:rsidR="00CD2DFA" w:rsidRDefault="0059585D">
            <w:pPr>
              <w:snapToGrid w:val="0"/>
              <w:spacing w:line="460" w:lineRule="exact"/>
              <w:jc w:val="center"/>
              <w:rPr>
                <w:rFonts w:ascii="仿宋" w:eastAsia="仿宋" w:hAnsi="仿宋" w:cs="仿宋" w:hint="eastAsia"/>
                <w:b/>
                <w:sz w:val="28"/>
                <w:szCs w:val="28"/>
              </w:rPr>
            </w:pPr>
            <w:r>
              <w:rPr>
                <w:rFonts w:ascii="仿宋" w:eastAsia="仿宋" w:hAnsi="仿宋" w:cs="仿宋" w:hint="eastAsia"/>
                <w:b/>
                <w:sz w:val="28"/>
                <w:szCs w:val="28"/>
              </w:rPr>
              <w:t>需求指标</w:t>
            </w:r>
          </w:p>
        </w:tc>
        <w:tc>
          <w:tcPr>
            <w:tcW w:w="7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D877F8" w14:textId="77777777" w:rsidR="00CD2DFA" w:rsidRDefault="0059585D">
            <w:pPr>
              <w:snapToGrid w:val="0"/>
              <w:spacing w:line="460" w:lineRule="exact"/>
              <w:ind w:firstLineChars="200" w:firstLine="562"/>
              <w:jc w:val="center"/>
              <w:rPr>
                <w:rFonts w:ascii="仿宋" w:eastAsia="仿宋" w:hAnsi="仿宋" w:cs="仿宋" w:hint="eastAsia"/>
                <w:b/>
                <w:sz w:val="28"/>
                <w:szCs w:val="28"/>
              </w:rPr>
            </w:pPr>
            <w:r>
              <w:rPr>
                <w:rFonts w:ascii="仿宋" w:eastAsia="仿宋" w:hAnsi="仿宋" w:cs="仿宋" w:hint="eastAsia"/>
                <w:b/>
                <w:sz w:val="28"/>
                <w:szCs w:val="28"/>
              </w:rPr>
              <w:t>指标说明</w:t>
            </w:r>
          </w:p>
        </w:tc>
      </w:tr>
      <w:tr w:rsidR="00CD2DFA" w14:paraId="67190494" w14:textId="77777777">
        <w:trPr>
          <w:cantSplit/>
          <w:trHeight w:val="835"/>
          <w:jc w:val="center"/>
        </w:trPr>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F484B" w14:textId="77777777" w:rsidR="00CD2DFA" w:rsidRDefault="0059585D">
            <w:pPr>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身体压力</w:t>
            </w:r>
          </w:p>
        </w:tc>
        <w:tc>
          <w:tcPr>
            <w:tcW w:w="7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92A053" w14:textId="77777777" w:rsidR="00CD2DFA" w:rsidRDefault="0059585D">
            <w:pPr>
              <w:snapToGrid w:val="0"/>
              <w:spacing w:line="460" w:lineRule="exact"/>
              <w:rPr>
                <w:rFonts w:ascii="仿宋" w:eastAsia="仿宋" w:hAnsi="仿宋" w:cs="仿宋" w:hint="eastAsia"/>
                <w:sz w:val="24"/>
                <w:szCs w:val="24"/>
              </w:rPr>
            </w:pPr>
            <w:r>
              <w:rPr>
                <w:rFonts w:ascii="仿宋" w:eastAsia="仿宋" w:hAnsi="仿宋" w:cs="仿宋" w:hint="eastAsia"/>
                <w:sz w:val="24"/>
                <w:szCs w:val="24"/>
              </w:rPr>
              <w:t>施加于人体调节系统的压力。对心率变异性进行时间分析，通过检测每分钟内的心脏搏动次数，进而推算出当前的身体压力指数。</w:t>
            </w:r>
          </w:p>
        </w:tc>
      </w:tr>
      <w:tr w:rsidR="00CD2DFA" w14:paraId="69737872" w14:textId="77777777">
        <w:trPr>
          <w:cantSplit/>
          <w:trHeight w:val="970"/>
          <w:jc w:val="center"/>
        </w:trPr>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F136A" w14:textId="77777777" w:rsidR="00CD2DFA" w:rsidRDefault="0059585D">
            <w:pPr>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精神压力</w:t>
            </w:r>
          </w:p>
        </w:tc>
        <w:tc>
          <w:tcPr>
            <w:tcW w:w="7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DEEF30" w14:textId="77777777" w:rsidR="00CD2DFA" w:rsidRDefault="0059585D">
            <w:pPr>
              <w:pStyle w:val="a9"/>
              <w:snapToGrid w:val="0"/>
              <w:spacing w:line="460" w:lineRule="exact"/>
              <w:rPr>
                <w:rFonts w:ascii="仿宋" w:eastAsia="仿宋" w:hAnsi="仿宋" w:cs="仿宋" w:hint="eastAsia"/>
                <w:sz w:val="24"/>
                <w:szCs w:val="24"/>
              </w:rPr>
            </w:pPr>
            <w:r>
              <w:rPr>
                <w:rFonts w:ascii="仿宋" w:eastAsia="仿宋" w:hAnsi="仿宋" w:cs="仿宋" w:hint="eastAsia"/>
                <w:sz w:val="24"/>
                <w:szCs w:val="24"/>
              </w:rPr>
              <w:t>个体心理和思想上感受到的压力。对心率变异性进行频率分析，可辨别交感和副交感神经的兴奋状态，进而推算出当前的精神压力指数。</w:t>
            </w:r>
          </w:p>
        </w:tc>
      </w:tr>
      <w:tr w:rsidR="00CD2DFA" w14:paraId="45A2FEFB" w14:textId="77777777">
        <w:trPr>
          <w:cantSplit/>
          <w:jc w:val="center"/>
        </w:trPr>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896AB" w14:textId="77777777" w:rsidR="00CD2DFA" w:rsidRDefault="0059585D">
            <w:pPr>
              <w:tabs>
                <w:tab w:val="left" w:pos="2145"/>
              </w:tabs>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自主神经</w:t>
            </w:r>
          </w:p>
          <w:p w14:paraId="2C1AC036" w14:textId="77777777" w:rsidR="00CD2DFA" w:rsidRDefault="0059585D">
            <w:pPr>
              <w:tabs>
                <w:tab w:val="left" w:pos="2145"/>
              </w:tabs>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平衡度</w:t>
            </w:r>
          </w:p>
        </w:tc>
        <w:tc>
          <w:tcPr>
            <w:tcW w:w="7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FAC284" w14:textId="77777777" w:rsidR="00CD2DFA" w:rsidRDefault="0059585D">
            <w:pPr>
              <w:pStyle w:val="a9"/>
              <w:snapToGrid w:val="0"/>
              <w:spacing w:line="460" w:lineRule="exact"/>
              <w:rPr>
                <w:rFonts w:ascii="仿宋" w:eastAsia="仿宋" w:hAnsi="仿宋" w:cs="仿宋" w:hint="eastAsia"/>
                <w:sz w:val="24"/>
                <w:szCs w:val="24"/>
              </w:rPr>
            </w:pPr>
            <w:r>
              <w:rPr>
                <w:rFonts w:ascii="仿宋" w:eastAsia="仿宋" w:hAnsi="仿宋" w:cs="仿宋" w:hint="eastAsia"/>
                <w:sz w:val="24"/>
                <w:szCs w:val="24"/>
              </w:rPr>
              <w:t>个体即时的精神紧张/放松程度。对心率变异性进行频率分析，可衡量交感和副交感分别的活跃程度，进而推算出当前的自主神经平衡度。</w:t>
            </w:r>
          </w:p>
        </w:tc>
      </w:tr>
      <w:tr w:rsidR="00CD2DFA" w14:paraId="090555B9" w14:textId="77777777">
        <w:trPr>
          <w:cantSplit/>
          <w:trHeight w:val="550"/>
          <w:jc w:val="center"/>
        </w:trPr>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D57FE" w14:textId="77777777" w:rsidR="00CD2DFA" w:rsidRDefault="0059585D">
            <w:pPr>
              <w:tabs>
                <w:tab w:val="left" w:pos="795"/>
              </w:tabs>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压力指数</w:t>
            </w:r>
          </w:p>
        </w:tc>
        <w:tc>
          <w:tcPr>
            <w:tcW w:w="7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AE85355" w14:textId="77777777" w:rsidR="00CD2DFA" w:rsidRDefault="0059585D">
            <w:pPr>
              <w:pStyle w:val="a9"/>
              <w:snapToGrid w:val="0"/>
              <w:spacing w:line="460" w:lineRule="exact"/>
              <w:rPr>
                <w:rFonts w:ascii="仿宋" w:eastAsia="仿宋" w:hAnsi="仿宋" w:cs="仿宋" w:hint="eastAsia"/>
                <w:sz w:val="24"/>
                <w:szCs w:val="24"/>
              </w:rPr>
            </w:pPr>
            <w:r>
              <w:rPr>
                <w:rFonts w:ascii="仿宋" w:eastAsia="仿宋" w:hAnsi="仿宋" w:cs="仿宋" w:hint="eastAsia"/>
                <w:sz w:val="24"/>
                <w:szCs w:val="24"/>
              </w:rPr>
              <w:t>测试时间段内基于平均心率和心率变异性参数获得的综合压力状态。</w:t>
            </w:r>
          </w:p>
        </w:tc>
      </w:tr>
      <w:tr w:rsidR="00CD2DFA" w14:paraId="699648A9" w14:textId="77777777">
        <w:trPr>
          <w:cantSplit/>
          <w:jc w:val="center"/>
        </w:trPr>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70FD4" w14:textId="77777777" w:rsidR="00CD2DFA" w:rsidRDefault="0059585D">
            <w:pPr>
              <w:tabs>
                <w:tab w:val="left" w:pos="795"/>
              </w:tabs>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抗压能力</w:t>
            </w:r>
          </w:p>
        </w:tc>
        <w:tc>
          <w:tcPr>
            <w:tcW w:w="7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19AAB1" w14:textId="77777777" w:rsidR="00CD2DFA" w:rsidRDefault="0059585D">
            <w:pPr>
              <w:snapToGrid w:val="0"/>
              <w:spacing w:line="460" w:lineRule="exact"/>
              <w:rPr>
                <w:rFonts w:ascii="仿宋" w:eastAsia="仿宋" w:hAnsi="仿宋" w:cs="仿宋" w:hint="eastAsia"/>
                <w:sz w:val="24"/>
                <w:szCs w:val="24"/>
              </w:rPr>
            </w:pPr>
            <w:r>
              <w:rPr>
                <w:rFonts w:ascii="仿宋" w:eastAsia="仿宋" w:hAnsi="仿宋" w:cs="仿宋" w:hint="eastAsia"/>
                <w:sz w:val="24"/>
                <w:szCs w:val="24"/>
              </w:rPr>
              <w:t>神经系统和心血管系统抵抗各种内外干扰和压力的综合能力。</w:t>
            </w:r>
          </w:p>
        </w:tc>
      </w:tr>
      <w:tr w:rsidR="00CD2DFA" w14:paraId="1BFC8AEA" w14:textId="77777777">
        <w:trPr>
          <w:cantSplit/>
          <w:jc w:val="center"/>
        </w:trPr>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C40AB" w14:textId="77777777" w:rsidR="00CD2DFA" w:rsidRDefault="0059585D">
            <w:pPr>
              <w:pStyle w:val="a9"/>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动脉/末梢血</w:t>
            </w:r>
            <w:r>
              <w:rPr>
                <w:rFonts w:ascii="仿宋" w:eastAsia="仿宋" w:hAnsi="仿宋" w:cs="仿宋" w:hint="eastAsia"/>
                <w:b/>
                <w:bCs/>
                <w:sz w:val="24"/>
                <w:szCs w:val="24"/>
              </w:rPr>
              <w:lastRenderedPageBreak/>
              <w:t>管弹性度</w:t>
            </w:r>
          </w:p>
        </w:tc>
        <w:tc>
          <w:tcPr>
            <w:tcW w:w="7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5742DC" w14:textId="77777777" w:rsidR="00CD2DFA" w:rsidRDefault="0059585D">
            <w:pPr>
              <w:pStyle w:val="a9"/>
              <w:snapToGrid w:val="0"/>
              <w:spacing w:line="460" w:lineRule="exact"/>
              <w:rPr>
                <w:rFonts w:ascii="仿宋" w:eastAsia="仿宋" w:hAnsi="仿宋" w:cs="仿宋" w:hint="eastAsia"/>
                <w:sz w:val="24"/>
                <w:szCs w:val="24"/>
              </w:rPr>
            </w:pPr>
            <w:r>
              <w:rPr>
                <w:rFonts w:ascii="仿宋" w:eastAsia="仿宋" w:hAnsi="仿宋" w:cs="仿宋" w:hint="eastAsia"/>
                <w:sz w:val="24"/>
                <w:szCs w:val="24"/>
              </w:rPr>
              <w:lastRenderedPageBreak/>
              <w:t>在心脏状态相同、心肌的搏出强度一致的情况下，血管的弹性度和附着</w:t>
            </w:r>
            <w:r>
              <w:rPr>
                <w:rFonts w:ascii="仿宋" w:eastAsia="仿宋" w:hAnsi="仿宋" w:cs="仿宋" w:hint="eastAsia"/>
                <w:sz w:val="24"/>
                <w:szCs w:val="24"/>
              </w:rPr>
              <w:lastRenderedPageBreak/>
              <w:t>物的厚度会影响脉搏的伸缩波形。通过测量血管的脉动形态，进而推算出血管的弹性度和附着物的厚度，进而评估压力状态。</w:t>
            </w:r>
          </w:p>
        </w:tc>
      </w:tr>
      <w:tr w:rsidR="00CD2DFA" w14:paraId="2D0DB567" w14:textId="77777777">
        <w:trPr>
          <w:cantSplit/>
          <w:jc w:val="center"/>
        </w:trPr>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537A8" w14:textId="77777777" w:rsidR="00CD2DFA" w:rsidRDefault="0059585D">
            <w:pPr>
              <w:pStyle w:val="a9"/>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lastRenderedPageBreak/>
              <w:t>血管健康阶段</w:t>
            </w:r>
          </w:p>
        </w:tc>
        <w:tc>
          <w:tcPr>
            <w:tcW w:w="7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538174" w14:textId="77777777" w:rsidR="00CD2DFA" w:rsidRDefault="0059585D">
            <w:pPr>
              <w:snapToGrid w:val="0"/>
              <w:spacing w:line="460" w:lineRule="exact"/>
              <w:rPr>
                <w:rFonts w:ascii="仿宋" w:eastAsia="仿宋" w:hAnsi="仿宋" w:cs="仿宋" w:hint="eastAsia"/>
                <w:sz w:val="24"/>
                <w:szCs w:val="24"/>
              </w:rPr>
            </w:pPr>
            <w:r>
              <w:rPr>
                <w:rFonts w:ascii="仿宋" w:eastAsia="仿宋" w:hAnsi="仿宋" w:cs="仿宋" w:hint="eastAsia"/>
                <w:sz w:val="24"/>
                <w:szCs w:val="24"/>
              </w:rPr>
              <w:t>通过测量心脏送出的血流压力下血管扩张和收缩的应变量及残血量，辨别血管的老化程度，进而综合评估躯体健康状态。</w:t>
            </w:r>
          </w:p>
        </w:tc>
      </w:tr>
      <w:tr w:rsidR="00CD2DFA" w14:paraId="4F541669" w14:textId="77777777">
        <w:trPr>
          <w:cantSplit/>
          <w:jc w:val="center"/>
        </w:trPr>
        <w:tc>
          <w:tcPr>
            <w:tcW w:w="1747" w:type="dxa"/>
            <w:vMerge w:val="restart"/>
            <w:tcBorders>
              <w:top w:val="single" w:sz="4" w:space="0" w:color="000000"/>
              <w:left w:val="single" w:sz="4" w:space="0" w:color="000000"/>
              <w:right w:val="single" w:sz="4" w:space="0" w:color="000000"/>
            </w:tcBorders>
            <w:shd w:val="clear" w:color="auto" w:fill="auto"/>
            <w:vAlign w:val="center"/>
          </w:tcPr>
          <w:p w14:paraId="4922BFF8" w14:textId="77777777" w:rsidR="00CD2DFA" w:rsidRDefault="0059585D">
            <w:pPr>
              <w:pStyle w:val="a9"/>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AI智能评估</w:t>
            </w: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E25BD" w14:textId="77777777" w:rsidR="00CD2DFA" w:rsidRDefault="0059585D">
            <w:pPr>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社会</w:t>
            </w:r>
          </w:p>
          <w:p w14:paraId="78A49F3E" w14:textId="77777777" w:rsidR="00CD2DFA" w:rsidRDefault="0059585D">
            <w:pPr>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支持</w:t>
            </w:r>
          </w:p>
        </w:tc>
        <w:tc>
          <w:tcPr>
            <w:tcW w:w="6548" w:type="dxa"/>
            <w:tcBorders>
              <w:top w:val="single" w:sz="4" w:space="0" w:color="000000"/>
              <w:left w:val="single" w:sz="4" w:space="0" w:color="000000"/>
              <w:bottom w:val="single" w:sz="4" w:space="0" w:color="000000"/>
              <w:right w:val="single" w:sz="4" w:space="0" w:color="000000"/>
            </w:tcBorders>
            <w:shd w:val="clear" w:color="auto" w:fill="auto"/>
          </w:tcPr>
          <w:p w14:paraId="2F221061" w14:textId="77777777" w:rsidR="00CD2DFA" w:rsidRDefault="0059585D">
            <w:pPr>
              <w:snapToGrid w:val="0"/>
              <w:spacing w:line="460" w:lineRule="exact"/>
              <w:rPr>
                <w:rFonts w:ascii="仿宋" w:eastAsia="仿宋" w:hAnsi="仿宋" w:cs="仿宋" w:hint="eastAsia"/>
                <w:sz w:val="24"/>
                <w:szCs w:val="24"/>
              </w:rPr>
            </w:pPr>
            <w:r>
              <w:rPr>
                <w:rFonts w:ascii="仿宋" w:eastAsia="仿宋" w:hAnsi="仿宋" w:cs="仿宋" w:hint="eastAsia"/>
                <w:sz w:val="24"/>
                <w:szCs w:val="24"/>
              </w:rPr>
              <w:t>包含学生家庭支持系统、同伴支持系统以及人际互动等条目综合评估。</w:t>
            </w:r>
          </w:p>
        </w:tc>
      </w:tr>
      <w:tr w:rsidR="00CD2DFA" w14:paraId="49360AF0" w14:textId="77777777">
        <w:trPr>
          <w:cantSplit/>
          <w:jc w:val="center"/>
        </w:trPr>
        <w:tc>
          <w:tcPr>
            <w:tcW w:w="1747" w:type="dxa"/>
            <w:vMerge/>
            <w:tcBorders>
              <w:left w:val="single" w:sz="4" w:space="0" w:color="000000"/>
              <w:right w:val="single" w:sz="4" w:space="0" w:color="000000"/>
            </w:tcBorders>
            <w:shd w:val="clear" w:color="auto" w:fill="auto"/>
            <w:vAlign w:val="center"/>
          </w:tcPr>
          <w:p w14:paraId="320733BA" w14:textId="77777777" w:rsidR="00CD2DFA" w:rsidRDefault="00CD2DFA">
            <w:pPr>
              <w:pStyle w:val="a9"/>
              <w:snapToGrid w:val="0"/>
              <w:spacing w:line="460" w:lineRule="exact"/>
              <w:ind w:firstLineChars="200" w:firstLine="482"/>
              <w:jc w:val="center"/>
              <w:rPr>
                <w:rFonts w:ascii="仿宋" w:eastAsia="仿宋" w:hAnsi="仿宋" w:cs="仿宋" w:hint="eastAsia"/>
                <w:b/>
                <w:bCs/>
                <w:sz w:val="24"/>
                <w:szCs w:val="24"/>
              </w:rPr>
            </w:pP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0CB06" w14:textId="77777777" w:rsidR="00CD2DFA" w:rsidRDefault="0059585D">
            <w:pPr>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自我</w:t>
            </w:r>
          </w:p>
          <w:p w14:paraId="0EADA251" w14:textId="77777777" w:rsidR="00CD2DFA" w:rsidRDefault="0059585D">
            <w:pPr>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概念</w:t>
            </w:r>
          </w:p>
        </w:tc>
        <w:tc>
          <w:tcPr>
            <w:tcW w:w="6548" w:type="dxa"/>
            <w:tcBorders>
              <w:top w:val="single" w:sz="4" w:space="0" w:color="000000"/>
              <w:left w:val="single" w:sz="4" w:space="0" w:color="000000"/>
              <w:bottom w:val="single" w:sz="4" w:space="0" w:color="000000"/>
              <w:right w:val="single" w:sz="4" w:space="0" w:color="000000"/>
            </w:tcBorders>
            <w:shd w:val="clear" w:color="auto" w:fill="auto"/>
          </w:tcPr>
          <w:p w14:paraId="085C0AF9" w14:textId="77777777" w:rsidR="00CD2DFA" w:rsidRDefault="0059585D">
            <w:pPr>
              <w:snapToGrid w:val="0"/>
              <w:spacing w:line="460" w:lineRule="exact"/>
              <w:rPr>
                <w:rFonts w:ascii="仿宋" w:eastAsia="仿宋" w:hAnsi="仿宋" w:cs="仿宋" w:hint="eastAsia"/>
                <w:sz w:val="24"/>
                <w:szCs w:val="24"/>
              </w:rPr>
            </w:pPr>
            <w:r>
              <w:rPr>
                <w:rFonts w:ascii="仿宋" w:eastAsia="仿宋" w:hAnsi="仿宋" w:cs="仿宋" w:hint="eastAsia"/>
                <w:sz w:val="24"/>
                <w:szCs w:val="24"/>
              </w:rPr>
              <w:t>包含学生家庭支持系统、同伴支持系统以及人际互动等条目综合评估。</w:t>
            </w:r>
          </w:p>
        </w:tc>
      </w:tr>
      <w:tr w:rsidR="00CD2DFA" w14:paraId="2011199E" w14:textId="77777777">
        <w:trPr>
          <w:cantSplit/>
          <w:jc w:val="center"/>
        </w:trPr>
        <w:tc>
          <w:tcPr>
            <w:tcW w:w="1747" w:type="dxa"/>
            <w:vMerge/>
            <w:tcBorders>
              <w:left w:val="single" w:sz="4" w:space="0" w:color="000000"/>
              <w:bottom w:val="single" w:sz="4" w:space="0" w:color="000000"/>
              <w:right w:val="single" w:sz="4" w:space="0" w:color="000000"/>
            </w:tcBorders>
            <w:shd w:val="clear" w:color="auto" w:fill="auto"/>
            <w:vAlign w:val="center"/>
          </w:tcPr>
          <w:p w14:paraId="222A2BB2" w14:textId="77777777" w:rsidR="00CD2DFA" w:rsidRDefault="00CD2DFA">
            <w:pPr>
              <w:tabs>
                <w:tab w:val="left" w:pos="795"/>
              </w:tabs>
              <w:snapToGrid w:val="0"/>
              <w:spacing w:line="460" w:lineRule="exact"/>
              <w:ind w:firstLineChars="200" w:firstLine="482"/>
              <w:jc w:val="center"/>
              <w:rPr>
                <w:rFonts w:ascii="仿宋" w:eastAsia="仿宋" w:hAnsi="仿宋" w:cs="仿宋" w:hint="eastAsia"/>
                <w:b/>
                <w:bCs/>
                <w:sz w:val="24"/>
                <w:szCs w:val="24"/>
              </w:rPr>
            </w:pP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004AB" w14:textId="77777777" w:rsidR="00CD2DFA" w:rsidRDefault="0059585D">
            <w:pPr>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睡眠</w:t>
            </w:r>
          </w:p>
          <w:p w14:paraId="7E1C2415" w14:textId="77777777" w:rsidR="00CD2DFA" w:rsidRDefault="0059585D">
            <w:pPr>
              <w:snapToGrid w:val="0"/>
              <w:spacing w:line="460" w:lineRule="exact"/>
              <w:jc w:val="center"/>
              <w:rPr>
                <w:rFonts w:ascii="仿宋" w:eastAsia="仿宋" w:hAnsi="仿宋" w:cs="仿宋" w:hint="eastAsia"/>
                <w:b/>
                <w:bCs/>
                <w:sz w:val="24"/>
                <w:szCs w:val="24"/>
              </w:rPr>
            </w:pPr>
            <w:r>
              <w:rPr>
                <w:rFonts w:ascii="仿宋" w:eastAsia="仿宋" w:hAnsi="仿宋" w:cs="仿宋" w:hint="eastAsia"/>
                <w:b/>
                <w:bCs/>
                <w:sz w:val="24"/>
                <w:szCs w:val="24"/>
              </w:rPr>
              <w:t>质量</w:t>
            </w:r>
          </w:p>
        </w:tc>
        <w:tc>
          <w:tcPr>
            <w:tcW w:w="6548" w:type="dxa"/>
            <w:tcBorders>
              <w:top w:val="single" w:sz="4" w:space="0" w:color="000000"/>
              <w:left w:val="single" w:sz="4" w:space="0" w:color="000000"/>
              <w:bottom w:val="single" w:sz="4" w:space="0" w:color="000000"/>
              <w:right w:val="single" w:sz="4" w:space="0" w:color="000000"/>
            </w:tcBorders>
            <w:shd w:val="clear" w:color="auto" w:fill="auto"/>
          </w:tcPr>
          <w:p w14:paraId="207021D5" w14:textId="77777777" w:rsidR="00CD2DFA" w:rsidRDefault="0059585D">
            <w:pPr>
              <w:snapToGrid w:val="0"/>
              <w:spacing w:line="460" w:lineRule="exact"/>
              <w:rPr>
                <w:rFonts w:ascii="仿宋" w:eastAsia="仿宋" w:hAnsi="仿宋" w:cs="仿宋" w:hint="eastAsia"/>
                <w:sz w:val="24"/>
                <w:szCs w:val="24"/>
              </w:rPr>
            </w:pPr>
            <w:r>
              <w:rPr>
                <w:rFonts w:ascii="仿宋" w:eastAsia="仿宋" w:hAnsi="仿宋" w:cs="仿宋" w:hint="eastAsia"/>
                <w:sz w:val="24"/>
                <w:szCs w:val="24"/>
              </w:rPr>
              <w:t>包含学生自我满意度、自我评价、对自我期待等综合评估。</w:t>
            </w:r>
          </w:p>
        </w:tc>
      </w:tr>
    </w:tbl>
    <w:p w14:paraId="4C8B2978" w14:textId="77777777" w:rsidR="00CD2DFA" w:rsidRDefault="00CD2DFA">
      <w:pPr>
        <w:spacing w:line="360" w:lineRule="auto"/>
        <w:rPr>
          <w:rFonts w:ascii="宋体" w:eastAsia="宋体" w:hAnsi="宋体" w:cs="宋体" w:hint="eastAsia"/>
          <w:sz w:val="24"/>
          <w:szCs w:val="24"/>
          <w:lang w:val="zh-CN"/>
        </w:rPr>
      </w:pPr>
    </w:p>
    <w:p w14:paraId="35C48971" w14:textId="77777777" w:rsidR="00CD2DFA" w:rsidRDefault="00CD2DFA">
      <w:pPr>
        <w:spacing w:line="360" w:lineRule="auto"/>
        <w:ind w:firstLineChars="200" w:firstLine="482"/>
        <w:rPr>
          <w:rFonts w:ascii="宋体" w:eastAsia="宋体" w:hAnsi="宋体" w:cs="宋体" w:hint="eastAsia"/>
          <w:b/>
          <w:sz w:val="24"/>
          <w:szCs w:val="24"/>
          <w:lang w:val="zh-CN"/>
        </w:rPr>
      </w:pPr>
    </w:p>
    <w:p w14:paraId="6E9A1D1F" w14:textId="77777777" w:rsidR="00CD2DFA" w:rsidRDefault="0059585D">
      <w:pPr>
        <w:spacing w:line="360" w:lineRule="auto"/>
        <w:ind w:firstLineChars="200" w:firstLine="482"/>
        <w:rPr>
          <w:rFonts w:ascii="宋体" w:eastAsia="宋体" w:hAnsi="宋体" w:cs="宋体" w:hint="eastAsia"/>
          <w:b/>
          <w:sz w:val="24"/>
          <w:szCs w:val="24"/>
          <w:lang w:val="zh-CN"/>
        </w:rPr>
      </w:pPr>
      <w:r>
        <w:rPr>
          <w:rFonts w:ascii="宋体" w:eastAsia="宋体" w:hAnsi="宋体" w:cs="宋体" w:hint="eastAsia"/>
          <w:b/>
          <w:sz w:val="24"/>
          <w:szCs w:val="24"/>
          <w:lang w:val="zh-CN"/>
        </w:rPr>
        <w:t>（二）</w:t>
      </w:r>
      <w:r>
        <w:rPr>
          <w:rFonts w:ascii="宋体" w:eastAsia="宋体" w:hAnsi="宋体" w:cs="宋体" w:hint="eastAsia"/>
          <w:b/>
          <w:sz w:val="24"/>
          <w:szCs w:val="24"/>
        </w:rPr>
        <w:t>技术</w:t>
      </w:r>
      <w:r>
        <w:rPr>
          <w:rFonts w:ascii="宋体" w:eastAsia="宋体" w:hAnsi="宋体" w:cs="宋体" w:hint="eastAsia"/>
          <w:b/>
          <w:sz w:val="24"/>
          <w:szCs w:val="24"/>
          <w:lang w:val="zh-CN"/>
        </w:rPr>
        <w:t>要求</w:t>
      </w:r>
    </w:p>
    <w:p w14:paraId="5844478F" w14:textId="77777777" w:rsidR="00CD2DFA" w:rsidRDefault="0059585D">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（1）数据需求</w:t>
      </w:r>
    </w:p>
    <w:p w14:paraId="15288A71" w14:textId="77777777" w:rsidR="00CD2DFA" w:rsidRDefault="0059585D">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服务方应确保完成所有学生的初步生理评估（学生身体压力、精神压力、自主神经平衡度、平均心率、异常心率、动脉血管弹性度等指标），确保数据可同步至评估智能终端系统，结合生理评估和访谈评估提供完整数据分析与报告输出；对目标群体进行焦虑/抑郁等心理风险筛查、描述性统计及关联性分析，输出综合数据报告，且针对高风险个体提出预警并建立个人档案以便深度跟踪关注。</w:t>
      </w:r>
    </w:p>
    <w:p w14:paraId="0825BC08" w14:textId="77777777" w:rsidR="00CD2DFA" w:rsidRDefault="0059585D">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（2）安全需求</w:t>
      </w:r>
    </w:p>
    <w:p w14:paraId="432F01FE" w14:textId="77777777" w:rsidR="00CD2DFA" w:rsidRDefault="0059585D">
      <w:p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rPr>
        <w:t>测试服务方应与校方互相签订测前保密协议，严格保障学生个人信息安全。服务方系统应符合国家信息安全等级保护标准，具备如下安全保障措施：（1）防黑客与病毒攻击能力：确保系统稳定运行；（2）数据保护机制：系统受攻击时仍可确保数据不泄露不丢失；（3）访问控制机制：对用户权限进行细粒度分级，满足不同隐私保护需求；（4）网络与系统安全审计功能：建立监控、追踪与告警机制。</w:t>
      </w:r>
    </w:p>
    <w:p w14:paraId="277812E2" w14:textId="77777777" w:rsidR="00CD2DFA" w:rsidRDefault="0059585D">
      <w:pPr>
        <w:spacing w:line="360" w:lineRule="auto"/>
        <w:ind w:firstLineChars="200" w:firstLine="482"/>
        <w:rPr>
          <w:rFonts w:ascii="宋体" w:eastAsia="宋体" w:hAnsi="宋体" w:cs="宋体" w:hint="eastAsia"/>
          <w:b/>
          <w:sz w:val="24"/>
          <w:szCs w:val="24"/>
          <w:lang w:val="zh-CN"/>
        </w:rPr>
      </w:pPr>
      <w:r>
        <w:rPr>
          <w:rFonts w:ascii="宋体" w:eastAsia="宋体" w:hAnsi="宋体" w:cs="宋体" w:hint="eastAsia"/>
          <w:b/>
          <w:sz w:val="24"/>
          <w:szCs w:val="24"/>
          <w:lang w:val="zh-CN"/>
        </w:rPr>
        <w:t>（三）服务标准</w:t>
      </w:r>
    </w:p>
    <w:p w14:paraId="1DF5202D" w14:textId="77777777" w:rsidR="00CD2DFA" w:rsidRDefault="0059585D">
      <w:pPr>
        <w:numPr>
          <w:ilvl w:val="0"/>
          <w:numId w:val="4"/>
        </w:num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lang w:val="zh-CN"/>
        </w:rPr>
        <w:t>供应商将负责测评设备，数据收集的技术支持，数据清理，研究分析和撰写报告；</w:t>
      </w:r>
    </w:p>
    <w:p w14:paraId="65B9CFA5" w14:textId="77777777" w:rsidR="00CD2DFA" w:rsidRDefault="0059585D">
      <w:pPr>
        <w:numPr>
          <w:ilvl w:val="0"/>
          <w:numId w:val="4"/>
        </w:num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lang w:val="zh-CN"/>
        </w:rPr>
        <w:t>项目过程中承诺提供一名项目管理专员协助学校进行项目过程中的管理与维护工作；</w:t>
      </w:r>
    </w:p>
    <w:p w14:paraId="334BAEB9" w14:textId="77777777" w:rsidR="00CD2DFA" w:rsidRDefault="0059585D">
      <w:pPr>
        <w:numPr>
          <w:ilvl w:val="0"/>
          <w:numId w:val="4"/>
        </w:num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lang w:val="zh-CN"/>
        </w:rPr>
        <w:t>测评结束后，供应商将提供给学校有针对性的诊断分析、测试目标所有个人报告数据、访谈评估数据以及群体大数据分析报告。以供校方不同层级的管理者及教师，根据工作需要从各种角度深入挖掘所需信息，为日常工作、学术研究和管理决策等作依据参考；</w:t>
      </w:r>
    </w:p>
    <w:p w14:paraId="394EA5F5" w14:textId="77777777" w:rsidR="00CD2DFA" w:rsidRDefault="0059585D">
      <w:pPr>
        <w:numPr>
          <w:ilvl w:val="0"/>
          <w:numId w:val="4"/>
        </w:num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lang w:val="zh-CN"/>
        </w:rPr>
        <w:t>数据报告出来后，学校遇到指标不理解的地方，供应商负责说明。</w:t>
      </w:r>
    </w:p>
    <w:p w14:paraId="6F0813BF" w14:textId="77777777" w:rsidR="00CD2DFA" w:rsidRDefault="0059585D">
      <w:pPr>
        <w:spacing w:line="360" w:lineRule="auto"/>
        <w:ind w:firstLineChars="200" w:firstLine="482"/>
        <w:rPr>
          <w:rFonts w:ascii="宋体" w:eastAsia="宋体" w:hAnsi="宋体" w:cs="宋体" w:hint="eastAsia"/>
          <w:b/>
          <w:sz w:val="24"/>
          <w:szCs w:val="24"/>
          <w:lang w:val="zh-CN"/>
        </w:rPr>
      </w:pPr>
      <w:r>
        <w:rPr>
          <w:rFonts w:ascii="宋体" w:eastAsia="宋体" w:hAnsi="宋体" w:cs="宋体" w:hint="eastAsia"/>
          <w:b/>
          <w:sz w:val="24"/>
          <w:szCs w:val="24"/>
          <w:lang w:val="zh-CN"/>
        </w:rPr>
        <w:t>（四）服务期限</w:t>
      </w:r>
    </w:p>
    <w:p w14:paraId="23EA89E3" w14:textId="177732B8" w:rsidR="00CD2DFA" w:rsidRDefault="0059585D">
      <w:p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lang w:val="zh-CN"/>
        </w:rPr>
        <w:lastRenderedPageBreak/>
        <w:t>本项目服务期限自合同签订之日起，为</w:t>
      </w:r>
      <w:r w:rsidRPr="00CD6655">
        <w:rPr>
          <w:rFonts w:ascii="宋体" w:eastAsia="宋体" w:hAnsi="宋体" w:cs="宋体" w:hint="eastAsia"/>
          <w:color w:val="000000" w:themeColor="text1"/>
          <w:sz w:val="24"/>
          <w:szCs w:val="24"/>
          <w:lang w:val="zh-CN"/>
        </w:rPr>
        <w:t>期</w:t>
      </w:r>
      <w:r w:rsidR="00191D7B" w:rsidRPr="00CD6655">
        <w:rPr>
          <w:rFonts w:ascii="宋体" w:eastAsia="宋体" w:hAnsi="宋体" w:cs="宋体"/>
          <w:color w:val="000000" w:themeColor="text1"/>
          <w:sz w:val="24"/>
          <w:szCs w:val="24"/>
          <w:lang w:val="zh-CN"/>
        </w:rPr>
        <w:t>12</w:t>
      </w:r>
      <w:r w:rsidRPr="00CD6655">
        <w:rPr>
          <w:rFonts w:ascii="宋体" w:eastAsia="宋体" w:hAnsi="宋体" w:cs="宋体" w:hint="eastAsia"/>
          <w:color w:val="000000" w:themeColor="text1"/>
          <w:sz w:val="24"/>
          <w:szCs w:val="24"/>
          <w:lang w:val="zh-CN"/>
        </w:rPr>
        <w:t>个</w:t>
      </w:r>
      <w:r w:rsidRPr="00CD6655">
        <w:rPr>
          <w:rFonts w:ascii="宋体" w:eastAsia="宋体" w:hAnsi="宋体" w:cs="宋体" w:hint="eastAsia"/>
          <w:sz w:val="24"/>
          <w:szCs w:val="24"/>
          <w:lang w:val="zh-CN"/>
        </w:rPr>
        <w:t>月</w:t>
      </w:r>
      <w:r>
        <w:rPr>
          <w:rFonts w:ascii="宋体" w:eastAsia="宋体" w:hAnsi="宋体" w:cs="宋体" w:hint="eastAsia"/>
          <w:sz w:val="24"/>
          <w:szCs w:val="24"/>
          <w:lang w:val="zh-CN"/>
        </w:rPr>
        <w:t>，含</w:t>
      </w:r>
      <w:r>
        <w:rPr>
          <w:rFonts w:ascii="宋体" w:eastAsia="宋体" w:hAnsi="宋体" w:cs="宋体" w:hint="eastAsia"/>
          <w:sz w:val="24"/>
          <w:szCs w:val="24"/>
        </w:rPr>
        <w:t>施测、访谈及报告提交</w:t>
      </w:r>
      <w:r>
        <w:rPr>
          <w:rFonts w:ascii="宋体" w:eastAsia="宋体" w:hAnsi="宋体" w:cs="宋体" w:hint="eastAsia"/>
          <w:sz w:val="24"/>
          <w:szCs w:val="24"/>
          <w:lang w:val="zh-CN"/>
        </w:rPr>
        <w:t>。</w:t>
      </w:r>
    </w:p>
    <w:p w14:paraId="47B12811" w14:textId="77777777" w:rsidR="00CD2DFA" w:rsidRDefault="0059585D">
      <w:pPr>
        <w:spacing w:line="360" w:lineRule="auto"/>
        <w:ind w:firstLineChars="200" w:firstLine="482"/>
        <w:rPr>
          <w:rFonts w:ascii="宋体" w:eastAsia="宋体" w:hAnsi="宋体" w:cs="宋体" w:hint="eastAsia"/>
          <w:sz w:val="24"/>
          <w:szCs w:val="24"/>
          <w:lang w:val="zh-CN"/>
        </w:rPr>
      </w:pPr>
      <w:r>
        <w:rPr>
          <w:rFonts w:ascii="宋体" w:eastAsia="宋体" w:hAnsi="宋体" w:cs="宋体" w:hint="eastAsia"/>
          <w:b/>
          <w:sz w:val="24"/>
          <w:szCs w:val="24"/>
          <w:lang w:val="zh-CN"/>
        </w:rPr>
        <w:t>（五）</w:t>
      </w:r>
      <w:r>
        <w:rPr>
          <w:rFonts w:ascii="宋体" w:eastAsia="宋体" w:hAnsi="宋体" w:cs="宋体" w:hint="eastAsia"/>
          <w:b/>
          <w:sz w:val="24"/>
          <w:szCs w:val="24"/>
        </w:rPr>
        <w:t>交付成果</w:t>
      </w:r>
    </w:p>
    <w:p w14:paraId="1FA70F5A" w14:textId="77777777" w:rsidR="00CD2DFA" w:rsidRDefault="0059585D">
      <w:pPr>
        <w:numPr>
          <w:ilvl w:val="0"/>
          <w:numId w:val="5"/>
        </w:num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lang w:val="zh-CN"/>
        </w:rPr>
        <w:t>按照以上要求出具我校202</w:t>
      </w:r>
      <w:r>
        <w:rPr>
          <w:rFonts w:ascii="宋体" w:eastAsia="宋体" w:hAnsi="宋体" w:cs="宋体" w:hint="eastAsia"/>
          <w:sz w:val="24"/>
          <w:szCs w:val="24"/>
        </w:rPr>
        <w:t>4</w:t>
      </w:r>
      <w:r>
        <w:rPr>
          <w:rFonts w:ascii="宋体" w:eastAsia="宋体" w:hAnsi="宋体" w:cs="宋体" w:hint="eastAsia"/>
          <w:sz w:val="24"/>
          <w:szCs w:val="24"/>
          <w:lang w:val="zh-CN"/>
        </w:rPr>
        <w:t>级入学新生基于生理指标的客观压力测评报告。</w:t>
      </w:r>
    </w:p>
    <w:p w14:paraId="18D899BB" w14:textId="77777777" w:rsidR="00CD2DFA" w:rsidRDefault="0059585D">
      <w:pPr>
        <w:numPr>
          <w:ilvl w:val="0"/>
          <w:numId w:val="5"/>
        </w:num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lang w:val="zh-CN"/>
        </w:rPr>
        <w:t>按照以上要求出具我校202</w:t>
      </w:r>
      <w:r>
        <w:rPr>
          <w:rFonts w:ascii="宋体" w:eastAsia="宋体" w:hAnsi="宋体" w:cs="宋体" w:hint="eastAsia"/>
          <w:sz w:val="24"/>
          <w:szCs w:val="24"/>
        </w:rPr>
        <w:t>4</w:t>
      </w:r>
      <w:r>
        <w:rPr>
          <w:rFonts w:ascii="宋体" w:eastAsia="宋体" w:hAnsi="宋体" w:cs="宋体" w:hint="eastAsia"/>
          <w:sz w:val="24"/>
          <w:szCs w:val="24"/>
          <w:lang w:val="zh-CN"/>
        </w:rPr>
        <w:t>级入学新生初步筛查后个人访谈评估报告；</w:t>
      </w:r>
    </w:p>
    <w:p w14:paraId="6F5F03D8" w14:textId="77777777" w:rsidR="00CD2DFA" w:rsidRDefault="0059585D">
      <w:pPr>
        <w:numPr>
          <w:ilvl w:val="0"/>
          <w:numId w:val="5"/>
        </w:num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lang w:val="zh-CN"/>
        </w:rPr>
        <w:t>按照以上要求出具我校202</w:t>
      </w:r>
      <w:r>
        <w:rPr>
          <w:rFonts w:ascii="宋体" w:eastAsia="宋体" w:hAnsi="宋体" w:cs="宋体" w:hint="eastAsia"/>
          <w:sz w:val="24"/>
          <w:szCs w:val="24"/>
        </w:rPr>
        <w:t>4</w:t>
      </w:r>
      <w:r>
        <w:rPr>
          <w:rFonts w:ascii="宋体" w:eastAsia="宋体" w:hAnsi="宋体" w:cs="宋体" w:hint="eastAsia"/>
          <w:sz w:val="24"/>
          <w:szCs w:val="24"/>
          <w:lang w:val="zh-CN"/>
        </w:rPr>
        <w:t>级入学新生团体大数据分析报告及风险名单；</w:t>
      </w:r>
    </w:p>
    <w:p w14:paraId="57742BF1" w14:textId="77777777" w:rsidR="00CD2DFA" w:rsidRDefault="0059585D">
      <w:p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lang w:val="zh-CN"/>
        </w:rPr>
        <w:t>注：项目执行过程中如因我校工作需求、项目升级等原因导致的大纲调整，则以最终执行大纲为准。</w:t>
      </w:r>
    </w:p>
    <w:p w14:paraId="3C16CEB7" w14:textId="77777777" w:rsidR="00CD2DFA" w:rsidRDefault="0059585D">
      <w:pPr>
        <w:spacing w:line="360" w:lineRule="auto"/>
        <w:ind w:firstLineChars="200" w:firstLine="482"/>
        <w:rPr>
          <w:rFonts w:ascii="宋体" w:eastAsia="宋体" w:hAnsi="宋体" w:cs="宋体" w:hint="eastAsia"/>
          <w:b/>
          <w:bCs/>
          <w:sz w:val="24"/>
          <w:szCs w:val="24"/>
        </w:rPr>
      </w:pPr>
      <w:r>
        <w:rPr>
          <w:rFonts w:ascii="宋体" w:eastAsia="宋体" w:hAnsi="宋体" w:cs="宋体" w:hint="eastAsia"/>
          <w:b/>
          <w:sz w:val="24"/>
          <w:szCs w:val="24"/>
          <w:lang w:val="zh-CN"/>
        </w:rPr>
        <w:t>（六）</w:t>
      </w:r>
      <w:r>
        <w:rPr>
          <w:rFonts w:ascii="宋体" w:eastAsia="宋体" w:hAnsi="宋体" w:cs="宋体" w:hint="eastAsia"/>
          <w:b/>
          <w:bCs/>
          <w:sz w:val="24"/>
          <w:szCs w:val="24"/>
        </w:rPr>
        <w:t>其他要求</w:t>
      </w:r>
    </w:p>
    <w:p w14:paraId="294485A7" w14:textId="77777777" w:rsidR="00CD2DFA" w:rsidRDefault="0059585D">
      <w:pPr>
        <w:widowControl/>
        <w:spacing w:line="360" w:lineRule="auto"/>
        <w:ind w:firstLineChars="200" w:firstLine="480"/>
        <w:textAlignment w:val="baseline"/>
        <w:rPr>
          <w:rFonts w:ascii="宋体" w:eastAsia="宋体" w:hAnsi="宋体" w:cs="宋体" w:hint="eastAsia"/>
          <w:sz w:val="24"/>
          <w:szCs w:val="24"/>
        </w:rPr>
      </w:pPr>
      <w:r>
        <w:rPr>
          <w:rFonts w:ascii="宋体" w:eastAsia="宋体" w:hAnsi="宋体" w:cs="宋体" w:hint="eastAsia"/>
          <w:bCs/>
          <w:sz w:val="24"/>
          <w:szCs w:val="24"/>
        </w:rPr>
        <w:t>1、供应商必须承诺采购文件中提出的全部服务要求，如果其中某些条款不响应时，应在文件中逐条列出，未</w:t>
      </w:r>
      <w:r>
        <w:rPr>
          <w:rFonts w:ascii="宋体" w:eastAsia="宋体" w:hAnsi="宋体" w:cs="宋体" w:hint="eastAsia"/>
          <w:sz w:val="24"/>
          <w:szCs w:val="24"/>
        </w:rPr>
        <w:t>列出的视同响应。</w:t>
      </w:r>
    </w:p>
    <w:p w14:paraId="44C81DBA" w14:textId="77777777" w:rsidR="00CD2DFA" w:rsidRDefault="0059585D">
      <w:pPr>
        <w:widowControl/>
        <w:spacing w:line="360" w:lineRule="auto"/>
        <w:ind w:firstLineChars="200" w:firstLine="480"/>
        <w:textAlignment w:val="baseline"/>
        <w:rPr>
          <w:rFonts w:ascii="宋体" w:eastAsia="宋体" w:hAnsi="宋体" w:cs="宋体" w:hint="eastAsia"/>
          <w:b/>
          <w:bCs/>
          <w:sz w:val="24"/>
          <w:szCs w:val="24"/>
        </w:rPr>
      </w:pPr>
      <w:r>
        <w:rPr>
          <w:rFonts w:ascii="宋体" w:eastAsia="宋体" w:hAnsi="宋体" w:cs="宋体" w:hint="eastAsia"/>
          <w:sz w:val="24"/>
          <w:szCs w:val="24"/>
        </w:rPr>
        <w:t>2、响应供应商应对所投项目的全部内容进行报价，只投其中部分内容者或出现选择性报价的，其响应文件将被拒绝。</w:t>
      </w:r>
    </w:p>
    <w:p w14:paraId="6BBE396D" w14:textId="77777777" w:rsidR="00CD2DFA" w:rsidRDefault="00CD2DFA">
      <w:pPr>
        <w:overflowPunct w:val="0"/>
        <w:spacing w:line="360" w:lineRule="auto"/>
        <w:ind w:firstLineChars="250" w:firstLine="600"/>
        <w:rPr>
          <w:rFonts w:ascii="宋体" w:eastAsia="宋体" w:hAnsi="宋体" w:hint="eastAsia"/>
          <w:sz w:val="24"/>
          <w:szCs w:val="24"/>
        </w:rPr>
      </w:pPr>
    </w:p>
    <w:p w14:paraId="155AFD1A" w14:textId="77777777" w:rsidR="00CD2DFA" w:rsidRDefault="0059585D">
      <w:pPr>
        <w:widowControl/>
        <w:jc w:val="left"/>
        <w:rPr>
          <w:rFonts w:ascii="宋体" w:eastAsia="宋体" w:hAnsi="宋体" w:hint="eastAsia"/>
          <w:b/>
          <w:sz w:val="44"/>
          <w:szCs w:val="44"/>
        </w:rPr>
      </w:pPr>
      <w:bookmarkStart w:id="16" w:name="_Toc409435040"/>
      <w:r>
        <w:rPr>
          <w:rFonts w:ascii="宋体" w:eastAsia="宋体" w:hAnsi="宋体"/>
          <w:b/>
          <w:sz w:val="44"/>
          <w:szCs w:val="44"/>
        </w:rPr>
        <w:br w:type="page"/>
      </w:r>
    </w:p>
    <w:p w14:paraId="6068BAEF" w14:textId="77777777" w:rsidR="00CD2DFA" w:rsidRDefault="0059585D">
      <w:pPr>
        <w:spacing w:line="360" w:lineRule="auto"/>
        <w:jc w:val="center"/>
        <w:rPr>
          <w:rFonts w:ascii="宋体" w:eastAsia="宋体" w:hAnsi="宋体" w:hint="eastAsia"/>
          <w:b/>
          <w:sz w:val="44"/>
          <w:szCs w:val="44"/>
        </w:rPr>
      </w:pPr>
      <w:r>
        <w:rPr>
          <w:rFonts w:ascii="宋体" w:eastAsia="宋体" w:hAnsi="宋体" w:hint="eastAsia"/>
          <w:b/>
          <w:sz w:val="44"/>
          <w:szCs w:val="44"/>
        </w:rPr>
        <w:lastRenderedPageBreak/>
        <w:t>第五章</w:t>
      </w:r>
      <w:r>
        <w:rPr>
          <w:rFonts w:ascii="宋体" w:eastAsia="宋体" w:hAnsi="宋体"/>
          <w:b/>
          <w:sz w:val="44"/>
          <w:szCs w:val="44"/>
        </w:rPr>
        <w:t xml:space="preserve"> </w:t>
      </w:r>
      <w:r>
        <w:rPr>
          <w:rFonts w:ascii="宋体" w:eastAsia="宋体" w:hAnsi="宋体" w:hint="eastAsia"/>
          <w:b/>
          <w:sz w:val="44"/>
          <w:szCs w:val="44"/>
        </w:rPr>
        <w:t>合同主要条款</w:t>
      </w:r>
      <w:bookmarkStart w:id="17" w:name="_Toc409435041"/>
      <w:bookmarkEnd w:id="14"/>
      <w:bookmarkEnd w:id="16"/>
    </w:p>
    <w:p w14:paraId="69BF577E" w14:textId="77777777" w:rsidR="00CD2DFA" w:rsidRDefault="00CD2DFA">
      <w:pPr>
        <w:pStyle w:val="200"/>
        <w:spacing w:line="360" w:lineRule="auto"/>
        <w:ind w:firstLine="560"/>
        <w:rPr>
          <w:rFonts w:ascii="宋体" w:hAnsi="宋体" w:cs="宋体" w:hint="eastAsia"/>
          <w:color w:val="000000" w:themeColor="text1"/>
        </w:rPr>
      </w:pPr>
      <w:bookmarkStart w:id="18" w:name="_Toc310966061"/>
      <w:bookmarkStart w:id="19" w:name="_Toc310965942"/>
    </w:p>
    <w:p w14:paraId="35E1D68E" w14:textId="77777777" w:rsidR="00CD2DFA" w:rsidRDefault="0059585D">
      <w:pPr>
        <w:spacing w:line="360" w:lineRule="auto"/>
        <w:rPr>
          <w:rFonts w:ascii="宋体" w:eastAsia="宋体" w:hAnsi="宋体" w:hint="eastAsia"/>
        </w:rPr>
      </w:pPr>
      <w:r>
        <w:rPr>
          <w:rFonts w:ascii="宋体" w:eastAsia="宋体" w:hAnsi="宋体"/>
        </w:rPr>
        <w:t>甲方：                                （以下简称甲方）</w:t>
      </w:r>
    </w:p>
    <w:p w14:paraId="33F0DA7B" w14:textId="77777777" w:rsidR="00CD2DFA" w:rsidRDefault="00CD2DFA">
      <w:pPr>
        <w:spacing w:line="360" w:lineRule="auto"/>
        <w:rPr>
          <w:rFonts w:ascii="宋体" w:eastAsia="宋体" w:hAnsi="宋体" w:hint="eastAsia"/>
        </w:rPr>
      </w:pPr>
    </w:p>
    <w:p w14:paraId="39FA72CE" w14:textId="77777777" w:rsidR="00CD2DFA" w:rsidRDefault="0059585D">
      <w:pPr>
        <w:rPr>
          <w:rFonts w:ascii="宋体" w:eastAsia="宋体" w:hAnsi="宋体" w:hint="eastAsia"/>
        </w:rPr>
      </w:pPr>
      <w:r>
        <w:rPr>
          <w:rFonts w:ascii="宋体" w:eastAsia="宋体" w:hAnsi="宋体"/>
        </w:rPr>
        <w:t>乙方：                                （以下简称乙方）</w:t>
      </w:r>
    </w:p>
    <w:p w14:paraId="581325AC" w14:textId="77777777" w:rsidR="00CD2DFA" w:rsidRDefault="00CD2DFA">
      <w:pPr>
        <w:rPr>
          <w:rFonts w:ascii="宋体" w:eastAsia="宋体" w:hAnsi="宋体" w:hint="eastAsia"/>
        </w:rPr>
      </w:pPr>
    </w:p>
    <w:p w14:paraId="71991358" w14:textId="77777777" w:rsidR="00CD2DFA" w:rsidRDefault="0059585D">
      <w:pPr>
        <w:tabs>
          <w:tab w:val="left" w:pos="360"/>
        </w:tabs>
        <w:spacing w:line="360" w:lineRule="auto"/>
        <w:ind w:rightChars="-120" w:right="-312" w:firstLineChars="200" w:firstLine="520"/>
        <w:rPr>
          <w:rFonts w:ascii="宋体" w:eastAsia="宋体" w:hAnsi="宋体" w:cs="Arial" w:hint="eastAsia"/>
          <w:szCs w:val="21"/>
        </w:rPr>
      </w:pPr>
      <w:bookmarkStart w:id="20" w:name="_Toc13543213"/>
      <w:r>
        <w:rPr>
          <w:rFonts w:ascii="宋体" w:eastAsia="宋体" w:hAnsi="宋体" w:cs="Arial" w:hint="eastAsia"/>
          <w:szCs w:val="21"/>
        </w:rPr>
        <w:t>根据</w:t>
      </w:r>
      <w:r>
        <w:rPr>
          <w:rFonts w:ascii="宋体" w:eastAsia="宋体" w:hAnsi="宋体" w:cs="Arial" w:hint="eastAsia"/>
          <w:szCs w:val="21"/>
          <w:highlight w:val="lightGray"/>
        </w:rPr>
        <w:t>XXX</w:t>
      </w:r>
      <w:r>
        <w:rPr>
          <w:rFonts w:ascii="宋体" w:eastAsia="宋体" w:hAnsi="宋体" w:cs="Arial" w:hint="eastAsia"/>
          <w:szCs w:val="21"/>
        </w:rPr>
        <w:t>采购文件及中标单位的投标文件和中标通知书，甲乙双方就此次中标的</w:t>
      </w:r>
      <w:r>
        <w:rPr>
          <w:rFonts w:ascii="宋体" w:eastAsia="宋体" w:hAnsi="宋体" w:cs="Arial" w:hint="eastAsia"/>
          <w:szCs w:val="21"/>
          <w:highlight w:val="lightGray"/>
        </w:rPr>
        <w:t>XXX</w:t>
      </w:r>
      <w:r>
        <w:rPr>
          <w:rFonts w:ascii="宋体" w:eastAsia="宋体" w:hAnsi="宋体" w:cs="Arial" w:hint="eastAsia"/>
          <w:szCs w:val="21"/>
        </w:rPr>
        <w:t>项目的购销事宜，签订本合同书。</w:t>
      </w:r>
    </w:p>
    <w:p w14:paraId="18880B56"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一、合同的标的物</w:t>
      </w:r>
    </w:p>
    <w:p w14:paraId="3627992A"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1.1甲方向乙方采购</w:t>
      </w:r>
      <w:r>
        <w:rPr>
          <w:rFonts w:ascii="宋体" w:eastAsia="宋体" w:hAnsi="宋体" w:cs="Arial" w:hint="eastAsia"/>
          <w:szCs w:val="24"/>
          <w:highlight w:val="lightGray"/>
        </w:rPr>
        <w:t>XXX</w:t>
      </w:r>
      <w:r>
        <w:rPr>
          <w:rFonts w:ascii="宋体" w:eastAsia="宋体" w:hAnsi="宋体" w:cs="Arial" w:hint="eastAsia"/>
          <w:szCs w:val="24"/>
        </w:rPr>
        <w:t>项目。</w:t>
      </w:r>
    </w:p>
    <w:p w14:paraId="282BBF92"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1.2下列文件为本合同不可分割部分，其中的条款与要求为本合同执行的依据：</w:t>
      </w:r>
    </w:p>
    <w:p w14:paraId="3160F950"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①</w:t>
      </w:r>
      <w:r>
        <w:rPr>
          <w:rFonts w:ascii="宋体" w:eastAsia="宋体" w:hAnsi="宋体" w:cs="Arial"/>
          <w:szCs w:val="24"/>
        </w:rPr>
        <w:t xml:space="preserve"> </w:t>
      </w:r>
      <w:r>
        <w:rPr>
          <w:rFonts w:ascii="宋体" w:eastAsia="宋体" w:hAnsi="宋体" w:cs="Arial" w:hint="eastAsia"/>
          <w:szCs w:val="24"/>
        </w:rPr>
        <w:t>中标通知书；</w:t>
      </w:r>
    </w:p>
    <w:p w14:paraId="70495185"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②</w:t>
      </w:r>
      <w:r>
        <w:rPr>
          <w:rFonts w:ascii="宋体" w:eastAsia="宋体" w:hAnsi="宋体" w:cs="Arial"/>
          <w:szCs w:val="24"/>
        </w:rPr>
        <w:t xml:space="preserve"> </w:t>
      </w:r>
      <w:r>
        <w:rPr>
          <w:rFonts w:ascii="宋体" w:eastAsia="宋体" w:hAnsi="宋体" w:cs="Arial" w:hint="eastAsia"/>
          <w:szCs w:val="24"/>
        </w:rPr>
        <w:t>乙方的投标文件；</w:t>
      </w:r>
    </w:p>
    <w:p w14:paraId="47C944E4"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③</w:t>
      </w:r>
      <w:r>
        <w:rPr>
          <w:rFonts w:ascii="宋体" w:eastAsia="宋体" w:hAnsi="宋体" w:cs="Arial"/>
          <w:szCs w:val="24"/>
        </w:rPr>
        <w:t xml:space="preserve"> </w:t>
      </w:r>
      <w:r>
        <w:rPr>
          <w:rFonts w:ascii="宋体" w:eastAsia="宋体" w:hAnsi="宋体" w:cs="Arial" w:hint="eastAsia"/>
          <w:szCs w:val="24"/>
        </w:rPr>
        <w:t>乙方在招投标过程中所作的其它承诺、声明、书面澄清等；</w:t>
      </w:r>
    </w:p>
    <w:p w14:paraId="0F64B61F"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④</w:t>
      </w:r>
      <w:r>
        <w:rPr>
          <w:rFonts w:ascii="宋体" w:eastAsia="宋体" w:hAnsi="宋体" w:cs="Arial"/>
          <w:szCs w:val="24"/>
        </w:rPr>
        <w:t xml:space="preserve"> </w:t>
      </w:r>
      <w:r>
        <w:rPr>
          <w:rFonts w:ascii="宋体" w:eastAsia="宋体" w:hAnsi="宋体" w:cs="Arial" w:hint="eastAsia"/>
          <w:szCs w:val="24"/>
        </w:rPr>
        <w:t>采购文件及其附件；</w:t>
      </w:r>
    </w:p>
    <w:p w14:paraId="25AB8E31"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⑤</w:t>
      </w:r>
      <w:r>
        <w:rPr>
          <w:rFonts w:ascii="宋体" w:eastAsia="宋体" w:hAnsi="宋体" w:cs="Arial"/>
          <w:szCs w:val="24"/>
        </w:rPr>
        <w:t xml:space="preserve"> </w:t>
      </w:r>
      <w:r>
        <w:rPr>
          <w:rFonts w:ascii="宋体" w:eastAsia="宋体" w:hAnsi="宋体" w:cs="Arial" w:hint="eastAsia"/>
          <w:szCs w:val="24"/>
        </w:rPr>
        <w:t>合同附件。</w:t>
      </w:r>
    </w:p>
    <w:p w14:paraId="417AB9DA"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以上与本合同具有同等法律效力</w:t>
      </w:r>
    </w:p>
    <w:p w14:paraId="1C38C80C" w14:textId="77777777" w:rsidR="00CD2DFA" w:rsidRDefault="0059585D">
      <w:pPr>
        <w:spacing w:line="360" w:lineRule="auto"/>
        <w:ind w:firstLineChars="200" w:firstLine="520"/>
        <w:rPr>
          <w:rFonts w:ascii="宋体" w:eastAsia="宋体" w:hAnsi="宋体" w:cs="Arial" w:hint="eastAsia"/>
        </w:rPr>
      </w:pPr>
      <w:r>
        <w:rPr>
          <w:rFonts w:ascii="宋体" w:eastAsia="宋体" w:hAnsi="宋体" w:cs="Arial" w:hint="eastAsia"/>
          <w:szCs w:val="24"/>
        </w:rPr>
        <w:t>二、合同价格与支付</w:t>
      </w:r>
    </w:p>
    <w:p w14:paraId="495F44C2" w14:textId="6E2EEC2A" w:rsidR="00CD2DFA" w:rsidRDefault="0059585D">
      <w:pPr>
        <w:spacing w:line="360" w:lineRule="auto"/>
        <w:ind w:firstLineChars="202" w:firstLine="525"/>
        <w:rPr>
          <w:rFonts w:ascii="宋体" w:eastAsia="宋体" w:hAnsi="宋体" w:cs="宋体" w:hint="eastAsia"/>
        </w:rPr>
      </w:pPr>
      <w:r>
        <w:rPr>
          <w:rFonts w:ascii="宋体" w:eastAsia="宋体" w:hAnsi="宋体" w:cs="Arial" w:hint="eastAsia"/>
          <w:szCs w:val="24"/>
        </w:rPr>
        <w:t>2.1 合同</w:t>
      </w:r>
      <w:r w:rsidR="00813E05">
        <w:rPr>
          <w:rFonts w:ascii="宋体" w:eastAsia="宋体" w:hAnsi="宋体" w:cs="Arial" w:hint="eastAsia"/>
          <w:szCs w:val="24"/>
        </w:rPr>
        <w:t>单价</w:t>
      </w:r>
      <w:r>
        <w:rPr>
          <w:rFonts w:ascii="宋体" w:eastAsia="宋体" w:hAnsi="宋体" w:cs="Arial" w:hint="eastAsia"/>
          <w:szCs w:val="24"/>
        </w:rPr>
        <w:t>按此次中标金额</w:t>
      </w:r>
      <w:r w:rsidR="00813E05" w:rsidRPr="00813E05">
        <w:rPr>
          <w:rFonts w:ascii="宋体" w:eastAsia="宋体" w:hAnsi="宋体" w:cs="Arial" w:hint="eastAsia"/>
          <w:szCs w:val="24"/>
          <w:u w:val="single"/>
        </w:rPr>
        <w:t xml:space="preserve">    </w:t>
      </w:r>
      <w:r w:rsidR="00813E05">
        <w:rPr>
          <w:rFonts w:ascii="宋体" w:eastAsia="宋体" w:hAnsi="宋体" w:cs="Arial" w:hint="eastAsia"/>
          <w:szCs w:val="24"/>
        </w:rPr>
        <w:t>元/人</w:t>
      </w:r>
      <w:r>
        <w:rPr>
          <w:rFonts w:ascii="宋体" w:eastAsia="宋体" w:hAnsi="宋体" w:cs="Arial" w:hint="eastAsia"/>
          <w:szCs w:val="24"/>
        </w:rPr>
        <w:t>执行，</w:t>
      </w:r>
      <w:r w:rsidR="00813E05">
        <w:rPr>
          <w:rFonts w:ascii="宋体" w:eastAsia="宋体" w:hAnsi="宋体" w:cs="Arial" w:hint="eastAsia"/>
          <w:szCs w:val="24"/>
        </w:rPr>
        <w:t>本次实测人数为</w:t>
      </w:r>
      <w:r w:rsidR="00813E05" w:rsidRPr="00813E05">
        <w:rPr>
          <w:rFonts w:ascii="宋体" w:eastAsia="宋体" w:hAnsi="宋体" w:cs="Arial" w:hint="eastAsia"/>
          <w:szCs w:val="24"/>
          <w:u w:val="single"/>
        </w:rPr>
        <w:t xml:space="preserve">      </w:t>
      </w:r>
      <w:r w:rsidR="00813E05">
        <w:rPr>
          <w:rFonts w:ascii="宋体" w:eastAsia="宋体" w:hAnsi="宋体" w:cs="Arial" w:hint="eastAsia"/>
          <w:szCs w:val="24"/>
        </w:rPr>
        <w:t>，</w:t>
      </w:r>
      <w:r>
        <w:rPr>
          <w:rFonts w:ascii="宋体" w:eastAsia="宋体" w:hAnsi="宋体" w:cs="Arial" w:hint="eastAsia"/>
          <w:szCs w:val="24"/>
        </w:rPr>
        <w:t>合同总金额为人民币</w:t>
      </w:r>
      <w:r>
        <w:rPr>
          <w:rFonts w:ascii="宋体" w:eastAsia="宋体" w:hAnsi="宋体" w:cs="Arial" w:hint="eastAsia"/>
          <w:szCs w:val="24"/>
          <w:u w:val="single"/>
        </w:rPr>
        <w:t xml:space="preserve">             </w:t>
      </w:r>
      <w:r>
        <w:rPr>
          <w:rFonts w:ascii="宋体" w:eastAsia="宋体" w:hAnsi="宋体" w:cs="Arial" w:hint="eastAsia"/>
          <w:szCs w:val="24"/>
        </w:rPr>
        <w:t>整，投标报价</w:t>
      </w:r>
      <w:r>
        <w:rPr>
          <w:rFonts w:ascii="宋体" w:eastAsia="宋体" w:hAnsi="宋体" w:cs="宋体" w:hint="eastAsia"/>
          <w:szCs w:val="24"/>
        </w:rPr>
        <w:t>包括完成该项工作</w:t>
      </w:r>
      <w:r w:rsidR="00F837A2">
        <w:rPr>
          <w:rFonts w:ascii="宋体" w:eastAsia="宋体" w:hAnsi="宋体" w:cs="宋体" w:hint="eastAsia"/>
          <w:szCs w:val="24"/>
        </w:rPr>
        <w:t>的所有</w:t>
      </w:r>
      <w:r>
        <w:rPr>
          <w:rFonts w:ascii="宋体" w:eastAsia="宋体" w:hAnsi="宋体" w:cs="宋体" w:hint="eastAsia"/>
          <w:szCs w:val="24"/>
        </w:rPr>
        <w:t>费用。</w:t>
      </w:r>
      <w:r>
        <w:rPr>
          <w:rFonts w:ascii="宋体" w:eastAsia="宋体" w:hAnsi="宋体" w:cs="宋体"/>
          <w:szCs w:val="24"/>
        </w:rPr>
        <w:t>投标报价为最终报价，除非因特殊原因并经买卖双方协商同意，投标人不得再要求追加任何费用。同时，除非合同条款中另有规定，否则，投标人所报价格在合同实施期间不因市场变化因素而变动。</w:t>
      </w:r>
    </w:p>
    <w:p w14:paraId="66DD9C7E"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szCs w:val="24"/>
        </w:rPr>
        <w:t>2.</w:t>
      </w:r>
      <w:r>
        <w:rPr>
          <w:rFonts w:ascii="宋体" w:eastAsia="宋体" w:hAnsi="宋体" w:cs="Arial" w:hint="eastAsia"/>
          <w:szCs w:val="24"/>
        </w:rPr>
        <w:t>2付款方式：</w:t>
      </w:r>
    </w:p>
    <w:p w14:paraId="5D39C7CE" w14:textId="77777777" w:rsidR="00CD2DFA" w:rsidRDefault="0059585D">
      <w:pPr>
        <w:tabs>
          <w:tab w:val="left" w:pos="360"/>
        </w:tabs>
        <w:spacing w:line="360" w:lineRule="auto"/>
        <w:ind w:rightChars="-120" w:right="-312" w:firstLineChars="200" w:firstLine="520"/>
        <w:rPr>
          <w:rFonts w:ascii="宋体" w:eastAsia="宋体" w:hAnsi="宋体" w:cs="Arial" w:hint="eastAsia"/>
          <w:szCs w:val="24"/>
        </w:rPr>
      </w:pPr>
      <w:r>
        <w:rPr>
          <w:rFonts w:ascii="宋体" w:eastAsia="宋体" w:hAnsi="宋体" w:cs="Arial" w:hint="eastAsia"/>
          <w:szCs w:val="24"/>
        </w:rPr>
        <w:t>付款条件及方式参见采购文件第四章</w:t>
      </w:r>
    </w:p>
    <w:p w14:paraId="3F59E015"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付款前乙方应向甲方提供合格销售发票。</w:t>
      </w:r>
    </w:p>
    <w:p w14:paraId="08F2A22C"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2.3支付方式：银行转账等。</w:t>
      </w:r>
    </w:p>
    <w:p w14:paraId="5F443040" w14:textId="77777777" w:rsidR="00CD2DFA" w:rsidRDefault="0059585D">
      <w:pPr>
        <w:spacing w:line="360" w:lineRule="auto"/>
        <w:ind w:right="-159" w:firstLineChars="200" w:firstLine="520"/>
        <w:rPr>
          <w:rFonts w:ascii="宋体" w:eastAsia="宋体" w:hAnsi="宋体" w:hint="eastAsia"/>
        </w:rPr>
      </w:pPr>
      <w:r>
        <w:rPr>
          <w:rFonts w:ascii="宋体" w:eastAsia="宋体" w:hAnsi="宋体" w:cs="Arial" w:hint="eastAsia"/>
          <w:szCs w:val="24"/>
        </w:rPr>
        <w:t>三、</w:t>
      </w:r>
      <w:r>
        <w:rPr>
          <w:rFonts w:ascii="宋体" w:eastAsia="宋体" w:hAnsi="宋体" w:hint="eastAsia"/>
          <w:szCs w:val="24"/>
        </w:rPr>
        <w:t>活动时间：        。</w:t>
      </w:r>
    </w:p>
    <w:p w14:paraId="55FBDEEA"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四、活动地点：     。</w:t>
      </w:r>
    </w:p>
    <w:p w14:paraId="3AA3A4C7" w14:textId="77777777" w:rsidR="00CD2DFA" w:rsidRDefault="0059585D">
      <w:pPr>
        <w:spacing w:line="360" w:lineRule="auto"/>
        <w:ind w:right="-159" w:firstLineChars="200" w:firstLine="520"/>
        <w:rPr>
          <w:rFonts w:ascii="宋体" w:eastAsia="宋体" w:hAnsi="宋体" w:hint="eastAsia"/>
        </w:rPr>
      </w:pPr>
      <w:r>
        <w:rPr>
          <w:rFonts w:ascii="宋体" w:eastAsia="宋体" w:hAnsi="宋体" w:hint="eastAsia"/>
          <w:szCs w:val="24"/>
        </w:rPr>
        <w:t>五、售后服务：</w:t>
      </w:r>
    </w:p>
    <w:p w14:paraId="32F5441B" w14:textId="77777777" w:rsidR="00CD2DFA" w:rsidRDefault="0059585D">
      <w:pPr>
        <w:spacing w:line="360" w:lineRule="auto"/>
        <w:ind w:right="-159" w:firstLineChars="200" w:firstLine="520"/>
        <w:rPr>
          <w:rFonts w:ascii="宋体" w:eastAsia="宋体" w:hAnsi="宋体" w:hint="eastAsia"/>
        </w:rPr>
      </w:pPr>
      <w:r>
        <w:rPr>
          <w:rFonts w:ascii="宋体" w:eastAsia="宋体" w:hAnsi="宋体" w:hint="eastAsia"/>
          <w:szCs w:val="24"/>
        </w:rPr>
        <w:lastRenderedPageBreak/>
        <w:t>出现甲方服务需要时，中标单位应在2小时以内响应，4小时内到达现场，8小时内完成采购方提出服务要求。如供应商在接到通知工作日的24小时内没有答复或处理问题，则视为供应商承认服务问题并承担由此而发生的一切费用。服务期间的一切服务问题造成的直接经济损失应全部由供应商自行负责。</w:t>
      </w:r>
    </w:p>
    <w:bookmarkEnd w:id="20"/>
    <w:p w14:paraId="0642832C"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六、知识产权</w:t>
      </w:r>
    </w:p>
    <w:p w14:paraId="40AEEDC6"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投标单位要充分考虑知识产权问题，应保证不会侵犯他人的专利权、商标权或工业设计权等知识产权，如因投标单位侵犯他人知识产权导致采购人对外承担赔偿、损失的，由此产生的损失均由投标单位承担。（包括律师费、诉讼费、维权所发生的其他费用）</w:t>
      </w:r>
    </w:p>
    <w:p w14:paraId="11E4A704"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七、乙方权利和义务</w:t>
      </w:r>
    </w:p>
    <w:p w14:paraId="0BE7EF04"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7.1乙方根据甲方有关要求，积极主动保质保量地完成项目工作；</w:t>
      </w:r>
    </w:p>
    <w:p w14:paraId="5BC92685"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7.2乙方必须满足采购文件要求。</w:t>
      </w:r>
    </w:p>
    <w:p w14:paraId="4ED7B3C0"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八、违约责任</w:t>
      </w:r>
    </w:p>
    <w:p w14:paraId="4417BB1F"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8.1甲方违约责任及违约金支付：</w:t>
      </w:r>
    </w:p>
    <w:p w14:paraId="5D725D17"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rPr>
        <w:fldChar w:fldCharType="begin"/>
      </w:r>
      <w:r>
        <w:rPr>
          <w:rFonts w:ascii="宋体" w:eastAsia="宋体" w:hAnsi="宋体" w:cs="Arial" w:hint="eastAsia"/>
          <w:szCs w:val="24"/>
        </w:rPr>
        <w:instrText xml:space="preserve"> = 1 \* GB3 </w:instrText>
      </w:r>
      <w:r>
        <w:rPr>
          <w:rFonts w:ascii="宋体" w:eastAsia="宋体" w:hAnsi="宋体" w:cs="Arial" w:hint="eastAsia"/>
        </w:rPr>
        <w:fldChar w:fldCharType="separate"/>
      </w:r>
      <w:r>
        <w:rPr>
          <w:rFonts w:ascii="宋体" w:eastAsia="宋体" w:hAnsi="宋体" w:cs="Arial" w:hint="eastAsia"/>
          <w:szCs w:val="24"/>
        </w:rPr>
        <w:t>①</w:t>
      </w:r>
      <w:r>
        <w:rPr>
          <w:rFonts w:ascii="宋体" w:eastAsia="宋体" w:hAnsi="宋体" w:cs="Arial" w:hint="eastAsia"/>
        </w:rPr>
        <w:fldChar w:fldCharType="end"/>
      </w:r>
      <w:r>
        <w:rPr>
          <w:rFonts w:ascii="宋体" w:eastAsia="宋体" w:hAnsi="宋体" w:cs="Arial" w:hint="eastAsia"/>
          <w:szCs w:val="24"/>
        </w:rPr>
        <w:t>在合同生效后，甲方无理由要求终止服务的，应向乙方按照合同总价款的5%偿付违约金，违约金不足以补偿损失的，乙方有权要求甲方补足。</w:t>
      </w:r>
    </w:p>
    <w:p w14:paraId="076A2A7A"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rPr>
        <w:fldChar w:fldCharType="begin"/>
      </w:r>
      <w:r>
        <w:rPr>
          <w:rFonts w:ascii="宋体" w:eastAsia="宋体" w:hAnsi="宋体" w:cs="Arial" w:hint="eastAsia"/>
          <w:szCs w:val="24"/>
        </w:rPr>
        <w:instrText xml:space="preserve"> = 2 \* GB3 </w:instrText>
      </w:r>
      <w:r>
        <w:rPr>
          <w:rFonts w:ascii="宋体" w:eastAsia="宋体" w:hAnsi="宋体" w:cs="Arial" w:hint="eastAsia"/>
        </w:rPr>
        <w:fldChar w:fldCharType="separate"/>
      </w:r>
      <w:r>
        <w:rPr>
          <w:rFonts w:ascii="宋体" w:eastAsia="宋体" w:hAnsi="宋体" w:cs="Arial" w:hint="eastAsia"/>
          <w:szCs w:val="24"/>
        </w:rPr>
        <w:t>②</w:t>
      </w:r>
      <w:r>
        <w:rPr>
          <w:rFonts w:ascii="宋体" w:eastAsia="宋体" w:hAnsi="宋体" w:cs="Arial" w:hint="eastAsia"/>
        </w:rPr>
        <w:fldChar w:fldCharType="end"/>
      </w:r>
      <w:r>
        <w:rPr>
          <w:rFonts w:ascii="宋体" w:eastAsia="宋体" w:hAnsi="宋体" w:cs="Arial" w:hint="eastAsia"/>
          <w:szCs w:val="24"/>
        </w:rPr>
        <w:t>甲方逾期付款的应按照逾期付款金额的每天万分之四支付逾期付款违约金。</w:t>
      </w:r>
    </w:p>
    <w:p w14:paraId="0EEC4C1C"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rPr>
        <w:fldChar w:fldCharType="begin"/>
      </w:r>
      <w:r>
        <w:rPr>
          <w:rFonts w:ascii="宋体" w:eastAsia="宋体" w:hAnsi="宋体" w:cs="Arial" w:hint="eastAsia"/>
          <w:szCs w:val="24"/>
        </w:rPr>
        <w:instrText xml:space="preserve"> = 3 \* GB3 </w:instrText>
      </w:r>
      <w:r>
        <w:rPr>
          <w:rFonts w:ascii="宋体" w:eastAsia="宋体" w:hAnsi="宋体" w:cs="Arial" w:hint="eastAsia"/>
        </w:rPr>
        <w:fldChar w:fldCharType="separate"/>
      </w:r>
      <w:r>
        <w:rPr>
          <w:rFonts w:ascii="宋体" w:eastAsia="宋体" w:hAnsi="宋体" w:cs="Arial" w:hint="eastAsia"/>
          <w:szCs w:val="24"/>
        </w:rPr>
        <w:t>③</w:t>
      </w:r>
      <w:r>
        <w:rPr>
          <w:rFonts w:ascii="宋体" w:eastAsia="宋体" w:hAnsi="宋体" w:cs="Arial" w:hint="eastAsia"/>
        </w:rPr>
        <w:fldChar w:fldCharType="end"/>
      </w:r>
      <w:r>
        <w:rPr>
          <w:rFonts w:ascii="宋体" w:eastAsia="宋体" w:hAnsi="宋体" w:cs="Arial" w:hint="eastAsia"/>
          <w:szCs w:val="24"/>
        </w:rPr>
        <w:t>甲方违反合同规定，拒绝接受乙方提供服务，应当承担乙方由此造成的损失。</w:t>
      </w:r>
    </w:p>
    <w:p w14:paraId="1A309415"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8.2乙方违约责任及违约金支付：</w:t>
      </w:r>
    </w:p>
    <w:p w14:paraId="54ADAF29"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rPr>
        <w:fldChar w:fldCharType="begin"/>
      </w:r>
      <w:r>
        <w:rPr>
          <w:rFonts w:ascii="宋体" w:eastAsia="宋体" w:hAnsi="宋体" w:cs="Arial" w:hint="eastAsia"/>
          <w:szCs w:val="24"/>
        </w:rPr>
        <w:instrText xml:space="preserve"> = 1 \* GB3 </w:instrText>
      </w:r>
      <w:r>
        <w:rPr>
          <w:rFonts w:ascii="宋体" w:eastAsia="宋体" w:hAnsi="宋体" w:cs="Arial" w:hint="eastAsia"/>
        </w:rPr>
        <w:fldChar w:fldCharType="separate"/>
      </w:r>
      <w:r>
        <w:rPr>
          <w:rFonts w:ascii="宋体" w:eastAsia="宋体" w:hAnsi="宋体" w:cs="Arial" w:hint="eastAsia"/>
          <w:szCs w:val="24"/>
        </w:rPr>
        <w:t>①</w:t>
      </w:r>
      <w:r>
        <w:rPr>
          <w:rFonts w:ascii="宋体" w:eastAsia="宋体" w:hAnsi="宋体" w:cs="Arial" w:hint="eastAsia"/>
        </w:rPr>
        <w:fldChar w:fldCharType="end"/>
      </w:r>
      <w:r>
        <w:rPr>
          <w:rFonts w:ascii="宋体" w:eastAsia="宋体" w:hAnsi="宋体" w:cs="Arial" w:hint="eastAsia"/>
          <w:szCs w:val="24"/>
        </w:rPr>
        <w:t>乙方不能提供服务的或服务不合格从而影响甲方正常工作的，应向甲方按照合同总价款的5%偿付违约金，违约金不足以补偿损失的，甲方有权要求乙方补足。</w:t>
      </w:r>
    </w:p>
    <w:p w14:paraId="2625A751"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rPr>
        <w:fldChar w:fldCharType="begin"/>
      </w:r>
      <w:r>
        <w:rPr>
          <w:rFonts w:ascii="宋体" w:eastAsia="宋体" w:hAnsi="宋体" w:cs="Arial" w:hint="eastAsia"/>
          <w:szCs w:val="24"/>
        </w:rPr>
        <w:instrText xml:space="preserve"> = 2 \* GB3 </w:instrText>
      </w:r>
      <w:r>
        <w:rPr>
          <w:rFonts w:ascii="宋体" w:eastAsia="宋体" w:hAnsi="宋体" w:cs="Arial" w:hint="eastAsia"/>
        </w:rPr>
        <w:fldChar w:fldCharType="separate"/>
      </w:r>
      <w:r>
        <w:rPr>
          <w:rFonts w:ascii="宋体" w:eastAsia="宋体" w:hAnsi="宋体" w:cs="Arial" w:hint="eastAsia"/>
          <w:szCs w:val="24"/>
        </w:rPr>
        <w:t>②</w:t>
      </w:r>
      <w:r>
        <w:rPr>
          <w:rFonts w:ascii="宋体" w:eastAsia="宋体" w:hAnsi="宋体" w:cs="Arial" w:hint="eastAsia"/>
        </w:rPr>
        <w:fldChar w:fldCharType="end"/>
      </w:r>
      <w:r>
        <w:rPr>
          <w:rFonts w:ascii="宋体" w:eastAsia="宋体" w:hAnsi="宋体" w:cs="Arial" w:hint="eastAsia"/>
          <w:szCs w:val="24"/>
        </w:rPr>
        <w:t>乙方逾期提供服务的，应与甲方和乙方部门协商，甲方仍需求的，乙方应立即提供服务按照逾期服务的每天万分之四支付逾期违约金，同时承担甲方因此遭致的损失费用。</w:t>
      </w:r>
    </w:p>
    <w:p w14:paraId="0D9085BA"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九、不可抗力</w:t>
      </w:r>
    </w:p>
    <w:p w14:paraId="7C66E5FE"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9.1因不可抗力不能履行合同的，根据不可抗力的影响，部分或者全部免除责任。但合同一方迟延履行后发生不可抗力的，不能免除责任。</w:t>
      </w:r>
    </w:p>
    <w:p w14:paraId="12922EAC"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9.2合同一方因不可抗力不能履行合同的，应当及时通知对方，以减轻可能给对方造成的损失，并应当在合理期限内提供证明。</w:t>
      </w:r>
    </w:p>
    <w:p w14:paraId="0D153775" w14:textId="77777777" w:rsidR="00CD2DFA" w:rsidRDefault="0059585D">
      <w:pPr>
        <w:tabs>
          <w:tab w:val="left" w:pos="360"/>
        </w:tabs>
        <w:spacing w:line="360" w:lineRule="auto"/>
        <w:ind w:rightChars="-120" w:right="-312" w:firstLineChars="200" w:firstLine="520"/>
        <w:rPr>
          <w:rFonts w:ascii="宋体" w:eastAsia="宋体" w:hAnsi="宋体" w:cs="Arial" w:hint="eastAsia"/>
        </w:rPr>
      </w:pPr>
      <w:bookmarkStart w:id="21" w:name="_Toc13543221"/>
      <w:r>
        <w:rPr>
          <w:rFonts w:ascii="宋体" w:eastAsia="宋体" w:hAnsi="宋体" w:cs="Arial" w:hint="eastAsia"/>
          <w:szCs w:val="24"/>
        </w:rPr>
        <w:t>十、合同的解除和转让</w:t>
      </w:r>
      <w:bookmarkEnd w:id="21"/>
    </w:p>
    <w:p w14:paraId="01FD351C"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10.1合同的解除</w:t>
      </w:r>
    </w:p>
    <w:p w14:paraId="69EB3016"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10.1.1甲方和乙方协商一致，可以解除合同。</w:t>
      </w:r>
    </w:p>
    <w:p w14:paraId="7EA0AFAE"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lastRenderedPageBreak/>
        <w:t>10.1.2有下列情形之一，合同一方可以解除合同：</w:t>
      </w:r>
    </w:p>
    <w:p w14:paraId="7580A86F"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10.1.2.1因不可抗力致使不能实现合同目的，未受不可抗力影响的一方有权解除合同。</w:t>
      </w:r>
    </w:p>
    <w:p w14:paraId="63CA9EB0"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10.1.2.2因合同一方违约导致合同不能履行，另一方有权解除合同。</w:t>
      </w:r>
    </w:p>
    <w:p w14:paraId="6F36A338"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10.1.2.3有权解除合同的一方，应当在违约事实或不可抗力发生之后三十天内书面通知对方以主张解除合同，合同在书面通知到达对方时解除。</w:t>
      </w:r>
    </w:p>
    <w:p w14:paraId="1E20A105"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10.2合同的转让</w:t>
      </w:r>
    </w:p>
    <w:p w14:paraId="64CDF217"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合同的部分和全部都不得转让。</w:t>
      </w:r>
    </w:p>
    <w:p w14:paraId="4BCD3BD0" w14:textId="77777777" w:rsidR="00CD2DFA" w:rsidRDefault="0059585D">
      <w:pPr>
        <w:tabs>
          <w:tab w:val="left" w:pos="360"/>
        </w:tabs>
        <w:spacing w:line="360" w:lineRule="auto"/>
        <w:ind w:rightChars="-120" w:right="-312" w:firstLineChars="200" w:firstLine="520"/>
        <w:rPr>
          <w:rFonts w:ascii="宋体" w:eastAsia="宋体" w:hAnsi="宋体" w:cs="Arial" w:hint="eastAsia"/>
        </w:rPr>
      </w:pPr>
      <w:bookmarkStart w:id="22" w:name="_Toc13543222"/>
      <w:r>
        <w:rPr>
          <w:rFonts w:ascii="宋体" w:eastAsia="宋体" w:hAnsi="宋体" w:cs="Arial" w:hint="eastAsia"/>
          <w:szCs w:val="24"/>
        </w:rPr>
        <w:t>十一、合同的生效</w:t>
      </w:r>
      <w:bookmarkEnd w:id="22"/>
    </w:p>
    <w:p w14:paraId="1B7C8424" w14:textId="77777777" w:rsidR="00CD2DFA" w:rsidRDefault="0059585D">
      <w:pPr>
        <w:tabs>
          <w:tab w:val="left" w:pos="360"/>
        </w:tabs>
        <w:spacing w:line="360" w:lineRule="auto"/>
        <w:ind w:rightChars="-120" w:right="-312" w:firstLineChars="200" w:firstLine="520"/>
        <w:rPr>
          <w:rFonts w:ascii="宋体" w:eastAsia="宋体" w:hAnsi="宋体" w:cs="Arial" w:hint="eastAsia"/>
        </w:rPr>
      </w:pPr>
      <w:bookmarkStart w:id="23" w:name="_Toc13543223"/>
      <w:r>
        <w:rPr>
          <w:rFonts w:ascii="宋体" w:eastAsia="宋体" w:hAnsi="宋体" w:cs="Arial" w:hint="eastAsia"/>
          <w:szCs w:val="24"/>
        </w:rPr>
        <w:t>合同经甲乙双方代表签字并加盖公章可生效。合同须经政府采购管理部门备案。</w:t>
      </w:r>
    </w:p>
    <w:p w14:paraId="12E609EF"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十二、争议解决</w:t>
      </w:r>
      <w:bookmarkEnd w:id="23"/>
    </w:p>
    <w:p w14:paraId="1E17D9C9"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甲乙双方因合同发生争议，应在招标方的主持下进行调解，协商不成，任何一方可以向甲方所在地人民法院起诉。</w:t>
      </w:r>
    </w:p>
    <w:p w14:paraId="140AC432" w14:textId="77777777" w:rsidR="00CD2DFA" w:rsidRDefault="0059585D">
      <w:pPr>
        <w:tabs>
          <w:tab w:val="left" w:pos="360"/>
        </w:tabs>
        <w:spacing w:line="360" w:lineRule="auto"/>
        <w:ind w:rightChars="-120" w:right="-312" w:firstLineChars="200" w:firstLine="520"/>
        <w:rPr>
          <w:rFonts w:ascii="宋体" w:eastAsia="宋体" w:hAnsi="宋体" w:cs="Arial" w:hint="eastAsia"/>
        </w:rPr>
      </w:pPr>
      <w:bookmarkStart w:id="24" w:name="_Toc13543224"/>
      <w:r>
        <w:rPr>
          <w:rFonts w:ascii="宋体" w:eastAsia="宋体" w:hAnsi="宋体" w:cs="Arial" w:hint="eastAsia"/>
          <w:szCs w:val="24"/>
        </w:rPr>
        <w:t>十三、附则</w:t>
      </w:r>
      <w:bookmarkEnd w:id="24"/>
    </w:p>
    <w:p w14:paraId="7C157346"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13.1合同份数：本合同一式四份，甲乙双方各执一份，采购代理机构一份，政府监管部门一份。</w:t>
      </w:r>
    </w:p>
    <w:p w14:paraId="5DF43EB6"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13.2本合同文件使用中文书写、解释和说明。</w:t>
      </w:r>
    </w:p>
    <w:p w14:paraId="7E16B6BD"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13.3本合同履行过程中产生的纪要、协议以及中标通知书、采购文件和投标文件为本合同的附件，与合同具有同等效力。</w:t>
      </w:r>
    </w:p>
    <w:p w14:paraId="486D5CB5"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13.4未尽事宜</w:t>
      </w:r>
    </w:p>
    <w:p w14:paraId="268A62BF" w14:textId="77777777" w:rsidR="00CD2DFA" w:rsidRDefault="0059585D">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本合同未尽事宜应按照《中华人民共和国政府采购法》、《中华人民共和国民法典》之规定解释。</w:t>
      </w:r>
    </w:p>
    <w:p w14:paraId="25FB0ECF" w14:textId="77777777" w:rsidR="00CD2DFA" w:rsidRDefault="0059585D">
      <w:pPr>
        <w:spacing w:line="360" w:lineRule="auto"/>
        <w:rPr>
          <w:rFonts w:ascii="宋体" w:eastAsia="宋体" w:hAnsi="宋体" w:cs="宋体" w:hint="eastAsia"/>
        </w:rPr>
      </w:pPr>
      <w:r>
        <w:rPr>
          <w:rFonts w:ascii="宋体" w:eastAsia="宋体" w:hAnsi="宋体" w:cs="宋体" w:hint="eastAsia"/>
        </w:rPr>
        <w:t xml:space="preserve">甲方：                                          乙方：                   </w:t>
      </w:r>
    </w:p>
    <w:p w14:paraId="2B73D160" w14:textId="77777777" w:rsidR="00CD2DFA" w:rsidRDefault="0059585D">
      <w:pPr>
        <w:spacing w:line="360" w:lineRule="auto"/>
        <w:rPr>
          <w:rFonts w:ascii="宋体" w:eastAsia="宋体" w:hAnsi="宋体" w:cs="宋体" w:hint="eastAsia"/>
        </w:rPr>
      </w:pPr>
      <w:r>
        <w:rPr>
          <w:rFonts w:ascii="宋体" w:eastAsia="宋体" w:hAnsi="宋体" w:cs="宋体" w:hint="eastAsia"/>
        </w:rPr>
        <w:t xml:space="preserve">法定代表人（授权代表）：                          法定代表人（授权代表）：    </w:t>
      </w:r>
    </w:p>
    <w:p w14:paraId="15340FDE" w14:textId="77777777" w:rsidR="00CD2DFA" w:rsidRDefault="0059585D">
      <w:pPr>
        <w:spacing w:line="360" w:lineRule="auto"/>
        <w:rPr>
          <w:rFonts w:ascii="宋体" w:eastAsia="宋体" w:hAnsi="宋体" w:hint="eastAsia"/>
        </w:rPr>
      </w:pPr>
      <w:r>
        <w:rPr>
          <w:rFonts w:ascii="宋体" w:eastAsia="宋体" w:hAnsi="宋体" w:hint="eastAsia"/>
        </w:rPr>
        <w:t>签订日期：</w:t>
      </w:r>
    </w:p>
    <w:bookmarkEnd w:id="17"/>
    <w:bookmarkEnd w:id="18"/>
    <w:bookmarkEnd w:id="19"/>
    <w:p w14:paraId="452B9C18" w14:textId="77777777" w:rsidR="00CD2DFA" w:rsidRDefault="00CD2DFA">
      <w:pPr>
        <w:spacing w:line="360" w:lineRule="auto"/>
        <w:ind w:firstLineChars="150" w:firstLine="360"/>
        <w:jc w:val="left"/>
        <w:rPr>
          <w:rFonts w:ascii="宋体" w:eastAsia="宋体" w:hAnsi="宋体" w:cs="宋体" w:hint="eastAsia"/>
          <w:sz w:val="24"/>
          <w:szCs w:val="24"/>
        </w:rPr>
      </w:pPr>
    </w:p>
    <w:p w14:paraId="40F82EF0" w14:textId="77777777" w:rsidR="00CD2DFA" w:rsidRDefault="0059585D">
      <w:pPr>
        <w:widowControl/>
        <w:jc w:val="left"/>
        <w:rPr>
          <w:rFonts w:ascii="宋体" w:eastAsia="宋体" w:hAnsi="宋体" w:cs="宋体" w:hint="eastAsia"/>
          <w:sz w:val="24"/>
          <w:szCs w:val="24"/>
        </w:rPr>
      </w:pPr>
      <w:r>
        <w:rPr>
          <w:rFonts w:ascii="宋体" w:eastAsia="宋体" w:hAnsi="宋体" w:cs="宋体"/>
          <w:sz w:val="24"/>
          <w:szCs w:val="24"/>
        </w:rPr>
        <w:br w:type="page"/>
      </w:r>
    </w:p>
    <w:p w14:paraId="4973EB49" w14:textId="77777777" w:rsidR="00CD2DFA" w:rsidRDefault="00CD2DFA">
      <w:pPr>
        <w:spacing w:line="360" w:lineRule="auto"/>
        <w:ind w:firstLineChars="150" w:firstLine="360"/>
        <w:jc w:val="left"/>
        <w:rPr>
          <w:rFonts w:ascii="宋体" w:eastAsia="宋体" w:hAnsi="宋体" w:cs="宋体" w:hint="eastAsia"/>
          <w:sz w:val="24"/>
          <w:szCs w:val="24"/>
        </w:rPr>
      </w:pPr>
    </w:p>
    <w:p w14:paraId="35101784" w14:textId="77777777" w:rsidR="00CD2DFA" w:rsidRDefault="0059585D">
      <w:pPr>
        <w:spacing w:line="360" w:lineRule="auto"/>
        <w:ind w:firstLineChars="650" w:firstLine="2871"/>
        <w:rPr>
          <w:rFonts w:ascii="宋体" w:eastAsia="宋体" w:hAnsi="宋体" w:hint="eastAsia"/>
          <w:b/>
          <w:sz w:val="44"/>
          <w:szCs w:val="44"/>
        </w:rPr>
      </w:pPr>
      <w:r>
        <w:rPr>
          <w:rFonts w:ascii="宋体" w:eastAsia="宋体" w:hAnsi="宋体" w:hint="eastAsia"/>
          <w:b/>
          <w:sz w:val="44"/>
          <w:szCs w:val="44"/>
        </w:rPr>
        <w:t>第六章  磋商评审标准</w:t>
      </w:r>
    </w:p>
    <w:p w14:paraId="7AF99800" w14:textId="77777777" w:rsidR="00CD2DFA" w:rsidRDefault="0059585D">
      <w:pPr>
        <w:spacing w:line="360" w:lineRule="auto"/>
        <w:rPr>
          <w:rFonts w:ascii="宋体" w:eastAsia="宋体" w:hAnsi="宋体" w:cs="宋体" w:hint="eastAsia"/>
          <w:b/>
          <w:sz w:val="24"/>
          <w:szCs w:val="24"/>
        </w:rPr>
      </w:pPr>
      <w:r>
        <w:rPr>
          <w:rFonts w:ascii="宋体" w:eastAsia="宋体" w:hAnsi="宋体" w:cs="宋体" w:hint="eastAsia"/>
          <w:b/>
          <w:sz w:val="24"/>
          <w:szCs w:val="24"/>
        </w:rPr>
        <w:t>一、评审方法</w:t>
      </w:r>
    </w:p>
    <w:p w14:paraId="544934E8" w14:textId="77777777" w:rsidR="00CD2DFA" w:rsidRDefault="0059585D">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1、采用综合评分法，即指响应文件满足采购文件全部实质性要求，且按照评审因素的量化指标评审得分最高的供应商为排名第一的成交候选人的评审方法。</w:t>
      </w:r>
    </w:p>
    <w:p w14:paraId="177F7A55" w14:textId="77777777" w:rsidR="00CD2DFA" w:rsidRDefault="0059585D">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2、评审小组各成员独立对每个进入打分程序的有效磋商供应商的响应文件技术和资质部分以打分的形式进行评审和评价。</w:t>
      </w:r>
    </w:p>
    <w:p w14:paraId="1084BE63" w14:textId="77777777" w:rsidR="00CD2DFA" w:rsidRDefault="0059585D">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3、对评委的评分(除价格分外)进行统计汇总，直接算术平均，计算出每个磋商供应商的得分，加上价格得分即为每个磋商供应商的综合得分。评审结果按评审后得分由高到低顺序排列。得分相同的，按磋商报价由低到高顺序排列。如选取成交候选人时出现评审得分相同，且磋商报价也相同的并列情况的，则由采购人组织以抽签方式确定优先选取顺序。</w:t>
      </w:r>
    </w:p>
    <w:p w14:paraId="4F889596" w14:textId="77777777" w:rsidR="00CD2DFA" w:rsidRDefault="0059585D">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4、评审小组根据采购人的授权，按照成交候选人的顺序在成交候选人中直接确定成交供应商。</w:t>
      </w:r>
    </w:p>
    <w:p w14:paraId="45DF691E" w14:textId="77777777" w:rsidR="00CD2DFA" w:rsidRDefault="0059585D">
      <w:pPr>
        <w:spacing w:line="360" w:lineRule="auto"/>
        <w:rPr>
          <w:rFonts w:ascii="宋体" w:eastAsia="宋体" w:hAnsi="宋体" w:cs="宋体" w:hint="eastAsia"/>
          <w:b/>
          <w:sz w:val="24"/>
          <w:szCs w:val="24"/>
        </w:rPr>
      </w:pPr>
      <w:r>
        <w:rPr>
          <w:rFonts w:ascii="宋体" w:eastAsia="宋体" w:hAnsi="宋体" w:cs="宋体" w:hint="eastAsia"/>
          <w:b/>
          <w:sz w:val="24"/>
          <w:szCs w:val="24"/>
        </w:rPr>
        <w:t>二、评分标准</w:t>
      </w:r>
    </w:p>
    <w:p w14:paraId="26D084A2" w14:textId="77777777" w:rsidR="00CD2DFA" w:rsidRDefault="0059585D">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本项目采用综合评分法，总分100分，具体评分标准如下：</w:t>
      </w:r>
    </w:p>
    <w:p w14:paraId="6AFF9F05" w14:textId="0145EC81" w:rsidR="00CD2DFA" w:rsidRPr="000F2EEC" w:rsidRDefault="000F2EEC">
      <w:pPr>
        <w:spacing w:line="360" w:lineRule="auto"/>
        <w:ind w:firstLineChars="200" w:firstLine="482"/>
        <w:rPr>
          <w:rFonts w:ascii="宋体" w:eastAsia="宋体" w:hAnsi="宋体" w:cs="宋体" w:hint="eastAsia"/>
          <w:b/>
          <w:sz w:val="24"/>
          <w:szCs w:val="24"/>
        </w:rPr>
      </w:pPr>
      <w:r w:rsidRPr="000F2EEC">
        <w:rPr>
          <w:rFonts w:ascii="宋体" w:eastAsia="宋体" w:hAnsi="宋体" w:cs="宋体" w:hint="eastAsia"/>
          <w:b/>
          <w:sz w:val="24"/>
          <w:szCs w:val="24"/>
        </w:rPr>
        <w:t>（一）</w:t>
      </w:r>
      <w:r w:rsidR="0059585D" w:rsidRPr="000F2EEC">
        <w:rPr>
          <w:rFonts w:ascii="宋体" w:eastAsia="宋体" w:hAnsi="宋体" w:cs="宋体" w:hint="eastAsia"/>
          <w:b/>
          <w:sz w:val="24"/>
          <w:szCs w:val="24"/>
        </w:rPr>
        <w:t>价格部分（20分）</w:t>
      </w:r>
    </w:p>
    <w:p w14:paraId="53B5B650" w14:textId="27D23AA3" w:rsidR="00CD2DFA" w:rsidRDefault="0059585D">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在所有有效投标报价中满足招标文件要求，且投标价格最低的投标报价为评审基准价，其价格分为20分，其他投标人的价格分按照下列公式计算（计算结果四舍五入保留两位小数）</w:t>
      </w:r>
    </w:p>
    <w:p w14:paraId="6B84832B" w14:textId="55D6EDE6" w:rsidR="00CD2DFA" w:rsidRDefault="0059585D">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投标报价得分＝（评审基准价/投标报价）×20分。</w:t>
      </w:r>
    </w:p>
    <w:p w14:paraId="494B56C3" w14:textId="1068D3C2" w:rsidR="000F2EEC" w:rsidRDefault="000F2EEC" w:rsidP="000F2EEC">
      <w:pPr>
        <w:numPr>
          <w:ilvl w:val="0"/>
          <w:numId w:val="6"/>
        </w:numPr>
        <w:spacing w:line="360" w:lineRule="auto"/>
        <w:ind w:firstLineChars="200" w:firstLine="482"/>
        <w:rPr>
          <w:rFonts w:ascii="宋体" w:eastAsia="宋体" w:hAnsi="宋体" w:cs="宋体" w:hint="eastAsia"/>
          <w:b/>
          <w:sz w:val="24"/>
          <w:szCs w:val="24"/>
        </w:rPr>
      </w:pPr>
      <w:r>
        <w:rPr>
          <w:rFonts w:ascii="宋体" w:eastAsia="宋体" w:hAnsi="宋体" w:cs="宋体" w:hint="eastAsia"/>
          <w:b/>
          <w:sz w:val="24"/>
          <w:szCs w:val="24"/>
        </w:rPr>
        <w:t>技术</w:t>
      </w:r>
      <w:r w:rsidR="00AD790E">
        <w:rPr>
          <w:rFonts w:ascii="宋体" w:eastAsia="宋体" w:hAnsi="宋体" w:cs="宋体" w:hint="eastAsia"/>
          <w:b/>
          <w:sz w:val="24"/>
          <w:szCs w:val="24"/>
        </w:rPr>
        <w:t>部</w:t>
      </w:r>
      <w:r>
        <w:rPr>
          <w:rFonts w:ascii="宋体" w:eastAsia="宋体" w:hAnsi="宋体" w:cs="宋体" w:hint="eastAsia"/>
          <w:b/>
          <w:sz w:val="24"/>
          <w:szCs w:val="24"/>
        </w:rPr>
        <w:t>分（</w:t>
      </w:r>
      <w:r>
        <w:rPr>
          <w:rFonts w:ascii="宋体" w:eastAsia="宋体" w:hAnsi="宋体" w:cs="宋体"/>
          <w:b/>
          <w:sz w:val="24"/>
          <w:szCs w:val="24"/>
        </w:rPr>
        <w:t>50</w:t>
      </w:r>
      <w:r>
        <w:rPr>
          <w:rFonts w:ascii="宋体" w:eastAsia="宋体" w:hAnsi="宋体" w:cs="宋体" w:hint="eastAsia"/>
          <w:b/>
          <w:sz w:val="24"/>
          <w:szCs w:val="24"/>
        </w:rPr>
        <w:t>分）</w:t>
      </w:r>
    </w:p>
    <w:p w14:paraId="6A4C5B8B" w14:textId="2411A5D0" w:rsidR="000F2EEC" w:rsidRDefault="000F2EEC" w:rsidP="000F2EEC">
      <w:pPr>
        <w:pStyle w:val="afff0"/>
        <w:numPr>
          <w:ilvl w:val="0"/>
          <w:numId w:val="7"/>
        </w:numPr>
        <w:spacing w:line="360" w:lineRule="auto"/>
        <w:ind w:firstLineChars="0"/>
        <w:rPr>
          <w:rFonts w:ascii="宋体" w:eastAsia="宋体" w:hAnsi="宋体" w:cs="宋体" w:hint="eastAsia"/>
          <w:sz w:val="24"/>
          <w:szCs w:val="24"/>
        </w:rPr>
      </w:pPr>
      <w:r>
        <w:rPr>
          <w:rFonts w:ascii="宋体" w:eastAsia="宋体" w:hAnsi="宋体" w:cs="宋体" w:hint="eastAsia"/>
          <w:sz w:val="24"/>
          <w:szCs w:val="24"/>
        </w:rPr>
        <w:t>服务内容及要求（</w:t>
      </w:r>
      <w:r>
        <w:rPr>
          <w:rFonts w:ascii="宋体" w:eastAsia="宋体" w:hAnsi="宋体" w:cs="宋体"/>
          <w:sz w:val="24"/>
          <w:szCs w:val="24"/>
        </w:rPr>
        <w:t>30</w:t>
      </w:r>
      <w:r>
        <w:rPr>
          <w:rFonts w:ascii="宋体" w:eastAsia="宋体" w:hAnsi="宋体" w:cs="宋体" w:hint="eastAsia"/>
          <w:sz w:val="24"/>
          <w:szCs w:val="24"/>
        </w:rPr>
        <w:t>分）</w:t>
      </w:r>
    </w:p>
    <w:p w14:paraId="310455A3" w14:textId="75A3692D" w:rsidR="000F2EEC" w:rsidRDefault="000F2EEC" w:rsidP="000F2EEC">
      <w:pPr>
        <w:spacing w:line="360" w:lineRule="auto"/>
        <w:ind w:left="480"/>
        <w:rPr>
          <w:rFonts w:ascii="宋体" w:eastAsia="宋体" w:hAnsi="宋体" w:cs="宋体" w:hint="eastAsia"/>
          <w:sz w:val="24"/>
          <w:szCs w:val="24"/>
        </w:rPr>
      </w:pPr>
      <w:r>
        <w:rPr>
          <w:rFonts w:ascii="宋体" w:eastAsia="宋体" w:hAnsi="宋体" w:cs="宋体" w:hint="eastAsia"/>
          <w:sz w:val="24"/>
          <w:szCs w:val="24"/>
        </w:rPr>
        <w:t>根据响应单位提供的服务承诺评分。完全满足采购服务内容及要求的，得</w:t>
      </w:r>
      <w:r>
        <w:rPr>
          <w:rFonts w:ascii="宋体" w:eastAsia="宋体" w:hAnsi="宋体" w:cs="宋体"/>
          <w:sz w:val="24"/>
          <w:szCs w:val="24"/>
        </w:rPr>
        <w:t>30</w:t>
      </w:r>
      <w:r>
        <w:rPr>
          <w:rFonts w:ascii="宋体" w:eastAsia="宋体" w:hAnsi="宋体" w:cs="宋体" w:hint="eastAsia"/>
          <w:sz w:val="24"/>
          <w:szCs w:val="24"/>
        </w:rPr>
        <w:t>分。</w:t>
      </w:r>
    </w:p>
    <w:p w14:paraId="63EAF618" w14:textId="56E446D3" w:rsidR="000F2EEC" w:rsidRDefault="000F2EEC" w:rsidP="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不提供或不能完全满足的，不得分。</w:t>
      </w:r>
    </w:p>
    <w:p w14:paraId="0E562C67" w14:textId="70D362D3" w:rsidR="000F2EEC" w:rsidRPr="00EE39DC" w:rsidRDefault="000F2EEC" w:rsidP="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评审依据：响应单位提供的服务承诺（响应单位提供服务承诺并加盖公章，格式自拟）</w:t>
      </w:r>
    </w:p>
    <w:p w14:paraId="24B853B7" w14:textId="3BFCC7D5" w:rsidR="000F2EEC" w:rsidRDefault="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2、报告大纲</w:t>
      </w:r>
      <w:r w:rsidR="0059585D">
        <w:rPr>
          <w:rFonts w:ascii="宋体" w:eastAsia="宋体" w:hAnsi="宋体" w:cs="宋体" w:hint="eastAsia"/>
          <w:sz w:val="24"/>
          <w:szCs w:val="24"/>
        </w:rPr>
        <w:t>（10分）</w:t>
      </w:r>
    </w:p>
    <w:p w14:paraId="40508076" w14:textId="66779FAA" w:rsidR="00CD2DFA" w:rsidRDefault="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响应单位</w:t>
      </w:r>
      <w:r w:rsidR="0059585D">
        <w:rPr>
          <w:rFonts w:ascii="宋体" w:eastAsia="宋体" w:hAnsi="宋体" w:cs="宋体" w:hint="eastAsia"/>
          <w:sz w:val="24"/>
          <w:szCs w:val="24"/>
        </w:rPr>
        <w:t>提供项目报告大纲，大纲设置科学合理、亮点突出、需满足采购人需求</w:t>
      </w:r>
      <w:r>
        <w:rPr>
          <w:rFonts w:ascii="宋体" w:eastAsia="宋体" w:hAnsi="宋体" w:cs="宋体" w:hint="eastAsia"/>
          <w:sz w:val="24"/>
          <w:szCs w:val="24"/>
        </w:rPr>
        <w:t>。</w:t>
      </w:r>
      <w:r w:rsidR="0059585D">
        <w:rPr>
          <w:rFonts w:ascii="宋体" w:eastAsia="宋体" w:hAnsi="宋体" w:cs="宋体" w:hint="eastAsia"/>
          <w:sz w:val="24"/>
          <w:szCs w:val="24"/>
        </w:rPr>
        <w:t>根据</w:t>
      </w:r>
      <w:r>
        <w:rPr>
          <w:rFonts w:ascii="宋体" w:eastAsia="宋体" w:hAnsi="宋体" w:cs="宋体" w:hint="eastAsia"/>
          <w:sz w:val="24"/>
          <w:szCs w:val="24"/>
        </w:rPr>
        <w:t>响应单位</w:t>
      </w:r>
      <w:r w:rsidR="0059585D">
        <w:rPr>
          <w:rFonts w:ascii="宋体" w:eastAsia="宋体" w:hAnsi="宋体" w:cs="宋体" w:hint="eastAsia"/>
          <w:sz w:val="24"/>
          <w:szCs w:val="24"/>
        </w:rPr>
        <w:t>对项目背景、概况，项目服务目标和范围，项目特点、重点、难点分析，项目风险分析及控制措施进行</w:t>
      </w:r>
      <w:r>
        <w:rPr>
          <w:rFonts w:ascii="宋体" w:eastAsia="宋体" w:hAnsi="宋体" w:cs="宋体" w:hint="eastAsia"/>
          <w:sz w:val="24"/>
          <w:szCs w:val="24"/>
        </w:rPr>
        <w:t>评分</w:t>
      </w:r>
      <w:r w:rsidR="0059585D">
        <w:rPr>
          <w:rFonts w:ascii="宋体" w:eastAsia="宋体" w:hAnsi="宋体" w:cs="宋体" w:hint="eastAsia"/>
          <w:sz w:val="24"/>
          <w:szCs w:val="24"/>
        </w:rPr>
        <w:t>。大纲设置完全科学可靠、完善，完全可行的，得10分；大纲设置基本科学可靠，基本可行的，得6分；大纲设置欠科学、不完善的，得2分</w:t>
      </w:r>
      <w:r>
        <w:rPr>
          <w:rFonts w:ascii="宋体" w:eastAsia="宋体" w:hAnsi="宋体" w:cs="宋体" w:hint="eastAsia"/>
          <w:sz w:val="24"/>
          <w:szCs w:val="24"/>
        </w:rPr>
        <w:t>；不提供的，不得分。</w:t>
      </w:r>
    </w:p>
    <w:p w14:paraId="414A341D" w14:textId="3B898334" w:rsidR="00CD2DFA" w:rsidRDefault="0059585D" w:rsidP="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评审依据：</w:t>
      </w:r>
      <w:r w:rsidR="000F2EEC">
        <w:rPr>
          <w:rFonts w:ascii="宋体" w:eastAsia="宋体" w:hAnsi="宋体" w:cs="宋体" w:hint="eastAsia"/>
          <w:sz w:val="24"/>
          <w:szCs w:val="24"/>
        </w:rPr>
        <w:t>响应单位提供的</w:t>
      </w:r>
      <w:r>
        <w:rPr>
          <w:rFonts w:ascii="宋体" w:eastAsia="宋体" w:hAnsi="宋体" w:cs="宋体" w:hint="eastAsia"/>
          <w:sz w:val="24"/>
          <w:szCs w:val="24"/>
        </w:rPr>
        <w:t>报告大纲（加盖公章）。</w:t>
      </w:r>
    </w:p>
    <w:p w14:paraId="5A10AC1B" w14:textId="5516FE9C" w:rsidR="000F2EEC" w:rsidRDefault="000F2EEC">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3</w:t>
      </w:r>
      <w:r>
        <w:rPr>
          <w:rFonts w:ascii="宋体" w:eastAsia="宋体" w:hAnsi="宋体" w:cs="宋体" w:hint="eastAsia"/>
          <w:sz w:val="24"/>
          <w:szCs w:val="24"/>
        </w:rPr>
        <w:t>、</w:t>
      </w:r>
      <w:r w:rsidR="0059585D">
        <w:rPr>
          <w:rFonts w:ascii="宋体" w:eastAsia="宋体" w:hAnsi="宋体" w:cs="宋体" w:hint="eastAsia"/>
          <w:sz w:val="24"/>
          <w:szCs w:val="24"/>
        </w:rPr>
        <w:t xml:space="preserve"> </w:t>
      </w:r>
      <w:r>
        <w:rPr>
          <w:rFonts w:ascii="宋体" w:eastAsia="宋体" w:hAnsi="宋体" w:cs="宋体" w:hint="eastAsia"/>
          <w:sz w:val="24"/>
          <w:szCs w:val="24"/>
        </w:rPr>
        <w:t>技术</w:t>
      </w:r>
      <w:r w:rsidR="0059585D">
        <w:rPr>
          <w:rFonts w:ascii="宋体" w:eastAsia="宋体" w:hAnsi="宋体" w:cs="宋体" w:hint="eastAsia"/>
          <w:sz w:val="24"/>
          <w:szCs w:val="24"/>
        </w:rPr>
        <w:t>方案（10 分）</w:t>
      </w:r>
    </w:p>
    <w:p w14:paraId="23FB9325" w14:textId="675A85A6" w:rsidR="000F2EEC" w:rsidRDefault="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lastRenderedPageBreak/>
        <w:t>根据响应单位提供的</w:t>
      </w:r>
      <w:r w:rsidR="0059585D">
        <w:rPr>
          <w:rFonts w:ascii="宋体" w:eastAsia="宋体" w:hAnsi="宋体" w:cs="宋体" w:hint="eastAsia"/>
          <w:sz w:val="24"/>
          <w:szCs w:val="24"/>
        </w:rPr>
        <w:t>项目整体设计、数据采集、数据分析及报告</w:t>
      </w:r>
      <w:r>
        <w:rPr>
          <w:rFonts w:ascii="宋体" w:eastAsia="宋体" w:hAnsi="宋体" w:cs="宋体" w:hint="eastAsia"/>
          <w:sz w:val="24"/>
          <w:szCs w:val="24"/>
        </w:rPr>
        <w:t>撰写技术方案评分</w:t>
      </w:r>
      <w:r w:rsidR="0059585D">
        <w:rPr>
          <w:rFonts w:ascii="宋体" w:eastAsia="宋体" w:hAnsi="宋体" w:cs="宋体" w:hint="eastAsia"/>
          <w:sz w:val="24"/>
          <w:szCs w:val="24"/>
        </w:rPr>
        <w:t>。方案内容完整、科学严谨、切实可行，得10分；方案内容基本完整、可行，其他内容一般，得6分；方案内容缺漏，可行性较差，得2分</w:t>
      </w:r>
      <w:r>
        <w:rPr>
          <w:rFonts w:ascii="宋体" w:eastAsia="宋体" w:hAnsi="宋体" w:cs="宋体" w:hint="eastAsia"/>
          <w:sz w:val="24"/>
          <w:szCs w:val="24"/>
        </w:rPr>
        <w:t>；不提供的，不得分。</w:t>
      </w:r>
    </w:p>
    <w:p w14:paraId="09AEB4C5" w14:textId="19520F98" w:rsidR="000F2EEC" w:rsidRDefault="000F2EEC" w:rsidP="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评审依据：响应单位提供的技术方案（加盖公章）。</w:t>
      </w:r>
    </w:p>
    <w:p w14:paraId="54DAB67C" w14:textId="73E25438" w:rsidR="000F2EEC" w:rsidRPr="000F2EEC" w:rsidRDefault="000F2EEC" w:rsidP="000F2EEC">
      <w:pPr>
        <w:spacing w:line="360" w:lineRule="auto"/>
        <w:ind w:firstLineChars="200" w:firstLine="482"/>
        <w:rPr>
          <w:rFonts w:ascii="宋体" w:eastAsia="宋体" w:hAnsi="宋体" w:cs="宋体" w:hint="eastAsia"/>
          <w:b/>
          <w:sz w:val="24"/>
          <w:szCs w:val="24"/>
        </w:rPr>
      </w:pPr>
      <w:r w:rsidRPr="000F2EEC">
        <w:rPr>
          <w:rFonts w:ascii="宋体" w:eastAsia="宋体" w:hAnsi="宋体" w:cs="宋体" w:hint="eastAsia"/>
          <w:b/>
          <w:sz w:val="24"/>
          <w:szCs w:val="24"/>
        </w:rPr>
        <w:t>（三）商务部分（</w:t>
      </w:r>
      <w:r>
        <w:rPr>
          <w:rFonts w:ascii="宋体" w:eastAsia="宋体" w:hAnsi="宋体" w:cs="宋体"/>
          <w:b/>
          <w:sz w:val="24"/>
          <w:szCs w:val="24"/>
        </w:rPr>
        <w:t>30</w:t>
      </w:r>
      <w:r w:rsidRPr="000F2EEC">
        <w:rPr>
          <w:rFonts w:ascii="宋体" w:eastAsia="宋体" w:hAnsi="宋体" w:cs="宋体" w:hint="eastAsia"/>
          <w:b/>
          <w:sz w:val="24"/>
          <w:szCs w:val="24"/>
        </w:rPr>
        <w:t>分）</w:t>
      </w:r>
    </w:p>
    <w:p w14:paraId="28B15BAA" w14:textId="5D0B73A4" w:rsidR="000F2EEC" w:rsidRDefault="000F2EEC" w:rsidP="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1、类似业绩（</w:t>
      </w:r>
      <w:r>
        <w:rPr>
          <w:rFonts w:ascii="宋体" w:eastAsia="宋体" w:hAnsi="宋体" w:cs="宋体"/>
          <w:sz w:val="24"/>
          <w:szCs w:val="24"/>
        </w:rPr>
        <w:t>1</w:t>
      </w:r>
      <w:r w:rsidR="0002699B">
        <w:rPr>
          <w:rFonts w:ascii="宋体" w:eastAsia="宋体" w:hAnsi="宋体" w:cs="宋体" w:hint="eastAsia"/>
          <w:sz w:val="24"/>
          <w:szCs w:val="24"/>
        </w:rPr>
        <w:t>2</w:t>
      </w:r>
      <w:r>
        <w:rPr>
          <w:rFonts w:ascii="宋体" w:eastAsia="宋体" w:hAnsi="宋体" w:cs="宋体" w:hint="eastAsia"/>
          <w:sz w:val="24"/>
          <w:szCs w:val="24"/>
        </w:rPr>
        <w:t>分）</w:t>
      </w:r>
    </w:p>
    <w:p w14:paraId="2563E044" w14:textId="77A7F1CD" w:rsidR="000F2EEC" w:rsidRDefault="000F2EEC" w:rsidP="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根据响应单位提供的自202</w:t>
      </w:r>
      <w:r w:rsidR="0002699B">
        <w:rPr>
          <w:rFonts w:ascii="宋体" w:eastAsia="宋体" w:hAnsi="宋体" w:cs="宋体" w:hint="eastAsia"/>
          <w:sz w:val="24"/>
          <w:szCs w:val="24"/>
        </w:rPr>
        <w:t>2</w:t>
      </w:r>
      <w:r>
        <w:rPr>
          <w:rFonts w:ascii="宋体" w:eastAsia="宋体" w:hAnsi="宋体" w:cs="宋体" w:hint="eastAsia"/>
          <w:sz w:val="24"/>
          <w:szCs w:val="24"/>
        </w:rPr>
        <w:t>年1月1日至今的类似业绩进行评分。每提供一个得</w:t>
      </w:r>
      <w:r w:rsidR="0002699B">
        <w:rPr>
          <w:rFonts w:ascii="宋体" w:eastAsia="宋体" w:hAnsi="宋体" w:cs="宋体" w:hint="eastAsia"/>
          <w:sz w:val="24"/>
          <w:szCs w:val="24"/>
        </w:rPr>
        <w:t>3</w:t>
      </w:r>
      <w:r>
        <w:rPr>
          <w:rFonts w:ascii="宋体" w:eastAsia="宋体" w:hAnsi="宋体" w:cs="宋体" w:hint="eastAsia"/>
          <w:sz w:val="24"/>
          <w:szCs w:val="24"/>
        </w:rPr>
        <w:t>分，满分</w:t>
      </w:r>
      <w:r>
        <w:rPr>
          <w:rFonts w:ascii="宋体" w:eastAsia="宋体" w:hAnsi="宋体" w:cs="宋体"/>
          <w:sz w:val="24"/>
          <w:szCs w:val="24"/>
        </w:rPr>
        <w:t>1</w:t>
      </w:r>
      <w:r w:rsidR="0002699B">
        <w:rPr>
          <w:rFonts w:ascii="宋体" w:eastAsia="宋体" w:hAnsi="宋体" w:cs="宋体" w:hint="eastAsia"/>
          <w:sz w:val="24"/>
          <w:szCs w:val="24"/>
        </w:rPr>
        <w:t>2</w:t>
      </w:r>
      <w:r>
        <w:rPr>
          <w:rFonts w:ascii="宋体" w:eastAsia="宋体" w:hAnsi="宋体" w:cs="宋体" w:hint="eastAsia"/>
          <w:sz w:val="24"/>
          <w:szCs w:val="24"/>
        </w:rPr>
        <w:t>分。</w:t>
      </w:r>
    </w:p>
    <w:p w14:paraId="2E78E6AA" w14:textId="02805A85" w:rsidR="000F2EEC" w:rsidRDefault="000F2EEC" w:rsidP="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评审依据：</w:t>
      </w:r>
      <w:r w:rsidR="000C032B" w:rsidRPr="000C032B">
        <w:rPr>
          <w:rFonts w:ascii="宋体" w:eastAsia="宋体" w:hAnsi="宋体" w:cs="宋体" w:hint="eastAsia"/>
          <w:sz w:val="24"/>
          <w:szCs w:val="24"/>
        </w:rPr>
        <w:t>提供完整合同复印件加盖公章</w:t>
      </w:r>
      <w:r w:rsidR="000C032B">
        <w:rPr>
          <w:rFonts w:ascii="宋体" w:eastAsia="宋体" w:hAnsi="宋体" w:cs="宋体" w:hint="eastAsia"/>
          <w:sz w:val="24"/>
          <w:szCs w:val="24"/>
        </w:rPr>
        <w:t>，</w:t>
      </w:r>
      <w:r w:rsidR="000C032B" w:rsidRPr="000C032B">
        <w:rPr>
          <w:rFonts w:ascii="宋体" w:eastAsia="宋体" w:hAnsi="宋体" w:cs="宋体" w:hint="eastAsia"/>
          <w:sz w:val="24"/>
          <w:szCs w:val="24"/>
        </w:rPr>
        <w:t>不提供或</w:t>
      </w:r>
      <w:r w:rsidR="000C032B">
        <w:rPr>
          <w:rFonts w:ascii="宋体" w:eastAsia="宋体" w:hAnsi="宋体" w:cs="宋体" w:hint="eastAsia"/>
          <w:sz w:val="24"/>
          <w:szCs w:val="24"/>
        </w:rPr>
        <w:t>合同</w:t>
      </w:r>
      <w:r w:rsidR="000C032B" w:rsidRPr="000C032B">
        <w:rPr>
          <w:rFonts w:ascii="宋体" w:eastAsia="宋体" w:hAnsi="宋体" w:cs="宋体" w:hint="eastAsia"/>
          <w:sz w:val="24"/>
          <w:szCs w:val="24"/>
        </w:rPr>
        <w:t>提供不全</w:t>
      </w:r>
      <w:r w:rsidR="000C032B">
        <w:rPr>
          <w:rFonts w:ascii="宋体" w:eastAsia="宋体" w:hAnsi="宋体" w:cs="宋体" w:hint="eastAsia"/>
          <w:sz w:val="24"/>
          <w:szCs w:val="24"/>
        </w:rPr>
        <w:t>的</w:t>
      </w:r>
      <w:r w:rsidR="000C032B" w:rsidRPr="000C032B">
        <w:rPr>
          <w:rFonts w:ascii="宋体" w:eastAsia="宋体" w:hAnsi="宋体" w:cs="宋体" w:hint="eastAsia"/>
          <w:sz w:val="24"/>
          <w:szCs w:val="24"/>
        </w:rPr>
        <w:t>不得分。</w:t>
      </w:r>
    </w:p>
    <w:p w14:paraId="104AA66A" w14:textId="77777777" w:rsidR="000F2EEC" w:rsidRDefault="000F2EEC" w:rsidP="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w:t>
      </w:r>
      <w:r w:rsidRPr="000F2EEC">
        <w:rPr>
          <w:rFonts w:ascii="宋体" w:eastAsia="宋体" w:hAnsi="宋体" w:cs="宋体" w:hint="eastAsia"/>
          <w:sz w:val="24"/>
          <w:szCs w:val="24"/>
        </w:rPr>
        <w:t>执行团队（</w:t>
      </w:r>
      <w:r>
        <w:rPr>
          <w:rFonts w:ascii="宋体" w:eastAsia="宋体" w:hAnsi="宋体" w:cs="宋体"/>
          <w:sz w:val="24"/>
          <w:szCs w:val="24"/>
        </w:rPr>
        <w:t>10</w:t>
      </w:r>
      <w:r w:rsidRPr="000F2EEC">
        <w:rPr>
          <w:rFonts w:ascii="宋体" w:eastAsia="宋体" w:hAnsi="宋体" w:cs="宋体" w:hint="eastAsia"/>
          <w:sz w:val="24"/>
          <w:szCs w:val="24"/>
        </w:rPr>
        <w:t>分）</w:t>
      </w:r>
    </w:p>
    <w:p w14:paraId="1E9EBD4F" w14:textId="77777777" w:rsidR="000F2EEC" w:rsidRDefault="000F2EEC" w:rsidP="000F2EEC">
      <w:pPr>
        <w:spacing w:line="360" w:lineRule="auto"/>
        <w:ind w:firstLineChars="200" w:firstLine="480"/>
        <w:rPr>
          <w:rFonts w:ascii="宋体" w:eastAsia="宋体" w:hAnsi="宋体" w:cs="宋体" w:hint="eastAsia"/>
          <w:sz w:val="24"/>
          <w:szCs w:val="24"/>
        </w:rPr>
      </w:pPr>
      <w:r w:rsidRPr="000F2EEC">
        <w:rPr>
          <w:rFonts w:ascii="宋体" w:eastAsia="宋体" w:hAnsi="宋体" w:cs="宋体" w:hint="eastAsia"/>
          <w:sz w:val="24"/>
          <w:szCs w:val="24"/>
        </w:rPr>
        <w:t>根据响应单位提供的为本项目配备的团队成员及分工表评分。团队人员配备合理，能较好满足项目要求得10分</w:t>
      </w:r>
      <w:r>
        <w:rPr>
          <w:rFonts w:ascii="宋体" w:eastAsia="宋体" w:hAnsi="宋体" w:cs="宋体" w:hint="eastAsia"/>
          <w:sz w:val="24"/>
          <w:szCs w:val="24"/>
        </w:rPr>
        <w:t>；</w:t>
      </w:r>
      <w:r w:rsidRPr="000F2EEC">
        <w:rPr>
          <w:rFonts w:ascii="宋体" w:eastAsia="宋体" w:hAnsi="宋体" w:cs="宋体" w:hint="eastAsia"/>
          <w:sz w:val="24"/>
          <w:szCs w:val="24"/>
        </w:rPr>
        <w:t>团队人员配备较为合理，能基本满足</w:t>
      </w:r>
      <w:r>
        <w:rPr>
          <w:rFonts w:ascii="宋体" w:eastAsia="宋体" w:hAnsi="宋体" w:cs="宋体" w:hint="eastAsia"/>
          <w:sz w:val="24"/>
          <w:szCs w:val="24"/>
        </w:rPr>
        <w:t>项目要求</w:t>
      </w:r>
      <w:r w:rsidRPr="000F2EEC">
        <w:rPr>
          <w:rFonts w:ascii="宋体" w:eastAsia="宋体" w:hAnsi="宋体" w:cs="宋体" w:hint="eastAsia"/>
          <w:sz w:val="24"/>
          <w:szCs w:val="24"/>
        </w:rPr>
        <w:t>得</w:t>
      </w:r>
      <w:r>
        <w:rPr>
          <w:rFonts w:ascii="宋体" w:eastAsia="宋体" w:hAnsi="宋体" w:cs="宋体"/>
          <w:sz w:val="24"/>
          <w:szCs w:val="24"/>
        </w:rPr>
        <w:t>6</w:t>
      </w:r>
      <w:r w:rsidRPr="000F2EEC">
        <w:rPr>
          <w:rFonts w:ascii="宋体" w:eastAsia="宋体" w:hAnsi="宋体" w:cs="宋体" w:hint="eastAsia"/>
          <w:sz w:val="24"/>
          <w:szCs w:val="24"/>
        </w:rPr>
        <w:t>分</w:t>
      </w:r>
      <w:r>
        <w:rPr>
          <w:rFonts w:ascii="宋体" w:eastAsia="宋体" w:hAnsi="宋体" w:cs="宋体" w:hint="eastAsia"/>
          <w:sz w:val="24"/>
          <w:szCs w:val="24"/>
        </w:rPr>
        <w:t>；</w:t>
      </w:r>
      <w:r w:rsidRPr="000F2EEC">
        <w:rPr>
          <w:rFonts w:ascii="宋体" w:eastAsia="宋体" w:hAnsi="宋体" w:cs="宋体" w:hint="eastAsia"/>
          <w:sz w:val="24"/>
          <w:szCs w:val="24"/>
        </w:rPr>
        <w:t>团队人员配备不够合理得2分</w:t>
      </w:r>
      <w:r>
        <w:rPr>
          <w:rFonts w:ascii="宋体" w:eastAsia="宋体" w:hAnsi="宋体" w:cs="宋体" w:hint="eastAsia"/>
          <w:sz w:val="24"/>
          <w:szCs w:val="24"/>
        </w:rPr>
        <w:t>；</w:t>
      </w:r>
      <w:r w:rsidRPr="000F2EEC">
        <w:rPr>
          <w:rFonts w:ascii="宋体" w:eastAsia="宋体" w:hAnsi="宋体" w:cs="宋体" w:hint="eastAsia"/>
          <w:sz w:val="24"/>
          <w:szCs w:val="24"/>
        </w:rPr>
        <w:t>未提供的不得分。</w:t>
      </w:r>
    </w:p>
    <w:p w14:paraId="041ABAFD" w14:textId="38034CB6" w:rsidR="000F2EEC" w:rsidRDefault="000F2EEC" w:rsidP="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评审依据：响应单位提供的</w:t>
      </w:r>
      <w:r w:rsidRPr="000F2EEC">
        <w:rPr>
          <w:rFonts w:ascii="宋体" w:eastAsia="宋体" w:hAnsi="宋体" w:cs="宋体" w:hint="eastAsia"/>
          <w:sz w:val="24"/>
          <w:szCs w:val="24"/>
        </w:rPr>
        <w:t>团队成员及分工表（提供相关人员近3个月社保缴纳证明并加盖公章）。</w:t>
      </w:r>
    </w:p>
    <w:p w14:paraId="1EA53D90" w14:textId="35D2162D" w:rsidR="000F2EEC" w:rsidRDefault="000F2EEC" w:rsidP="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3、增值服务</w:t>
      </w:r>
      <w:r w:rsidR="00385B74">
        <w:rPr>
          <w:rFonts w:ascii="宋体" w:eastAsia="宋体" w:hAnsi="宋体" w:cs="宋体" w:hint="eastAsia"/>
          <w:sz w:val="24"/>
          <w:szCs w:val="24"/>
        </w:rPr>
        <w:t>和优惠措施</w:t>
      </w:r>
      <w:r>
        <w:rPr>
          <w:rFonts w:ascii="宋体" w:eastAsia="宋体" w:hAnsi="宋体" w:cs="宋体" w:hint="eastAsia"/>
          <w:sz w:val="24"/>
          <w:szCs w:val="24"/>
        </w:rPr>
        <w:t>（</w:t>
      </w:r>
      <w:r w:rsidR="0002699B">
        <w:rPr>
          <w:rFonts w:ascii="宋体" w:eastAsia="宋体" w:hAnsi="宋体" w:cs="宋体" w:hint="eastAsia"/>
          <w:sz w:val="24"/>
          <w:szCs w:val="24"/>
        </w:rPr>
        <w:t>8</w:t>
      </w:r>
      <w:r>
        <w:rPr>
          <w:rFonts w:ascii="宋体" w:eastAsia="宋体" w:hAnsi="宋体" w:cs="宋体" w:hint="eastAsia"/>
          <w:sz w:val="24"/>
          <w:szCs w:val="24"/>
        </w:rPr>
        <w:t>分）</w:t>
      </w:r>
    </w:p>
    <w:p w14:paraId="4EF5D145" w14:textId="5FDE171C" w:rsidR="000F2EEC" w:rsidRPr="00E607E6" w:rsidRDefault="000F2EEC" w:rsidP="000F2EEC">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根据响应单位提供的额外增值服务</w:t>
      </w:r>
      <w:r w:rsidR="00385B74">
        <w:rPr>
          <w:rFonts w:ascii="宋体" w:eastAsia="宋体" w:hAnsi="宋体" w:cs="宋体" w:hint="eastAsia"/>
          <w:sz w:val="24"/>
          <w:szCs w:val="24"/>
        </w:rPr>
        <w:t>和优惠措施</w:t>
      </w:r>
      <w:r>
        <w:rPr>
          <w:rFonts w:ascii="宋体" w:eastAsia="宋体" w:hAnsi="宋体" w:cs="宋体" w:hint="eastAsia"/>
          <w:sz w:val="24"/>
          <w:szCs w:val="24"/>
        </w:rPr>
        <w:t>评分（磋商小组认为有意义的）。</w:t>
      </w:r>
      <w:r w:rsidR="00385B74">
        <w:rPr>
          <w:rFonts w:ascii="宋体" w:eastAsia="宋体" w:hAnsi="宋体" w:cs="宋体" w:hint="eastAsia"/>
          <w:sz w:val="24"/>
          <w:szCs w:val="24"/>
        </w:rPr>
        <w:t>每提供一项</w:t>
      </w:r>
      <w:r>
        <w:rPr>
          <w:rFonts w:ascii="宋体" w:eastAsia="宋体" w:hAnsi="宋体" w:cs="宋体" w:hint="eastAsia"/>
          <w:sz w:val="24"/>
          <w:szCs w:val="24"/>
        </w:rPr>
        <w:t>得</w:t>
      </w:r>
      <w:r w:rsidR="0002699B">
        <w:rPr>
          <w:rFonts w:ascii="宋体" w:eastAsia="宋体" w:hAnsi="宋体" w:cs="宋体" w:hint="eastAsia"/>
          <w:sz w:val="24"/>
          <w:szCs w:val="24"/>
        </w:rPr>
        <w:t>4</w:t>
      </w:r>
      <w:r>
        <w:rPr>
          <w:rFonts w:ascii="宋体" w:eastAsia="宋体" w:hAnsi="宋体" w:cs="宋体" w:hint="eastAsia"/>
          <w:sz w:val="24"/>
          <w:szCs w:val="24"/>
        </w:rPr>
        <w:t>分，满分</w:t>
      </w:r>
      <w:r w:rsidR="0002699B">
        <w:rPr>
          <w:rFonts w:ascii="宋体" w:eastAsia="宋体" w:hAnsi="宋体" w:cs="宋体" w:hint="eastAsia"/>
          <w:sz w:val="24"/>
          <w:szCs w:val="24"/>
        </w:rPr>
        <w:t>8</w:t>
      </w:r>
      <w:r>
        <w:rPr>
          <w:rFonts w:ascii="宋体" w:eastAsia="宋体" w:hAnsi="宋体" w:cs="宋体" w:hint="eastAsia"/>
          <w:sz w:val="24"/>
          <w:szCs w:val="24"/>
        </w:rPr>
        <w:t>分。</w:t>
      </w:r>
    </w:p>
    <w:p w14:paraId="65B68CDD" w14:textId="77777777" w:rsidR="000F2EEC" w:rsidRDefault="000F2EEC">
      <w:pPr>
        <w:spacing w:line="360" w:lineRule="auto"/>
        <w:ind w:firstLineChars="200" w:firstLine="480"/>
        <w:rPr>
          <w:rFonts w:ascii="宋体" w:eastAsia="宋体" w:hAnsi="宋体" w:cs="宋体" w:hint="eastAsia"/>
          <w:sz w:val="24"/>
          <w:szCs w:val="24"/>
        </w:rPr>
      </w:pPr>
    </w:p>
    <w:p w14:paraId="30DE3D11" w14:textId="77777777" w:rsidR="00CD2DFA" w:rsidRDefault="00CD2DFA">
      <w:pPr>
        <w:ind w:firstLine="480"/>
        <w:rPr>
          <w:rFonts w:ascii="宋体" w:eastAsia="宋体" w:hAnsi="宋体" w:cs="宋体" w:hint="eastAsia"/>
          <w:sz w:val="24"/>
          <w:szCs w:val="24"/>
        </w:rPr>
      </w:pPr>
    </w:p>
    <w:p w14:paraId="30D7BD87" w14:textId="77777777" w:rsidR="00CD2DFA" w:rsidRDefault="0059585D">
      <w:pPr>
        <w:adjustRightInd w:val="0"/>
        <w:snapToGrid w:val="0"/>
        <w:spacing w:line="360" w:lineRule="auto"/>
        <w:jc w:val="right"/>
        <w:rPr>
          <w:rFonts w:ascii="宋体" w:eastAsia="宋体" w:hAnsi="宋体" w:hint="eastAsia"/>
          <w:sz w:val="24"/>
          <w:szCs w:val="24"/>
        </w:rPr>
      </w:pPr>
      <w:r>
        <w:rPr>
          <w:rFonts w:ascii="宋体" w:eastAsia="宋体" w:hAnsi="宋体" w:cs="宋体" w:hint="eastAsia"/>
          <w:sz w:val="24"/>
          <w:szCs w:val="24"/>
        </w:rPr>
        <w:t>  （全文完）</w:t>
      </w:r>
    </w:p>
    <w:p w14:paraId="66B7BE08" w14:textId="77777777" w:rsidR="00CD2DFA" w:rsidRDefault="00CD2DFA">
      <w:pPr>
        <w:pStyle w:val="ae"/>
        <w:snapToGrid w:val="0"/>
        <w:spacing w:line="360" w:lineRule="auto"/>
        <w:ind w:left="1000" w:hanging="480"/>
        <w:rPr>
          <w:rFonts w:eastAsia="宋体" w:hAnsi="宋体" w:hint="eastAsia"/>
          <w:color w:val="000000" w:themeColor="text1"/>
          <w:sz w:val="24"/>
          <w:szCs w:val="24"/>
        </w:rPr>
      </w:pPr>
    </w:p>
    <w:sectPr w:rsidR="00CD2DFA">
      <w:headerReference w:type="default" r:id="rId7"/>
      <w:footerReference w:type="even" r:id="rId8"/>
      <w:footerReference w:type="default" r:id="rId9"/>
      <w:pgSz w:w="11906" w:h="16838"/>
      <w:pgMar w:top="720" w:right="720" w:bottom="720" w:left="1276" w:header="569" w:footer="675" w:gutter="0"/>
      <w:pgNumType w:start="0"/>
      <w:cols w:space="720"/>
      <w:titlePg/>
      <w:docGrid w:linePitch="380"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EAE70" w14:textId="77777777" w:rsidR="00231204" w:rsidRDefault="00231204">
      <w:r>
        <w:separator/>
      </w:r>
    </w:p>
  </w:endnote>
  <w:endnote w:type="continuationSeparator" w:id="0">
    <w:p w14:paraId="4DB7233C" w14:textId="77777777" w:rsidR="00231204" w:rsidRDefault="00231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微软雅黑"/>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方正仿宋简体">
    <w:altName w:val="微软雅黑"/>
    <w:charset w:val="86"/>
    <w:family w:val="auto"/>
    <w:pitch w:val="default"/>
    <w:sig w:usb0="00000000" w:usb1="00000000" w:usb2="00000010" w:usb3="00000000" w:csb0="00040000" w:csb1="00000000"/>
  </w:font>
  <w:font w:name="创艺简仿宋">
    <w:altName w:val="黑体"/>
    <w:charset w:val="86"/>
    <w:family w:val="auto"/>
    <w:pitch w:val="default"/>
    <w:sig w:usb0="00000000" w:usb1="00000000" w:usb2="00000010" w:usb3="00000000" w:csb0="00040000" w:csb1="00000000"/>
  </w:font>
  <w:font w:name="仿宋_GB2312">
    <w:altName w:val="微软雅黑"/>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DFAC" w14:textId="77777777" w:rsidR="00CD2DFA" w:rsidRDefault="0059585D">
    <w:pPr>
      <w:pStyle w:val="af6"/>
      <w:framePr w:wrap="around" w:vAnchor="text" w:hAnchor="margin" w:xAlign="right" w:y="1"/>
      <w:rPr>
        <w:rStyle w:val="aff9"/>
      </w:rPr>
    </w:pPr>
    <w:r>
      <w:fldChar w:fldCharType="begin"/>
    </w:r>
    <w:r>
      <w:rPr>
        <w:rStyle w:val="aff9"/>
      </w:rPr>
      <w:instrText xml:space="preserve">PAGE  </w:instrText>
    </w:r>
    <w:r>
      <w:fldChar w:fldCharType="end"/>
    </w:r>
  </w:p>
  <w:p w14:paraId="511891A4" w14:textId="77777777" w:rsidR="00CD2DFA" w:rsidRDefault="00CD2DFA">
    <w:pPr>
      <w:pStyle w:val="af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71D9" w14:textId="77777777" w:rsidR="00CD2DFA" w:rsidRDefault="0059585D">
    <w:pPr>
      <w:pStyle w:val="af6"/>
      <w:framePr w:wrap="around" w:vAnchor="text" w:hAnchor="margin" w:xAlign="right" w:y="1"/>
      <w:ind w:right="360"/>
      <w:rPr>
        <w:rStyle w:val="aff9"/>
        <w:rFonts w:ascii="宋体" w:eastAsia="宋体" w:hAnsi="宋体" w:hint="eastAsia"/>
      </w:rPr>
    </w:pPr>
    <w:r>
      <w:rPr>
        <w:rStyle w:val="aff9"/>
        <w:rFonts w:ascii="宋体" w:eastAsia="宋体" w:hAnsi="宋体" w:hint="eastAsia"/>
        <w:kern w:val="0"/>
      </w:rPr>
      <w:t>第</w:t>
    </w:r>
    <w:r>
      <w:rPr>
        <w:rStyle w:val="aff9"/>
        <w:rFonts w:ascii="宋体" w:eastAsia="宋体" w:hAnsi="宋体"/>
        <w:kern w:val="0"/>
      </w:rPr>
      <w:t xml:space="preserve"> </w:t>
    </w:r>
    <w:r>
      <w:rPr>
        <w:rFonts w:ascii="宋体" w:eastAsia="宋体" w:hAnsi="宋体"/>
        <w:kern w:val="0"/>
      </w:rPr>
      <w:fldChar w:fldCharType="begin"/>
    </w:r>
    <w:r>
      <w:rPr>
        <w:rStyle w:val="aff9"/>
        <w:rFonts w:ascii="宋体" w:eastAsia="宋体" w:hAnsi="宋体"/>
        <w:kern w:val="0"/>
      </w:rPr>
      <w:instrText xml:space="preserve"> PAGE </w:instrText>
    </w:r>
    <w:r>
      <w:rPr>
        <w:rFonts w:ascii="宋体" w:eastAsia="宋体" w:hAnsi="宋体"/>
        <w:kern w:val="0"/>
      </w:rPr>
      <w:fldChar w:fldCharType="separate"/>
    </w:r>
    <w:r>
      <w:rPr>
        <w:rStyle w:val="aff9"/>
        <w:rFonts w:ascii="宋体" w:eastAsia="宋体" w:hAnsi="宋体"/>
        <w:kern w:val="0"/>
      </w:rPr>
      <w:t>30</w:t>
    </w:r>
    <w:r>
      <w:rPr>
        <w:rFonts w:ascii="宋体" w:eastAsia="宋体" w:hAnsi="宋体"/>
        <w:kern w:val="0"/>
      </w:rPr>
      <w:fldChar w:fldCharType="end"/>
    </w:r>
    <w:r>
      <w:rPr>
        <w:rStyle w:val="aff9"/>
        <w:rFonts w:ascii="宋体" w:eastAsia="宋体" w:hAnsi="宋体"/>
        <w:kern w:val="0"/>
      </w:rPr>
      <w:t xml:space="preserve"> </w:t>
    </w:r>
    <w:r>
      <w:rPr>
        <w:rStyle w:val="aff9"/>
        <w:rFonts w:ascii="宋体" w:eastAsia="宋体" w:hAnsi="宋体" w:hint="eastAsia"/>
        <w:kern w:val="0"/>
      </w:rPr>
      <w:t>页</w:t>
    </w:r>
  </w:p>
  <w:p w14:paraId="2250545F" w14:textId="77777777" w:rsidR="00CD2DFA" w:rsidRDefault="00CD2DFA">
    <w:pPr>
      <w:pStyle w:val="af6"/>
      <w:ind w:right="360" w:firstLineChars="190" w:firstLine="3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44B96" w14:textId="77777777" w:rsidR="00231204" w:rsidRDefault="00231204">
      <w:r>
        <w:separator/>
      </w:r>
    </w:p>
  </w:footnote>
  <w:footnote w:type="continuationSeparator" w:id="0">
    <w:p w14:paraId="23FADAA7" w14:textId="77777777" w:rsidR="00231204" w:rsidRDefault="00231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7002" w14:textId="7E070A7B" w:rsidR="00CD2DFA" w:rsidRDefault="0059585D">
    <w:pPr>
      <w:pStyle w:val="af8"/>
      <w:jc w:val="both"/>
      <w:rPr>
        <w:rFonts w:ascii="宋体" w:eastAsia="宋体" w:hAnsi="宋体" w:hint="eastAsia"/>
        <w:szCs w:val="18"/>
      </w:rPr>
    </w:pPr>
    <w:r>
      <w:rPr>
        <w:rFonts w:ascii="宋体" w:eastAsia="宋体" w:hAnsi="宋体" w:hint="eastAsia"/>
        <w:szCs w:val="18"/>
      </w:rPr>
      <w:t>竞争性磋商采购文件                                                    采购编号：</w:t>
    </w:r>
    <w:r>
      <w:rPr>
        <w:rFonts w:ascii="宋体" w:eastAsia="宋体" w:hAnsi="宋体"/>
        <w:szCs w:val="18"/>
      </w:rPr>
      <w:t>SCU2025-</w:t>
    </w:r>
    <w:r w:rsidR="00B46EBA">
      <w:rPr>
        <w:rFonts w:ascii="宋体" w:eastAsia="宋体" w:hAnsi="宋体"/>
        <w:szCs w:val="18"/>
      </w:rPr>
      <w:t>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85E4D9"/>
    <w:multiLevelType w:val="singleLevel"/>
    <w:tmpl w:val="D485E4D9"/>
    <w:lvl w:ilvl="0">
      <w:start w:val="1"/>
      <w:numFmt w:val="decimal"/>
      <w:suff w:val="nothing"/>
      <w:lvlText w:val="%1．"/>
      <w:lvlJc w:val="left"/>
      <w:pPr>
        <w:ind w:left="0" w:firstLine="400"/>
      </w:pPr>
      <w:rPr>
        <w:rFonts w:hint="default"/>
      </w:rPr>
    </w:lvl>
  </w:abstractNum>
  <w:abstractNum w:abstractNumId="1" w15:restartNumberingAfterBreak="0">
    <w:nsid w:val="E72825EC"/>
    <w:multiLevelType w:val="singleLevel"/>
    <w:tmpl w:val="E72825EC"/>
    <w:lvl w:ilvl="0">
      <w:start w:val="1"/>
      <w:numFmt w:val="decimal"/>
      <w:suff w:val="nothing"/>
      <w:lvlText w:val="%1．"/>
      <w:lvlJc w:val="left"/>
      <w:pPr>
        <w:ind w:left="0" w:firstLine="400"/>
      </w:pPr>
      <w:rPr>
        <w:rFonts w:hint="default"/>
      </w:rPr>
    </w:lvl>
  </w:abstractNum>
  <w:abstractNum w:abstractNumId="2" w15:restartNumberingAfterBreak="0">
    <w:nsid w:val="0F2B2480"/>
    <w:multiLevelType w:val="multilevel"/>
    <w:tmpl w:val="0F2B2480"/>
    <w:lvl w:ilvl="0">
      <w:start w:val="1"/>
      <w:numFmt w:val="japaneseCounting"/>
      <w:lvlText w:val="第%1章"/>
      <w:lvlJc w:val="left"/>
      <w:pPr>
        <w:tabs>
          <w:tab w:val="left" w:pos="4083"/>
        </w:tabs>
        <w:ind w:left="4083" w:hanging="1200"/>
      </w:pPr>
      <w:rPr>
        <w:rFonts w:hint="default"/>
        <w:sz w:val="44"/>
        <w:szCs w:val="44"/>
      </w:rPr>
    </w:lvl>
    <w:lvl w:ilvl="1">
      <w:start w:val="1"/>
      <w:numFmt w:val="lowerLetter"/>
      <w:lvlText w:val="%2)"/>
      <w:lvlJc w:val="left"/>
      <w:pPr>
        <w:tabs>
          <w:tab w:val="left" w:pos="3723"/>
        </w:tabs>
        <w:ind w:left="3723" w:hanging="420"/>
      </w:pPr>
    </w:lvl>
    <w:lvl w:ilvl="2">
      <w:start w:val="1"/>
      <w:numFmt w:val="lowerRoman"/>
      <w:lvlText w:val="%3."/>
      <w:lvlJc w:val="right"/>
      <w:pPr>
        <w:tabs>
          <w:tab w:val="left" w:pos="4143"/>
        </w:tabs>
        <w:ind w:left="4143" w:hanging="420"/>
      </w:pPr>
    </w:lvl>
    <w:lvl w:ilvl="3">
      <w:start w:val="1"/>
      <w:numFmt w:val="decimal"/>
      <w:lvlText w:val="%4."/>
      <w:lvlJc w:val="left"/>
      <w:pPr>
        <w:tabs>
          <w:tab w:val="left" w:pos="4563"/>
        </w:tabs>
        <w:ind w:left="4563" w:hanging="420"/>
      </w:pPr>
    </w:lvl>
    <w:lvl w:ilvl="4">
      <w:start w:val="1"/>
      <w:numFmt w:val="lowerLetter"/>
      <w:lvlText w:val="%5)"/>
      <w:lvlJc w:val="left"/>
      <w:pPr>
        <w:tabs>
          <w:tab w:val="left" w:pos="4983"/>
        </w:tabs>
        <w:ind w:left="4983" w:hanging="420"/>
      </w:pPr>
    </w:lvl>
    <w:lvl w:ilvl="5">
      <w:start w:val="1"/>
      <w:numFmt w:val="lowerRoman"/>
      <w:lvlText w:val="%6."/>
      <w:lvlJc w:val="right"/>
      <w:pPr>
        <w:tabs>
          <w:tab w:val="left" w:pos="5403"/>
        </w:tabs>
        <w:ind w:left="5403" w:hanging="420"/>
      </w:pPr>
    </w:lvl>
    <w:lvl w:ilvl="6">
      <w:start w:val="1"/>
      <w:numFmt w:val="decimal"/>
      <w:lvlText w:val="%7."/>
      <w:lvlJc w:val="left"/>
      <w:pPr>
        <w:tabs>
          <w:tab w:val="left" w:pos="5823"/>
        </w:tabs>
        <w:ind w:left="5823" w:hanging="420"/>
      </w:pPr>
    </w:lvl>
    <w:lvl w:ilvl="7">
      <w:start w:val="1"/>
      <w:numFmt w:val="lowerLetter"/>
      <w:lvlText w:val="%8)"/>
      <w:lvlJc w:val="left"/>
      <w:pPr>
        <w:tabs>
          <w:tab w:val="left" w:pos="6243"/>
        </w:tabs>
        <w:ind w:left="6243" w:hanging="420"/>
      </w:pPr>
    </w:lvl>
    <w:lvl w:ilvl="8">
      <w:start w:val="1"/>
      <w:numFmt w:val="lowerRoman"/>
      <w:lvlText w:val="%9."/>
      <w:lvlJc w:val="right"/>
      <w:pPr>
        <w:tabs>
          <w:tab w:val="left" w:pos="6663"/>
        </w:tabs>
        <w:ind w:left="6663" w:hanging="420"/>
      </w:pPr>
    </w:lvl>
  </w:abstractNum>
  <w:abstractNum w:abstractNumId="3" w15:restartNumberingAfterBreak="0">
    <w:nsid w:val="420C153B"/>
    <w:multiLevelType w:val="multilevel"/>
    <w:tmpl w:val="420C153B"/>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15:restartNumberingAfterBreak="0">
    <w:nsid w:val="455F1000"/>
    <w:multiLevelType w:val="singleLevel"/>
    <w:tmpl w:val="455F1000"/>
    <w:lvl w:ilvl="0">
      <w:start w:val="1"/>
      <w:numFmt w:val="decimal"/>
      <w:pStyle w:val="Char1CharCharChar"/>
      <w:lvlText w:val="%1、"/>
      <w:lvlJc w:val="left"/>
      <w:pPr>
        <w:tabs>
          <w:tab w:val="left" w:pos="480"/>
        </w:tabs>
        <w:ind w:left="480" w:hanging="480"/>
      </w:pPr>
      <w:rPr>
        <w:rFonts w:hint="eastAsia"/>
      </w:rPr>
    </w:lvl>
  </w:abstractNum>
  <w:abstractNum w:abstractNumId="5" w15:restartNumberingAfterBreak="0">
    <w:nsid w:val="56AA5A17"/>
    <w:multiLevelType w:val="singleLevel"/>
    <w:tmpl w:val="56AA5A17"/>
    <w:lvl w:ilvl="0">
      <w:start w:val="2"/>
      <w:numFmt w:val="chineseCounting"/>
      <w:suff w:val="nothing"/>
      <w:lvlText w:val="（%1）"/>
      <w:lvlJc w:val="left"/>
      <w:rPr>
        <w:rFonts w:hint="eastAsia"/>
      </w:rPr>
    </w:lvl>
  </w:abstractNum>
  <w:abstractNum w:abstractNumId="6" w15:restartNumberingAfterBreak="0">
    <w:nsid w:val="6C3A32E4"/>
    <w:multiLevelType w:val="hybridMultilevel"/>
    <w:tmpl w:val="AF528488"/>
    <w:lvl w:ilvl="0" w:tplc="23EC8F2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16cid:durableId="1411460422">
    <w:abstractNumId w:val="3"/>
  </w:num>
  <w:num w:numId="2" w16cid:durableId="753279618">
    <w:abstractNumId w:val="4"/>
  </w:num>
  <w:num w:numId="3" w16cid:durableId="1321736384">
    <w:abstractNumId w:val="2"/>
  </w:num>
  <w:num w:numId="4" w16cid:durableId="1631397474">
    <w:abstractNumId w:val="1"/>
  </w:num>
  <w:num w:numId="5" w16cid:durableId="339162467">
    <w:abstractNumId w:val="0"/>
  </w:num>
  <w:num w:numId="6" w16cid:durableId="1461878676">
    <w:abstractNumId w:val="5"/>
  </w:num>
  <w:num w:numId="7" w16cid:durableId="7960286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17"/>
  <w:drawingGridVerticalSpacing w:val="190"/>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DZkZjNiNjVhYzM0NDQ4M2IyMWEwN2U1NmZiZjdhNmMifQ=="/>
  </w:docVars>
  <w:rsids>
    <w:rsidRoot w:val="00E1658A"/>
    <w:rsid w:val="00000389"/>
    <w:rsid w:val="00000AE1"/>
    <w:rsid w:val="00000FE0"/>
    <w:rsid w:val="000040E2"/>
    <w:rsid w:val="000061C4"/>
    <w:rsid w:val="00010929"/>
    <w:rsid w:val="00010939"/>
    <w:rsid w:val="000109A9"/>
    <w:rsid w:val="00010A11"/>
    <w:rsid w:val="00010C00"/>
    <w:rsid w:val="00010D60"/>
    <w:rsid w:val="000116A2"/>
    <w:rsid w:val="00012B72"/>
    <w:rsid w:val="000131EF"/>
    <w:rsid w:val="00013A4D"/>
    <w:rsid w:val="00013CF5"/>
    <w:rsid w:val="00014BE2"/>
    <w:rsid w:val="00014CDB"/>
    <w:rsid w:val="0001519C"/>
    <w:rsid w:val="000167CD"/>
    <w:rsid w:val="00016B48"/>
    <w:rsid w:val="0002013C"/>
    <w:rsid w:val="000216C2"/>
    <w:rsid w:val="00023AC9"/>
    <w:rsid w:val="0002686C"/>
    <w:rsid w:val="0002699B"/>
    <w:rsid w:val="000274FF"/>
    <w:rsid w:val="00027A34"/>
    <w:rsid w:val="000301FD"/>
    <w:rsid w:val="0003021C"/>
    <w:rsid w:val="00031015"/>
    <w:rsid w:val="00031121"/>
    <w:rsid w:val="00031E45"/>
    <w:rsid w:val="00032539"/>
    <w:rsid w:val="00032619"/>
    <w:rsid w:val="00033671"/>
    <w:rsid w:val="00033B33"/>
    <w:rsid w:val="00033BFA"/>
    <w:rsid w:val="00033CB1"/>
    <w:rsid w:val="00034168"/>
    <w:rsid w:val="000343A6"/>
    <w:rsid w:val="00034818"/>
    <w:rsid w:val="00035972"/>
    <w:rsid w:val="000360A9"/>
    <w:rsid w:val="00036CFB"/>
    <w:rsid w:val="000378FE"/>
    <w:rsid w:val="00040C0D"/>
    <w:rsid w:val="00040F2B"/>
    <w:rsid w:val="0004198D"/>
    <w:rsid w:val="00041A0C"/>
    <w:rsid w:val="00042152"/>
    <w:rsid w:val="00044880"/>
    <w:rsid w:val="0004573B"/>
    <w:rsid w:val="000459B4"/>
    <w:rsid w:val="00046002"/>
    <w:rsid w:val="00046A45"/>
    <w:rsid w:val="000472C8"/>
    <w:rsid w:val="000475CA"/>
    <w:rsid w:val="00047E40"/>
    <w:rsid w:val="00050726"/>
    <w:rsid w:val="00050BFC"/>
    <w:rsid w:val="00051525"/>
    <w:rsid w:val="00051955"/>
    <w:rsid w:val="00051D5F"/>
    <w:rsid w:val="000521AD"/>
    <w:rsid w:val="00052491"/>
    <w:rsid w:val="0005313C"/>
    <w:rsid w:val="00053BF5"/>
    <w:rsid w:val="00054709"/>
    <w:rsid w:val="00054F12"/>
    <w:rsid w:val="000569E5"/>
    <w:rsid w:val="00056B83"/>
    <w:rsid w:val="00056C03"/>
    <w:rsid w:val="000575F5"/>
    <w:rsid w:val="00057BD7"/>
    <w:rsid w:val="00057F9B"/>
    <w:rsid w:val="000601CA"/>
    <w:rsid w:val="00060750"/>
    <w:rsid w:val="00060FE9"/>
    <w:rsid w:val="00061DC2"/>
    <w:rsid w:val="00061E13"/>
    <w:rsid w:val="00062287"/>
    <w:rsid w:val="00062320"/>
    <w:rsid w:val="00062568"/>
    <w:rsid w:val="00062CEB"/>
    <w:rsid w:val="00062F8B"/>
    <w:rsid w:val="00064964"/>
    <w:rsid w:val="0006526C"/>
    <w:rsid w:val="00065661"/>
    <w:rsid w:val="000659E8"/>
    <w:rsid w:val="00065CA1"/>
    <w:rsid w:val="00066671"/>
    <w:rsid w:val="00066BA5"/>
    <w:rsid w:val="00070007"/>
    <w:rsid w:val="00070176"/>
    <w:rsid w:val="00071883"/>
    <w:rsid w:val="00071E86"/>
    <w:rsid w:val="00071F14"/>
    <w:rsid w:val="00072733"/>
    <w:rsid w:val="0007290F"/>
    <w:rsid w:val="00072D95"/>
    <w:rsid w:val="00075103"/>
    <w:rsid w:val="000754F9"/>
    <w:rsid w:val="000769AD"/>
    <w:rsid w:val="00077BE1"/>
    <w:rsid w:val="00080753"/>
    <w:rsid w:val="00080B2D"/>
    <w:rsid w:val="00083721"/>
    <w:rsid w:val="00083746"/>
    <w:rsid w:val="00083776"/>
    <w:rsid w:val="00083EB3"/>
    <w:rsid w:val="00084FA4"/>
    <w:rsid w:val="0008530E"/>
    <w:rsid w:val="00085532"/>
    <w:rsid w:val="00091EFC"/>
    <w:rsid w:val="00092C21"/>
    <w:rsid w:val="00093082"/>
    <w:rsid w:val="000947A4"/>
    <w:rsid w:val="00094CE5"/>
    <w:rsid w:val="000951DA"/>
    <w:rsid w:val="0009641E"/>
    <w:rsid w:val="000968AE"/>
    <w:rsid w:val="000976DD"/>
    <w:rsid w:val="00097977"/>
    <w:rsid w:val="000A0B9B"/>
    <w:rsid w:val="000A1FB7"/>
    <w:rsid w:val="000A294B"/>
    <w:rsid w:val="000A2EF4"/>
    <w:rsid w:val="000A3707"/>
    <w:rsid w:val="000A6C99"/>
    <w:rsid w:val="000A6E42"/>
    <w:rsid w:val="000A7C9E"/>
    <w:rsid w:val="000A7FA7"/>
    <w:rsid w:val="000B03B6"/>
    <w:rsid w:val="000B08EE"/>
    <w:rsid w:val="000B0997"/>
    <w:rsid w:val="000B0DA1"/>
    <w:rsid w:val="000B12A4"/>
    <w:rsid w:val="000B25BF"/>
    <w:rsid w:val="000B2DAC"/>
    <w:rsid w:val="000B31D1"/>
    <w:rsid w:val="000B5C17"/>
    <w:rsid w:val="000B668A"/>
    <w:rsid w:val="000C032B"/>
    <w:rsid w:val="000C0E4C"/>
    <w:rsid w:val="000C1389"/>
    <w:rsid w:val="000C13EB"/>
    <w:rsid w:val="000C20DD"/>
    <w:rsid w:val="000C2DC3"/>
    <w:rsid w:val="000C2E91"/>
    <w:rsid w:val="000C2FC5"/>
    <w:rsid w:val="000C376E"/>
    <w:rsid w:val="000C3D06"/>
    <w:rsid w:val="000C4000"/>
    <w:rsid w:val="000C4218"/>
    <w:rsid w:val="000C46F7"/>
    <w:rsid w:val="000C5156"/>
    <w:rsid w:val="000C57E2"/>
    <w:rsid w:val="000C5FDE"/>
    <w:rsid w:val="000C6232"/>
    <w:rsid w:val="000C71CD"/>
    <w:rsid w:val="000C76C3"/>
    <w:rsid w:val="000C77DE"/>
    <w:rsid w:val="000C7836"/>
    <w:rsid w:val="000C795E"/>
    <w:rsid w:val="000D0109"/>
    <w:rsid w:val="000D0421"/>
    <w:rsid w:val="000D0B26"/>
    <w:rsid w:val="000D1183"/>
    <w:rsid w:val="000D1399"/>
    <w:rsid w:val="000D1C47"/>
    <w:rsid w:val="000D22B9"/>
    <w:rsid w:val="000D42E8"/>
    <w:rsid w:val="000D5334"/>
    <w:rsid w:val="000D5A9C"/>
    <w:rsid w:val="000D5B04"/>
    <w:rsid w:val="000D67F3"/>
    <w:rsid w:val="000D72A9"/>
    <w:rsid w:val="000E0655"/>
    <w:rsid w:val="000E10A5"/>
    <w:rsid w:val="000E12B0"/>
    <w:rsid w:val="000E15EE"/>
    <w:rsid w:val="000E2775"/>
    <w:rsid w:val="000E2AC2"/>
    <w:rsid w:val="000E2CD8"/>
    <w:rsid w:val="000E2DFA"/>
    <w:rsid w:val="000E4CFB"/>
    <w:rsid w:val="000E5D2A"/>
    <w:rsid w:val="000E6280"/>
    <w:rsid w:val="000E6791"/>
    <w:rsid w:val="000E6AF0"/>
    <w:rsid w:val="000E7ED9"/>
    <w:rsid w:val="000F0043"/>
    <w:rsid w:val="000F0496"/>
    <w:rsid w:val="000F0638"/>
    <w:rsid w:val="000F1333"/>
    <w:rsid w:val="000F177B"/>
    <w:rsid w:val="000F1903"/>
    <w:rsid w:val="000F1A9E"/>
    <w:rsid w:val="000F1D7D"/>
    <w:rsid w:val="000F2C72"/>
    <w:rsid w:val="000F2EEC"/>
    <w:rsid w:val="000F3108"/>
    <w:rsid w:val="000F4265"/>
    <w:rsid w:val="000F4C44"/>
    <w:rsid w:val="000F5188"/>
    <w:rsid w:val="000F546E"/>
    <w:rsid w:val="000F56AD"/>
    <w:rsid w:val="000F75D8"/>
    <w:rsid w:val="000F75EA"/>
    <w:rsid w:val="001001E8"/>
    <w:rsid w:val="00101A4D"/>
    <w:rsid w:val="00101F85"/>
    <w:rsid w:val="001025B2"/>
    <w:rsid w:val="00102D99"/>
    <w:rsid w:val="001036C5"/>
    <w:rsid w:val="0010475F"/>
    <w:rsid w:val="00104B1B"/>
    <w:rsid w:val="00104F86"/>
    <w:rsid w:val="00105464"/>
    <w:rsid w:val="001056FB"/>
    <w:rsid w:val="00105E95"/>
    <w:rsid w:val="001067B2"/>
    <w:rsid w:val="00106BF0"/>
    <w:rsid w:val="00106E93"/>
    <w:rsid w:val="00107047"/>
    <w:rsid w:val="00111436"/>
    <w:rsid w:val="00112163"/>
    <w:rsid w:val="00112490"/>
    <w:rsid w:val="001124A4"/>
    <w:rsid w:val="00112CB1"/>
    <w:rsid w:val="00113918"/>
    <w:rsid w:val="00114085"/>
    <w:rsid w:val="001165C5"/>
    <w:rsid w:val="001178D8"/>
    <w:rsid w:val="001220B6"/>
    <w:rsid w:val="001228B1"/>
    <w:rsid w:val="001236D1"/>
    <w:rsid w:val="00124325"/>
    <w:rsid w:val="00125A6B"/>
    <w:rsid w:val="00125C2F"/>
    <w:rsid w:val="001262DF"/>
    <w:rsid w:val="00127059"/>
    <w:rsid w:val="001275ED"/>
    <w:rsid w:val="00127809"/>
    <w:rsid w:val="00127C32"/>
    <w:rsid w:val="00130AAF"/>
    <w:rsid w:val="00131A77"/>
    <w:rsid w:val="0013306D"/>
    <w:rsid w:val="001336D7"/>
    <w:rsid w:val="0013398E"/>
    <w:rsid w:val="00133994"/>
    <w:rsid w:val="00133E0B"/>
    <w:rsid w:val="00134725"/>
    <w:rsid w:val="00134B70"/>
    <w:rsid w:val="00134E5F"/>
    <w:rsid w:val="0013509F"/>
    <w:rsid w:val="00135422"/>
    <w:rsid w:val="00136024"/>
    <w:rsid w:val="00136F58"/>
    <w:rsid w:val="0013708D"/>
    <w:rsid w:val="00137096"/>
    <w:rsid w:val="001370D2"/>
    <w:rsid w:val="0013753A"/>
    <w:rsid w:val="001376DC"/>
    <w:rsid w:val="00137C15"/>
    <w:rsid w:val="00140403"/>
    <w:rsid w:val="00140A7C"/>
    <w:rsid w:val="00141343"/>
    <w:rsid w:val="00141686"/>
    <w:rsid w:val="00141DD8"/>
    <w:rsid w:val="001422DC"/>
    <w:rsid w:val="0014347E"/>
    <w:rsid w:val="0014447F"/>
    <w:rsid w:val="0014472C"/>
    <w:rsid w:val="001452CF"/>
    <w:rsid w:val="00145830"/>
    <w:rsid w:val="00146141"/>
    <w:rsid w:val="00146C2C"/>
    <w:rsid w:val="001472E2"/>
    <w:rsid w:val="00151614"/>
    <w:rsid w:val="00151894"/>
    <w:rsid w:val="00151CF1"/>
    <w:rsid w:val="00151D2B"/>
    <w:rsid w:val="001521E7"/>
    <w:rsid w:val="0015247A"/>
    <w:rsid w:val="00153766"/>
    <w:rsid w:val="001538C2"/>
    <w:rsid w:val="00155827"/>
    <w:rsid w:val="00157122"/>
    <w:rsid w:val="001572FF"/>
    <w:rsid w:val="00160467"/>
    <w:rsid w:val="00160CA2"/>
    <w:rsid w:val="00161523"/>
    <w:rsid w:val="00161969"/>
    <w:rsid w:val="00162A97"/>
    <w:rsid w:val="00162AB0"/>
    <w:rsid w:val="00162FF4"/>
    <w:rsid w:val="00163618"/>
    <w:rsid w:val="00163C25"/>
    <w:rsid w:val="00163FB6"/>
    <w:rsid w:val="001640F0"/>
    <w:rsid w:val="0016417D"/>
    <w:rsid w:val="00164D93"/>
    <w:rsid w:val="00165117"/>
    <w:rsid w:val="001652E5"/>
    <w:rsid w:val="001656C5"/>
    <w:rsid w:val="001669D7"/>
    <w:rsid w:val="00166C69"/>
    <w:rsid w:val="00167246"/>
    <w:rsid w:val="00170919"/>
    <w:rsid w:val="00171454"/>
    <w:rsid w:val="001714E8"/>
    <w:rsid w:val="00171AA5"/>
    <w:rsid w:val="0017225B"/>
    <w:rsid w:val="0017240C"/>
    <w:rsid w:val="0017240D"/>
    <w:rsid w:val="00173A01"/>
    <w:rsid w:val="00174179"/>
    <w:rsid w:val="0017497C"/>
    <w:rsid w:val="00176693"/>
    <w:rsid w:val="0017755C"/>
    <w:rsid w:val="00177949"/>
    <w:rsid w:val="001802D4"/>
    <w:rsid w:val="0018272E"/>
    <w:rsid w:val="00182F0B"/>
    <w:rsid w:val="00182F79"/>
    <w:rsid w:val="001842DB"/>
    <w:rsid w:val="0018514C"/>
    <w:rsid w:val="001855DF"/>
    <w:rsid w:val="001866FF"/>
    <w:rsid w:val="00187597"/>
    <w:rsid w:val="001878B9"/>
    <w:rsid w:val="00190684"/>
    <w:rsid w:val="00190F12"/>
    <w:rsid w:val="0019185F"/>
    <w:rsid w:val="00191D7B"/>
    <w:rsid w:val="00192CAF"/>
    <w:rsid w:val="001931D4"/>
    <w:rsid w:val="001936C2"/>
    <w:rsid w:val="00193B70"/>
    <w:rsid w:val="00193C96"/>
    <w:rsid w:val="00194037"/>
    <w:rsid w:val="001940DD"/>
    <w:rsid w:val="00194118"/>
    <w:rsid w:val="001943BE"/>
    <w:rsid w:val="00194AAF"/>
    <w:rsid w:val="00194C8E"/>
    <w:rsid w:val="00194F28"/>
    <w:rsid w:val="001960C5"/>
    <w:rsid w:val="001961ED"/>
    <w:rsid w:val="001965D9"/>
    <w:rsid w:val="00196993"/>
    <w:rsid w:val="00197590"/>
    <w:rsid w:val="00197650"/>
    <w:rsid w:val="001A1350"/>
    <w:rsid w:val="001A1B3E"/>
    <w:rsid w:val="001A1D12"/>
    <w:rsid w:val="001A1DB4"/>
    <w:rsid w:val="001A27E8"/>
    <w:rsid w:val="001A29A4"/>
    <w:rsid w:val="001A3D98"/>
    <w:rsid w:val="001A3FD8"/>
    <w:rsid w:val="001A4A99"/>
    <w:rsid w:val="001A50BC"/>
    <w:rsid w:val="001A55D3"/>
    <w:rsid w:val="001A5FF9"/>
    <w:rsid w:val="001A629A"/>
    <w:rsid w:val="001A669A"/>
    <w:rsid w:val="001B126A"/>
    <w:rsid w:val="001B1ACD"/>
    <w:rsid w:val="001B2214"/>
    <w:rsid w:val="001B327E"/>
    <w:rsid w:val="001B3D9C"/>
    <w:rsid w:val="001B4785"/>
    <w:rsid w:val="001B5438"/>
    <w:rsid w:val="001B5906"/>
    <w:rsid w:val="001B67A8"/>
    <w:rsid w:val="001B74A5"/>
    <w:rsid w:val="001B7B58"/>
    <w:rsid w:val="001C10BB"/>
    <w:rsid w:val="001C1660"/>
    <w:rsid w:val="001C1D9C"/>
    <w:rsid w:val="001C2514"/>
    <w:rsid w:val="001C34E2"/>
    <w:rsid w:val="001C35F6"/>
    <w:rsid w:val="001C470C"/>
    <w:rsid w:val="001C5BE3"/>
    <w:rsid w:val="001C69E4"/>
    <w:rsid w:val="001C6BE9"/>
    <w:rsid w:val="001C74E4"/>
    <w:rsid w:val="001C7592"/>
    <w:rsid w:val="001C7AE7"/>
    <w:rsid w:val="001D075E"/>
    <w:rsid w:val="001D0964"/>
    <w:rsid w:val="001D1A80"/>
    <w:rsid w:val="001D1F51"/>
    <w:rsid w:val="001D25BB"/>
    <w:rsid w:val="001D274D"/>
    <w:rsid w:val="001D2FF8"/>
    <w:rsid w:val="001D3F8E"/>
    <w:rsid w:val="001D5741"/>
    <w:rsid w:val="001D5DEA"/>
    <w:rsid w:val="001D6C4C"/>
    <w:rsid w:val="001D6FBF"/>
    <w:rsid w:val="001E0B82"/>
    <w:rsid w:val="001E1842"/>
    <w:rsid w:val="001E214F"/>
    <w:rsid w:val="001E2460"/>
    <w:rsid w:val="001E2EB6"/>
    <w:rsid w:val="001E3F78"/>
    <w:rsid w:val="001E5811"/>
    <w:rsid w:val="001E6565"/>
    <w:rsid w:val="001E6B0E"/>
    <w:rsid w:val="001E6FB2"/>
    <w:rsid w:val="001F049D"/>
    <w:rsid w:val="001F0943"/>
    <w:rsid w:val="001F15B1"/>
    <w:rsid w:val="001F243B"/>
    <w:rsid w:val="001F26EC"/>
    <w:rsid w:val="001F750A"/>
    <w:rsid w:val="002000D1"/>
    <w:rsid w:val="00202B31"/>
    <w:rsid w:val="00202CCF"/>
    <w:rsid w:val="00203051"/>
    <w:rsid w:val="00203926"/>
    <w:rsid w:val="002043A1"/>
    <w:rsid w:val="00204539"/>
    <w:rsid w:val="002046E4"/>
    <w:rsid w:val="00204DB2"/>
    <w:rsid w:val="00205A99"/>
    <w:rsid w:val="00205C7E"/>
    <w:rsid w:val="00206402"/>
    <w:rsid w:val="00207235"/>
    <w:rsid w:val="002072FC"/>
    <w:rsid w:val="002075CA"/>
    <w:rsid w:val="00207BA9"/>
    <w:rsid w:val="00210BC4"/>
    <w:rsid w:val="00210F27"/>
    <w:rsid w:val="002112E5"/>
    <w:rsid w:val="002116CD"/>
    <w:rsid w:val="002120B6"/>
    <w:rsid w:val="00212950"/>
    <w:rsid w:val="00212B47"/>
    <w:rsid w:val="00212B59"/>
    <w:rsid w:val="00212D62"/>
    <w:rsid w:val="002138FC"/>
    <w:rsid w:val="00214310"/>
    <w:rsid w:val="00214B60"/>
    <w:rsid w:val="00215D35"/>
    <w:rsid w:val="00220B5F"/>
    <w:rsid w:val="00221432"/>
    <w:rsid w:val="00222085"/>
    <w:rsid w:val="002223FB"/>
    <w:rsid w:val="002228C1"/>
    <w:rsid w:val="00222C36"/>
    <w:rsid w:val="002234A0"/>
    <w:rsid w:val="0022380F"/>
    <w:rsid w:val="002238CB"/>
    <w:rsid w:val="00223B87"/>
    <w:rsid w:val="0022498C"/>
    <w:rsid w:val="00224A73"/>
    <w:rsid w:val="002260BD"/>
    <w:rsid w:val="00227453"/>
    <w:rsid w:val="0022778A"/>
    <w:rsid w:val="00231204"/>
    <w:rsid w:val="00231CBE"/>
    <w:rsid w:val="00232655"/>
    <w:rsid w:val="00232B22"/>
    <w:rsid w:val="00234426"/>
    <w:rsid w:val="002351A7"/>
    <w:rsid w:val="00235C5F"/>
    <w:rsid w:val="00236EE5"/>
    <w:rsid w:val="002374ED"/>
    <w:rsid w:val="0023784D"/>
    <w:rsid w:val="00237F79"/>
    <w:rsid w:val="00240112"/>
    <w:rsid w:val="00240819"/>
    <w:rsid w:val="00240D90"/>
    <w:rsid w:val="0024133D"/>
    <w:rsid w:val="00241648"/>
    <w:rsid w:val="00241703"/>
    <w:rsid w:val="002424DF"/>
    <w:rsid w:val="002426BB"/>
    <w:rsid w:val="00244995"/>
    <w:rsid w:val="00244C48"/>
    <w:rsid w:val="00245407"/>
    <w:rsid w:val="00246A8C"/>
    <w:rsid w:val="00247423"/>
    <w:rsid w:val="00247A64"/>
    <w:rsid w:val="00247F35"/>
    <w:rsid w:val="00250211"/>
    <w:rsid w:val="00250693"/>
    <w:rsid w:val="00250B55"/>
    <w:rsid w:val="002549B4"/>
    <w:rsid w:val="002552E2"/>
    <w:rsid w:val="00255C0D"/>
    <w:rsid w:val="00255EA4"/>
    <w:rsid w:val="00256698"/>
    <w:rsid w:val="00256B2C"/>
    <w:rsid w:val="00257EF3"/>
    <w:rsid w:val="00260D50"/>
    <w:rsid w:val="0026418A"/>
    <w:rsid w:val="00265E7D"/>
    <w:rsid w:val="00267487"/>
    <w:rsid w:val="002703EF"/>
    <w:rsid w:val="00270430"/>
    <w:rsid w:val="002708A3"/>
    <w:rsid w:val="0027116A"/>
    <w:rsid w:val="00271EA1"/>
    <w:rsid w:val="00271F65"/>
    <w:rsid w:val="002723EC"/>
    <w:rsid w:val="002730EC"/>
    <w:rsid w:val="00273985"/>
    <w:rsid w:val="00273F9F"/>
    <w:rsid w:val="00274FB0"/>
    <w:rsid w:val="002754DD"/>
    <w:rsid w:val="00276AAD"/>
    <w:rsid w:val="00277444"/>
    <w:rsid w:val="00280026"/>
    <w:rsid w:val="00281569"/>
    <w:rsid w:val="00281591"/>
    <w:rsid w:val="00282299"/>
    <w:rsid w:val="00282BA7"/>
    <w:rsid w:val="00283AFB"/>
    <w:rsid w:val="00284442"/>
    <w:rsid w:val="002845C5"/>
    <w:rsid w:val="00284AF3"/>
    <w:rsid w:val="00285348"/>
    <w:rsid w:val="00285582"/>
    <w:rsid w:val="00290278"/>
    <w:rsid w:val="00290E4F"/>
    <w:rsid w:val="00291B2A"/>
    <w:rsid w:val="00291CF8"/>
    <w:rsid w:val="002929BE"/>
    <w:rsid w:val="00292C91"/>
    <w:rsid w:val="002931C6"/>
    <w:rsid w:val="002937BE"/>
    <w:rsid w:val="002939DD"/>
    <w:rsid w:val="00293E58"/>
    <w:rsid w:val="002952C3"/>
    <w:rsid w:val="00295EB5"/>
    <w:rsid w:val="002963AC"/>
    <w:rsid w:val="00297B52"/>
    <w:rsid w:val="00297D1B"/>
    <w:rsid w:val="002A17E4"/>
    <w:rsid w:val="002A3209"/>
    <w:rsid w:val="002A35CB"/>
    <w:rsid w:val="002A604E"/>
    <w:rsid w:val="002A63E7"/>
    <w:rsid w:val="002A6F37"/>
    <w:rsid w:val="002A7B2E"/>
    <w:rsid w:val="002B2C41"/>
    <w:rsid w:val="002B3EDA"/>
    <w:rsid w:val="002B4D07"/>
    <w:rsid w:val="002B5F3C"/>
    <w:rsid w:val="002B6034"/>
    <w:rsid w:val="002B67FD"/>
    <w:rsid w:val="002B6A4F"/>
    <w:rsid w:val="002B778C"/>
    <w:rsid w:val="002C006C"/>
    <w:rsid w:val="002C14DF"/>
    <w:rsid w:val="002C1BA1"/>
    <w:rsid w:val="002C2298"/>
    <w:rsid w:val="002C356C"/>
    <w:rsid w:val="002C3D9B"/>
    <w:rsid w:val="002C3F9B"/>
    <w:rsid w:val="002C4A0C"/>
    <w:rsid w:val="002C5008"/>
    <w:rsid w:val="002C5139"/>
    <w:rsid w:val="002C5992"/>
    <w:rsid w:val="002C65E6"/>
    <w:rsid w:val="002D1A13"/>
    <w:rsid w:val="002D1F4E"/>
    <w:rsid w:val="002D208C"/>
    <w:rsid w:val="002D2753"/>
    <w:rsid w:val="002D38B7"/>
    <w:rsid w:val="002D3A3A"/>
    <w:rsid w:val="002D518B"/>
    <w:rsid w:val="002D5B1A"/>
    <w:rsid w:val="002D5CE2"/>
    <w:rsid w:val="002D5EAA"/>
    <w:rsid w:val="002D6CD0"/>
    <w:rsid w:val="002D6F2A"/>
    <w:rsid w:val="002D72DF"/>
    <w:rsid w:val="002D7359"/>
    <w:rsid w:val="002D74F7"/>
    <w:rsid w:val="002D77D2"/>
    <w:rsid w:val="002E0FF7"/>
    <w:rsid w:val="002E12C2"/>
    <w:rsid w:val="002E17A2"/>
    <w:rsid w:val="002E1A69"/>
    <w:rsid w:val="002E2E44"/>
    <w:rsid w:val="002E2F85"/>
    <w:rsid w:val="002E33A9"/>
    <w:rsid w:val="002E37E4"/>
    <w:rsid w:val="002E38E1"/>
    <w:rsid w:val="002E3FBF"/>
    <w:rsid w:val="002E42F2"/>
    <w:rsid w:val="002E4BD5"/>
    <w:rsid w:val="002E500C"/>
    <w:rsid w:val="002E51BC"/>
    <w:rsid w:val="002E583F"/>
    <w:rsid w:val="002E5EA2"/>
    <w:rsid w:val="002E62F5"/>
    <w:rsid w:val="002F1794"/>
    <w:rsid w:val="002F1E42"/>
    <w:rsid w:val="002F2336"/>
    <w:rsid w:val="002F235A"/>
    <w:rsid w:val="002F263C"/>
    <w:rsid w:val="002F352D"/>
    <w:rsid w:val="002F3FB7"/>
    <w:rsid w:val="002F41B4"/>
    <w:rsid w:val="002F4E14"/>
    <w:rsid w:val="002F53CB"/>
    <w:rsid w:val="002F588D"/>
    <w:rsid w:val="002F632E"/>
    <w:rsid w:val="002F65E0"/>
    <w:rsid w:val="002F6D45"/>
    <w:rsid w:val="002F7672"/>
    <w:rsid w:val="00302119"/>
    <w:rsid w:val="0030336A"/>
    <w:rsid w:val="0030398D"/>
    <w:rsid w:val="00303D9D"/>
    <w:rsid w:val="0030431C"/>
    <w:rsid w:val="00304D8D"/>
    <w:rsid w:val="0030557C"/>
    <w:rsid w:val="00306152"/>
    <w:rsid w:val="0030677B"/>
    <w:rsid w:val="003067AE"/>
    <w:rsid w:val="00310F20"/>
    <w:rsid w:val="003120F1"/>
    <w:rsid w:val="003140B2"/>
    <w:rsid w:val="00314576"/>
    <w:rsid w:val="00317A70"/>
    <w:rsid w:val="00317DC4"/>
    <w:rsid w:val="00320B90"/>
    <w:rsid w:val="0032152A"/>
    <w:rsid w:val="00321E44"/>
    <w:rsid w:val="003223D4"/>
    <w:rsid w:val="00323BF6"/>
    <w:rsid w:val="00323FA5"/>
    <w:rsid w:val="003267FE"/>
    <w:rsid w:val="00327845"/>
    <w:rsid w:val="00330054"/>
    <w:rsid w:val="00330A89"/>
    <w:rsid w:val="00330D27"/>
    <w:rsid w:val="00330F07"/>
    <w:rsid w:val="00331070"/>
    <w:rsid w:val="00331EC2"/>
    <w:rsid w:val="00332A89"/>
    <w:rsid w:val="00332A8F"/>
    <w:rsid w:val="00332BBD"/>
    <w:rsid w:val="00333BCE"/>
    <w:rsid w:val="00335105"/>
    <w:rsid w:val="00335634"/>
    <w:rsid w:val="00335737"/>
    <w:rsid w:val="00335C1C"/>
    <w:rsid w:val="0033761B"/>
    <w:rsid w:val="003401D7"/>
    <w:rsid w:val="00340577"/>
    <w:rsid w:val="0034073D"/>
    <w:rsid w:val="003414F0"/>
    <w:rsid w:val="0034160E"/>
    <w:rsid w:val="0034185D"/>
    <w:rsid w:val="003423FF"/>
    <w:rsid w:val="0034267E"/>
    <w:rsid w:val="00342FFB"/>
    <w:rsid w:val="00344F1F"/>
    <w:rsid w:val="003453CC"/>
    <w:rsid w:val="00345421"/>
    <w:rsid w:val="00346A1B"/>
    <w:rsid w:val="00347CE6"/>
    <w:rsid w:val="00347D71"/>
    <w:rsid w:val="00350E47"/>
    <w:rsid w:val="00350F90"/>
    <w:rsid w:val="00351240"/>
    <w:rsid w:val="003516A1"/>
    <w:rsid w:val="00351813"/>
    <w:rsid w:val="00351C42"/>
    <w:rsid w:val="003526E2"/>
    <w:rsid w:val="00352D4B"/>
    <w:rsid w:val="0035335B"/>
    <w:rsid w:val="00354468"/>
    <w:rsid w:val="00354CD1"/>
    <w:rsid w:val="00355E48"/>
    <w:rsid w:val="003577A4"/>
    <w:rsid w:val="003601F5"/>
    <w:rsid w:val="00360963"/>
    <w:rsid w:val="00360BB1"/>
    <w:rsid w:val="00360DE0"/>
    <w:rsid w:val="00360EE5"/>
    <w:rsid w:val="003612D0"/>
    <w:rsid w:val="0036136B"/>
    <w:rsid w:val="00361D4D"/>
    <w:rsid w:val="00361FA4"/>
    <w:rsid w:val="00362A55"/>
    <w:rsid w:val="00362F65"/>
    <w:rsid w:val="003636BF"/>
    <w:rsid w:val="00363BBF"/>
    <w:rsid w:val="00363CB9"/>
    <w:rsid w:val="00364433"/>
    <w:rsid w:val="003649E6"/>
    <w:rsid w:val="003667C1"/>
    <w:rsid w:val="003673F4"/>
    <w:rsid w:val="0036757B"/>
    <w:rsid w:val="00367926"/>
    <w:rsid w:val="00370716"/>
    <w:rsid w:val="00370942"/>
    <w:rsid w:val="00370980"/>
    <w:rsid w:val="0037105D"/>
    <w:rsid w:val="0037382D"/>
    <w:rsid w:val="00374E76"/>
    <w:rsid w:val="003759F4"/>
    <w:rsid w:val="00375EE7"/>
    <w:rsid w:val="00376B82"/>
    <w:rsid w:val="0037741B"/>
    <w:rsid w:val="00377757"/>
    <w:rsid w:val="00377EEF"/>
    <w:rsid w:val="003807EA"/>
    <w:rsid w:val="00380A76"/>
    <w:rsid w:val="00382245"/>
    <w:rsid w:val="00382A40"/>
    <w:rsid w:val="00382A65"/>
    <w:rsid w:val="00383A1C"/>
    <w:rsid w:val="00383A8F"/>
    <w:rsid w:val="00385B74"/>
    <w:rsid w:val="003868DE"/>
    <w:rsid w:val="00387496"/>
    <w:rsid w:val="00390EDD"/>
    <w:rsid w:val="00391839"/>
    <w:rsid w:val="00391DFB"/>
    <w:rsid w:val="00392525"/>
    <w:rsid w:val="00392C17"/>
    <w:rsid w:val="00393331"/>
    <w:rsid w:val="003937BC"/>
    <w:rsid w:val="00393DDC"/>
    <w:rsid w:val="0039431E"/>
    <w:rsid w:val="003944EE"/>
    <w:rsid w:val="00394FAD"/>
    <w:rsid w:val="00395550"/>
    <w:rsid w:val="003960A6"/>
    <w:rsid w:val="00396FB5"/>
    <w:rsid w:val="00397182"/>
    <w:rsid w:val="0039793D"/>
    <w:rsid w:val="00397E3B"/>
    <w:rsid w:val="003A03D2"/>
    <w:rsid w:val="003A0F07"/>
    <w:rsid w:val="003A10E4"/>
    <w:rsid w:val="003A12D7"/>
    <w:rsid w:val="003A2CF5"/>
    <w:rsid w:val="003A32E7"/>
    <w:rsid w:val="003A33CB"/>
    <w:rsid w:val="003A3F0D"/>
    <w:rsid w:val="003A4795"/>
    <w:rsid w:val="003A4A57"/>
    <w:rsid w:val="003A4E44"/>
    <w:rsid w:val="003A6F0B"/>
    <w:rsid w:val="003A75F0"/>
    <w:rsid w:val="003A77DA"/>
    <w:rsid w:val="003A7874"/>
    <w:rsid w:val="003B0E15"/>
    <w:rsid w:val="003B1977"/>
    <w:rsid w:val="003B1D10"/>
    <w:rsid w:val="003B226C"/>
    <w:rsid w:val="003B25F9"/>
    <w:rsid w:val="003B2BE9"/>
    <w:rsid w:val="003B3395"/>
    <w:rsid w:val="003B423D"/>
    <w:rsid w:val="003B42FB"/>
    <w:rsid w:val="003B4977"/>
    <w:rsid w:val="003B5071"/>
    <w:rsid w:val="003B5746"/>
    <w:rsid w:val="003C0A3D"/>
    <w:rsid w:val="003C17FB"/>
    <w:rsid w:val="003C18F2"/>
    <w:rsid w:val="003C1ECE"/>
    <w:rsid w:val="003C2D8B"/>
    <w:rsid w:val="003C2E4D"/>
    <w:rsid w:val="003C2FB3"/>
    <w:rsid w:val="003C42CD"/>
    <w:rsid w:val="003C4ABB"/>
    <w:rsid w:val="003C4D62"/>
    <w:rsid w:val="003C5DFB"/>
    <w:rsid w:val="003C739B"/>
    <w:rsid w:val="003C7906"/>
    <w:rsid w:val="003C7A1F"/>
    <w:rsid w:val="003C7C26"/>
    <w:rsid w:val="003D0A17"/>
    <w:rsid w:val="003D23B7"/>
    <w:rsid w:val="003D3288"/>
    <w:rsid w:val="003D3300"/>
    <w:rsid w:val="003D4451"/>
    <w:rsid w:val="003D4735"/>
    <w:rsid w:val="003D52CD"/>
    <w:rsid w:val="003D533A"/>
    <w:rsid w:val="003D5D16"/>
    <w:rsid w:val="003D5FF4"/>
    <w:rsid w:val="003D687B"/>
    <w:rsid w:val="003D7560"/>
    <w:rsid w:val="003D7DEC"/>
    <w:rsid w:val="003E03B7"/>
    <w:rsid w:val="003E0521"/>
    <w:rsid w:val="003E11B6"/>
    <w:rsid w:val="003E1283"/>
    <w:rsid w:val="003E13D2"/>
    <w:rsid w:val="003E223E"/>
    <w:rsid w:val="003E534A"/>
    <w:rsid w:val="003E6AE1"/>
    <w:rsid w:val="003E7C7F"/>
    <w:rsid w:val="003F0871"/>
    <w:rsid w:val="003F0B61"/>
    <w:rsid w:val="003F11C8"/>
    <w:rsid w:val="003F23E6"/>
    <w:rsid w:val="003F2642"/>
    <w:rsid w:val="003F2B1A"/>
    <w:rsid w:val="003F2B24"/>
    <w:rsid w:val="003F2FDC"/>
    <w:rsid w:val="003F38D3"/>
    <w:rsid w:val="003F39B7"/>
    <w:rsid w:val="003F3CF2"/>
    <w:rsid w:val="003F5E27"/>
    <w:rsid w:val="003F6456"/>
    <w:rsid w:val="003F6869"/>
    <w:rsid w:val="00400229"/>
    <w:rsid w:val="00401DB9"/>
    <w:rsid w:val="0040253D"/>
    <w:rsid w:val="004027C7"/>
    <w:rsid w:val="00402F7C"/>
    <w:rsid w:val="00403122"/>
    <w:rsid w:val="00403B77"/>
    <w:rsid w:val="0040431E"/>
    <w:rsid w:val="004048FF"/>
    <w:rsid w:val="00405317"/>
    <w:rsid w:val="004055F2"/>
    <w:rsid w:val="004057BA"/>
    <w:rsid w:val="0040589E"/>
    <w:rsid w:val="00405E5F"/>
    <w:rsid w:val="00406CE5"/>
    <w:rsid w:val="0040742F"/>
    <w:rsid w:val="0040747C"/>
    <w:rsid w:val="0040780D"/>
    <w:rsid w:val="00407BB5"/>
    <w:rsid w:val="00410DBC"/>
    <w:rsid w:val="00411E36"/>
    <w:rsid w:val="0041234F"/>
    <w:rsid w:val="004141AF"/>
    <w:rsid w:val="004143B7"/>
    <w:rsid w:val="00414552"/>
    <w:rsid w:val="00415040"/>
    <w:rsid w:val="004152CF"/>
    <w:rsid w:val="004152F1"/>
    <w:rsid w:val="004155B4"/>
    <w:rsid w:val="00415999"/>
    <w:rsid w:val="0041651A"/>
    <w:rsid w:val="00416FE1"/>
    <w:rsid w:val="004172EA"/>
    <w:rsid w:val="004179D4"/>
    <w:rsid w:val="00420451"/>
    <w:rsid w:val="004206BD"/>
    <w:rsid w:val="00421073"/>
    <w:rsid w:val="00421E84"/>
    <w:rsid w:val="00421F45"/>
    <w:rsid w:val="00422337"/>
    <w:rsid w:val="00422D9F"/>
    <w:rsid w:val="004233AF"/>
    <w:rsid w:val="0042403B"/>
    <w:rsid w:val="00424BF3"/>
    <w:rsid w:val="00425AE3"/>
    <w:rsid w:val="00426645"/>
    <w:rsid w:val="00427BDD"/>
    <w:rsid w:val="00430DC4"/>
    <w:rsid w:val="00430E13"/>
    <w:rsid w:val="00430FD3"/>
    <w:rsid w:val="00431867"/>
    <w:rsid w:val="00432456"/>
    <w:rsid w:val="00434B13"/>
    <w:rsid w:val="00434EDA"/>
    <w:rsid w:val="004353AA"/>
    <w:rsid w:val="00435D44"/>
    <w:rsid w:val="004364C8"/>
    <w:rsid w:val="004366B5"/>
    <w:rsid w:val="00441D5B"/>
    <w:rsid w:val="00442ACF"/>
    <w:rsid w:val="0044342B"/>
    <w:rsid w:val="00443C60"/>
    <w:rsid w:val="00443D4D"/>
    <w:rsid w:val="0044456E"/>
    <w:rsid w:val="00444775"/>
    <w:rsid w:val="0044542B"/>
    <w:rsid w:val="004459D8"/>
    <w:rsid w:val="00445F74"/>
    <w:rsid w:val="00447081"/>
    <w:rsid w:val="00451EE3"/>
    <w:rsid w:val="00452A7F"/>
    <w:rsid w:val="00454D2B"/>
    <w:rsid w:val="0045629B"/>
    <w:rsid w:val="00457B2B"/>
    <w:rsid w:val="00460089"/>
    <w:rsid w:val="00460D9D"/>
    <w:rsid w:val="00462BAF"/>
    <w:rsid w:val="004631AC"/>
    <w:rsid w:val="00463572"/>
    <w:rsid w:val="0046363D"/>
    <w:rsid w:val="0046461E"/>
    <w:rsid w:val="0046464D"/>
    <w:rsid w:val="00465535"/>
    <w:rsid w:val="00465B1F"/>
    <w:rsid w:val="004663DF"/>
    <w:rsid w:val="00466CC6"/>
    <w:rsid w:val="00467378"/>
    <w:rsid w:val="00467408"/>
    <w:rsid w:val="00470BE1"/>
    <w:rsid w:val="00471516"/>
    <w:rsid w:val="0047155D"/>
    <w:rsid w:val="0047258E"/>
    <w:rsid w:val="00472AC7"/>
    <w:rsid w:val="00473D80"/>
    <w:rsid w:val="00473F55"/>
    <w:rsid w:val="004740B4"/>
    <w:rsid w:val="0047445E"/>
    <w:rsid w:val="00474610"/>
    <w:rsid w:val="00474B82"/>
    <w:rsid w:val="00474BD6"/>
    <w:rsid w:val="004751BD"/>
    <w:rsid w:val="00476621"/>
    <w:rsid w:val="00476B70"/>
    <w:rsid w:val="00480E5E"/>
    <w:rsid w:val="0048244E"/>
    <w:rsid w:val="004825E0"/>
    <w:rsid w:val="00482DCD"/>
    <w:rsid w:val="00483BD2"/>
    <w:rsid w:val="00483FBB"/>
    <w:rsid w:val="00484E41"/>
    <w:rsid w:val="0048525B"/>
    <w:rsid w:val="00490638"/>
    <w:rsid w:val="00491190"/>
    <w:rsid w:val="00491CC7"/>
    <w:rsid w:val="00491CCC"/>
    <w:rsid w:val="00492A14"/>
    <w:rsid w:val="0049333C"/>
    <w:rsid w:val="00494AAC"/>
    <w:rsid w:val="004953CA"/>
    <w:rsid w:val="004954F9"/>
    <w:rsid w:val="00496826"/>
    <w:rsid w:val="0049694B"/>
    <w:rsid w:val="00497345"/>
    <w:rsid w:val="0049750A"/>
    <w:rsid w:val="0049773C"/>
    <w:rsid w:val="00497B60"/>
    <w:rsid w:val="004A074C"/>
    <w:rsid w:val="004A0BE1"/>
    <w:rsid w:val="004A0D93"/>
    <w:rsid w:val="004A1139"/>
    <w:rsid w:val="004A1560"/>
    <w:rsid w:val="004A33EF"/>
    <w:rsid w:val="004A4136"/>
    <w:rsid w:val="004A4631"/>
    <w:rsid w:val="004A4ACD"/>
    <w:rsid w:val="004A4DCB"/>
    <w:rsid w:val="004A5140"/>
    <w:rsid w:val="004A556F"/>
    <w:rsid w:val="004A59A8"/>
    <w:rsid w:val="004A5C07"/>
    <w:rsid w:val="004A6A8A"/>
    <w:rsid w:val="004A7AC9"/>
    <w:rsid w:val="004A7F86"/>
    <w:rsid w:val="004B3623"/>
    <w:rsid w:val="004B54C9"/>
    <w:rsid w:val="004B62A1"/>
    <w:rsid w:val="004B74D5"/>
    <w:rsid w:val="004C0055"/>
    <w:rsid w:val="004C1633"/>
    <w:rsid w:val="004C169C"/>
    <w:rsid w:val="004C1D52"/>
    <w:rsid w:val="004C2417"/>
    <w:rsid w:val="004C2A16"/>
    <w:rsid w:val="004C62E4"/>
    <w:rsid w:val="004C7131"/>
    <w:rsid w:val="004D0E2F"/>
    <w:rsid w:val="004D208B"/>
    <w:rsid w:val="004D2802"/>
    <w:rsid w:val="004D294E"/>
    <w:rsid w:val="004D2AA7"/>
    <w:rsid w:val="004D47A0"/>
    <w:rsid w:val="004D4BA9"/>
    <w:rsid w:val="004D7AAE"/>
    <w:rsid w:val="004E0FC3"/>
    <w:rsid w:val="004E1409"/>
    <w:rsid w:val="004E1924"/>
    <w:rsid w:val="004E1F76"/>
    <w:rsid w:val="004E2A2C"/>
    <w:rsid w:val="004E2ECC"/>
    <w:rsid w:val="004E330E"/>
    <w:rsid w:val="004E490E"/>
    <w:rsid w:val="004E6653"/>
    <w:rsid w:val="004E697C"/>
    <w:rsid w:val="004F0BB6"/>
    <w:rsid w:val="004F0E83"/>
    <w:rsid w:val="004F1074"/>
    <w:rsid w:val="004F2BDB"/>
    <w:rsid w:val="004F2F70"/>
    <w:rsid w:val="004F31FF"/>
    <w:rsid w:val="004F3382"/>
    <w:rsid w:val="004F36C1"/>
    <w:rsid w:val="004F4036"/>
    <w:rsid w:val="004F50C1"/>
    <w:rsid w:val="004F5313"/>
    <w:rsid w:val="004F601D"/>
    <w:rsid w:val="004F603A"/>
    <w:rsid w:val="004F61E8"/>
    <w:rsid w:val="004F648F"/>
    <w:rsid w:val="004F6678"/>
    <w:rsid w:val="004F7119"/>
    <w:rsid w:val="004F7466"/>
    <w:rsid w:val="00500110"/>
    <w:rsid w:val="00501A55"/>
    <w:rsid w:val="0050383D"/>
    <w:rsid w:val="00504816"/>
    <w:rsid w:val="00504DF2"/>
    <w:rsid w:val="00506FCB"/>
    <w:rsid w:val="00507EFD"/>
    <w:rsid w:val="00510192"/>
    <w:rsid w:val="00510330"/>
    <w:rsid w:val="005118B4"/>
    <w:rsid w:val="00511BA2"/>
    <w:rsid w:val="00511F12"/>
    <w:rsid w:val="005129E4"/>
    <w:rsid w:val="0051333C"/>
    <w:rsid w:val="005133F0"/>
    <w:rsid w:val="00513CC2"/>
    <w:rsid w:val="005157BA"/>
    <w:rsid w:val="005157DB"/>
    <w:rsid w:val="00516120"/>
    <w:rsid w:val="0051692B"/>
    <w:rsid w:val="00516955"/>
    <w:rsid w:val="00516CCF"/>
    <w:rsid w:val="00516F6A"/>
    <w:rsid w:val="005176B2"/>
    <w:rsid w:val="00520312"/>
    <w:rsid w:val="00520F2A"/>
    <w:rsid w:val="00522A53"/>
    <w:rsid w:val="005232BF"/>
    <w:rsid w:val="00523440"/>
    <w:rsid w:val="00523E1F"/>
    <w:rsid w:val="00523F29"/>
    <w:rsid w:val="005259C7"/>
    <w:rsid w:val="00525BE3"/>
    <w:rsid w:val="00525C77"/>
    <w:rsid w:val="00525D77"/>
    <w:rsid w:val="0052636A"/>
    <w:rsid w:val="00527299"/>
    <w:rsid w:val="00527D23"/>
    <w:rsid w:val="00530707"/>
    <w:rsid w:val="0053180B"/>
    <w:rsid w:val="00532CD8"/>
    <w:rsid w:val="00532EAD"/>
    <w:rsid w:val="00533561"/>
    <w:rsid w:val="005335E5"/>
    <w:rsid w:val="00534243"/>
    <w:rsid w:val="005347AF"/>
    <w:rsid w:val="00534971"/>
    <w:rsid w:val="00534CD5"/>
    <w:rsid w:val="00535381"/>
    <w:rsid w:val="005353D1"/>
    <w:rsid w:val="00536433"/>
    <w:rsid w:val="0053728D"/>
    <w:rsid w:val="005375DE"/>
    <w:rsid w:val="00537725"/>
    <w:rsid w:val="0054057A"/>
    <w:rsid w:val="00540902"/>
    <w:rsid w:val="005419C1"/>
    <w:rsid w:val="00541C7E"/>
    <w:rsid w:val="00542014"/>
    <w:rsid w:val="00542596"/>
    <w:rsid w:val="0054290F"/>
    <w:rsid w:val="00543D5D"/>
    <w:rsid w:val="005440A7"/>
    <w:rsid w:val="00544AC3"/>
    <w:rsid w:val="00546012"/>
    <w:rsid w:val="00546A3F"/>
    <w:rsid w:val="00547711"/>
    <w:rsid w:val="00547956"/>
    <w:rsid w:val="00547EE7"/>
    <w:rsid w:val="00550BC5"/>
    <w:rsid w:val="00552E4C"/>
    <w:rsid w:val="00553A90"/>
    <w:rsid w:val="00553ECF"/>
    <w:rsid w:val="00555030"/>
    <w:rsid w:val="0055582A"/>
    <w:rsid w:val="005558C5"/>
    <w:rsid w:val="00556B10"/>
    <w:rsid w:val="00556EC2"/>
    <w:rsid w:val="0055751D"/>
    <w:rsid w:val="00560052"/>
    <w:rsid w:val="00560345"/>
    <w:rsid w:val="00560E18"/>
    <w:rsid w:val="0056124B"/>
    <w:rsid w:val="00562015"/>
    <w:rsid w:val="005620B5"/>
    <w:rsid w:val="005623BC"/>
    <w:rsid w:val="0056285F"/>
    <w:rsid w:val="00562EEB"/>
    <w:rsid w:val="00564742"/>
    <w:rsid w:val="00564D69"/>
    <w:rsid w:val="005664B6"/>
    <w:rsid w:val="005679D2"/>
    <w:rsid w:val="00567BB8"/>
    <w:rsid w:val="0057099F"/>
    <w:rsid w:val="00570A4B"/>
    <w:rsid w:val="00571036"/>
    <w:rsid w:val="0057110F"/>
    <w:rsid w:val="005717B8"/>
    <w:rsid w:val="00571C2F"/>
    <w:rsid w:val="00571C4B"/>
    <w:rsid w:val="005720FC"/>
    <w:rsid w:val="00572899"/>
    <w:rsid w:val="005730A3"/>
    <w:rsid w:val="00573EDA"/>
    <w:rsid w:val="0057429D"/>
    <w:rsid w:val="005764FB"/>
    <w:rsid w:val="00576587"/>
    <w:rsid w:val="00576CD6"/>
    <w:rsid w:val="00576F9F"/>
    <w:rsid w:val="00577480"/>
    <w:rsid w:val="005774AD"/>
    <w:rsid w:val="00581D0A"/>
    <w:rsid w:val="0058463D"/>
    <w:rsid w:val="00584C76"/>
    <w:rsid w:val="00584CDF"/>
    <w:rsid w:val="00585933"/>
    <w:rsid w:val="00586770"/>
    <w:rsid w:val="00586CD2"/>
    <w:rsid w:val="005906C2"/>
    <w:rsid w:val="00592251"/>
    <w:rsid w:val="005928C0"/>
    <w:rsid w:val="00595065"/>
    <w:rsid w:val="0059585D"/>
    <w:rsid w:val="005962C7"/>
    <w:rsid w:val="005A008B"/>
    <w:rsid w:val="005A2AAB"/>
    <w:rsid w:val="005A3821"/>
    <w:rsid w:val="005A44BA"/>
    <w:rsid w:val="005A4C8C"/>
    <w:rsid w:val="005A56DA"/>
    <w:rsid w:val="005A71AA"/>
    <w:rsid w:val="005A71EB"/>
    <w:rsid w:val="005A7C00"/>
    <w:rsid w:val="005B082B"/>
    <w:rsid w:val="005B11FB"/>
    <w:rsid w:val="005B1425"/>
    <w:rsid w:val="005B15AF"/>
    <w:rsid w:val="005B1DBD"/>
    <w:rsid w:val="005B1E79"/>
    <w:rsid w:val="005B28B2"/>
    <w:rsid w:val="005B2E00"/>
    <w:rsid w:val="005B3784"/>
    <w:rsid w:val="005B41E5"/>
    <w:rsid w:val="005B5A1E"/>
    <w:rsid w:val="005B63E5"/>
    <w:rsid w:val="005B741D"/>
    <w:rsid w:val="005C0A5C"/>
    <w:rsid w:val="005C1820"/>
    <w:rsid w:val="005C18FC"/>
    <w:rsid w:val="005C2881"/>
    <w:rsid w:val="005C3307"/>
    <w:rsid w:val="005C4268"/>
    <w:rsid w:val="005C458D"/>
    <w:rsid w:val="005C4734"/>
    <w:rsid w:val="005C5443"/>
    <w:rsid w:val="005C6EDC"/>
    <w:rsid w:val="005D0663"/>
    <w:rsid w:val="005D1BC6"/>
    <w:rsid w:val="005D1FE6"/>
    <w:rsid w:val="005D232D"/>
    <w:rsid w:val="005D274B"/>
    <w:rsid w:val="005D3372"/>
    <w:rsid w:val="005D365C"/>
    <w:rsid w:val="005D37D7"/>
    <w:rsid w:val="005D3C2C"/>
    <w:rsid w:val="005D59D5"/>
    <w:rsid w:val="005D5A05"/>
    <w:rsid w:val="005D5B11"/>
    <w:rsid w:val="005D7000"/>
    <w:rsid w:val="005E0573"/>
    <w:rsid w:val="005E0577"/>
    <w:rsid w:val="005E0E50"/>
    <w:rsid w:val="005E10C1"/>
    <w:rsid w:val="005E11EB"/>
    <w:rsid w:val="005E12C8"/>
    <w:rsid w:val="005E1999"/>
    <w:rsid w:val="005E1F1D"/>
    <w:rsid w:val="005E2CE6"/>
    <w:rsid w:val="005E35D0"/>
    <w:rsid w:val="005E3790"/>
    <w:rsid w:val="005E4038"/>
    <w:rsid w:val="005E489C"/>
    <w:rsid w:val="005E4975"/>
    <w:rsid w:val="005E537F"/>
    <w:rsid w:val="005E7166"/>
    <w:rsid w:val="005F0493"/>
    <w:rsid w:val="005F0612"/>
    <w:rsid w:val="005F1125"/>
    <w:rsid w:val="005F3244"/>
    <w:rsid w:val="005F340F"/>
    <w:rsid w:val="005F374D"/>
    <w:rsid w:val="005F3B6E"/>
    <w:rsid w:val="005F62EB"/>
    <w:rsid w:val="005F6B84"/>
    <w:rsid w:val="005F7618"/>
    <w:rsid w:val="005F784A"/>
    <w:rsid w:val="00601434"/>
    <w:rsid w:val="00601E24"/>
    <w:rsid w:val="00602AC0"/>
    <w:rsid w:val="00602CEB"/>
    <w:rsid w:val="0060353A"/>
    <w:rsid w:val="0060381A"/>
    <w:rsid w:val="00604B26"/>
    <w:rsid w:val="00607459"/>
    <w:rsid w:val="00607639"/>
    <w:rsid w:val="00607A75"/>
    <w:rsid w:val="006102B4"/>
    <w:rsid w:val="00610E9B"/>
    <w:rsid w:val="00610EFD"/>
    <w:rsid w:val="00612B09"/>
    <w:rsid w:val="00612CC5"/>
    <w:rsid w:val="0061329F"/>
    <w:rsid w:val="006135F8"/>
    <w:rsid w:val="0061660F"/>
    <w:rsid w:val="00617789"/>
    <w:rsid w:val="00617989"/>
    <w:rsid w:val="0062169B"/>
    <w:rsid w:val="0062183A"/>
    <w:rsid w:val="00623ED0"/>
    <w:rsid w:val="0062404A"/>
    <w:rsid w:val="00625372"/>
    <w:rsid w:val="00625901"/>
    <w:rsid w:val="00627154"/>
    <w:rsid w:val="0063005B"/>
    <w:rsid w:val="0063046F"/>
    <w:rsid w:val="006309B1"/>
    <w:rsid w:val="00630A81"/>
    <w:rsid w:val="006321B7"/>
    <w:rsid w:val="00632B07"/>
    <w:rsid w:val="00632ED0"/>
    <w:rsid w:val="00633FBE"/>
    <w:rsid w:val="0063407A"/>
    <w:rsid w:val="00634187"/>
    <w:rsid w:val="00634267"/>
    <w:rsid w:val="006345D1"/>
    <w:rsid w:val="006349D7"/>
    <w:rsid w:val="00634A1A"/>
    <w:rsid w:val="00634A24"/>
    <w:rsid w:val="00634EDF"/>
    <w:rsid w:val="00635FC6"/>
    <w:rsid w:val="00636811"/>
    <w:rsid w:val="00636AA8"/>
    <w:rsid w:val="00636C91"/>
    <w:rsid w:val="00637BB7"/>
    <w:rsid w:val="006401DD"/>
    <w:rsid w:val="00640A63"/>
    <w:rsid w:val="00640C97"/>
    <w:rsid w:val="00640F56"/>
    <w:rsid w:val="00641599"/>
    <w:rsid w:val="00644700"/>
    <w:rsid w:val="00645047"/>
    <w:rsid w:val="00645923"/>
    <w:rsid w:val="00646213"/>
    <w:rsid w:val="00646687"/>
    <w:rsid w:val="006467F5"/>
    <w:rsid w:val="0064740B"/>
    <w:rsid w:val="00647B8E"/>
    <w:rsid w:val="00647DA3"/>
    <w:rsid w:val="006500A6"/>
    <w:rsid w:val="0065027C"/>
    <w:rsid w:val="00650A06"/>
    <w:rsid w:val="00650BC3"/>
    <w:rsid w:val="006517B6"/>
    <w:rsid w:val="00651941"/>
    <w:rsid w:val="00652624"/>
    <w:rsid w:val="006533BC"/>
    <w:rsid w:val="006539DA"/>
    <w:rsid w:val="0065401C"/>
    <w:rsid w:val="00654B20"/>
    <w:rsid w:val="00654B94"/>
    <w:rsid w:val="00654C17"/>
    <w:rsid w:val="00656BAE"/>
    <w:rsid w:val="006576A0"/>
    <w:rsid w:val="00657D94"/>
    <w:rsid w:val="00657F8B"/>
    <w:rsid w:val="00660195"/>
    <w:rsid w:val="00660E20"/>
    <w:rsid w:val="006610DF"/>
    <w:rsid w:val="00663A3C"/>
    <w:rsid w:val="006641A2"/>
    <w:rsid w:val="00664E13"/>
    <w:rsid w:val="00665254"/>
    <w:rsid w:val="006652B1"/>
    <w:rsid w:val="006657D1"/>
    <w:rsid w:val="00665DBF"/>
    <w:rsid w:val="00670A50"/>
    <w:rsid w:val="00671379"/>
    <w:rsid w:val="00671C17"/>
    <w:rsid w:val="00671C29"/>
    <w:rsid w:val="00671CEF"/>
    <w:rsid w:val="00671E0F"/>
    <w:rsid w:val="00673ABC"/>
    <w:rsid w:val="00673B59"/>
    <w:rsid w:val="00673BD9"/>
    <w:rsid w:val="006740FF"/>
    <w:rsid w:val="00674F3A"/>
    <w:rsid w:val="00674F96"/>
    <w:rsid w:val="006759AD"/>
    <w:rsid w:val="00676373"/>
    <w:rsid w:val="0067650A"/>
    <w:rsid w:val="00676A4B"/>
    <w:rsid w:val="00677CE9"/>
    <w:rsid w:val="0068071D"/>
    <w:rsid w:val="00680C0B"/>
    <w:rsid w:val="00681585"/>
    <w:rsid w:val="00681C38"/>
    <w:rsid w:val="0068229F"/>
    <w:rsid w:val="00686B50"/>
    <w:rsid w:val="00686D6A"/>
    <w:rsid w:val="006873CE"/>
    <w:rsid w:val="006876D1"/>
    <w:rsid w:val="00690D8E"/>
    <w:rsid w:val="00691198"/>
    <w:rsid w:val="00691800"/>
    <w:rsid w:val="00691B05"/>
    <w:rsid w:val="0069204E"/>
    <w:rsid w:val="00693151"/>
    <w:rsid w:val="00693393"/>
    <w:rsid w:val="00693E10"/>
    <w:rsid w:val="00694DC0"/>
    <w:rsid w:val="0069581E"/>
    <w:rsid w:val="00695B07"/>
    <w:rsid w:val="00695D67"/>
    <w:rsid w:val="00696A90"/>
    <w:rsid w:val="006972BD"/>
    <w:rsid w:val="006977FE"/>
    <w:rsid w:val="006A0CA8"/>
    <w:rsid w:val="006A1040"/>
    <w:rsid w:val="006A4295"/>
    <w:rsid w:val="006A4888"/>
    <w:rsid w:val="006A52DA"/>
    <w:rsid w:val="006A5DEE"/>
    <w:rsid w:val="006A71ED"/>
    <w:rsid w:val="006A748F"/>
    <w:rsid w:val="006A7C51"/>
    <w:rsid w:val="006A7CD3"/>
    <w:rsid w:val="006B0594"/>
    <w:rsid w:val="006B0622"/>
    <w:rsid w:val="006B0C94"/>
    <w:rsid w:val="006B108A"/>
    <w:rsid w:val="006B16AA"/>
    <w:rsid w:val="006B17E3"/>
    <w:rsid w:val="006B2502"/>
    <w:rsid w:val="006B32F3"/>
    <w:rsid w:val="006B35B0"/>
    <w:rsid w:val="006B371A"/>
    <w:rsid w:val="006B4494"/>
    <w:rsid w:val="006B46A4"/>
    <w:rsid w:val="006B4992"/>
    <w:rsid w:val="006B5A32"/>
    <w:rsid w:val="006B6977"/>
    <w:rsid w:val="006B6B86"/>
    <w:rsid w:val="006B78F3"/>
    <w:rsid w:val="006B7A5C"/>
    <w:rsid w:val="006C071A"/>
    <w:rsid w:val="006C1069"/>
    <w:rsid w:val="006C190F"/>
    <w:rsid w:val="006C253F"/>
    <w:rsid w:val="006C3F70"/>
    <w:rsid w:val="006C4BF8"/>
    <w:rsid w:val="006C4FAF"/>
    <w:rsid w:val="006C619A"/>
    <w:rsid w:val="006C627B"/>
    <w:rsid w:val="006C6A8B"/>
    <w:rsid w:val="006C7757"/>
    <w:rsid w:val="006C77BD"/>
    <w:rsid w:val="006C7A3E"/>
    <w:rsid w:val="006C7AAC"/>
    <w:rsid w:val="006C7B64"/>
    <w:rsid w:val="006C7D98"/>
    <w:rsid w:val="006D0539"/>
    <w:rsid w:val="006D3490"/>
    <w:rsid w:val="006D472B"/>
    <w:rsid w:val="006D5B46"/>
    <w:rsid w:val="006D6A6F"/>
    <w:rsid w:val="006D7B37"/>
    <w:rsid w:val="006E11D1"/>
    <w:rsid w:val="006E19A6"/>
    <w:rsid w:val="006E1A9B"/>
    <w:rsid w:val="006E1F21"/>
    <w:rsid w:val="006E224C"/>
    <w:rsid w:val="006E26B6"/>
    <w:rsid w:val="006E29E3"/>
    <w:rsid w:val="006E455E"/>
    <w:rsid w:val="006E5096"/>
    <w:rsid w:val="006E7E94"/>
    <w:rsid w:val="006F0540"/>
    <w:rsid w:val="006F1356"/>
    <w:rsid w:val="006F33E2"/>
    <w:rsid w:val="006F3A2A"/>
    <w:rsid w:val="006F4531"/>
    <w:rsid w:val="006F4F9C"/>
    <w:rsid w:val="006F6779"/>
    <w:rsid w:val="006F6D6A"/>
    <w:rsid w:val="006F727A"/>
    <w:rsid w:val="006F751E"/>
    <w:rsid w:val="006F788A"/>
    <w:rsid w:val="006F7C3D"/>
    <w:rsid w:val="0070001E"/>
    <w:rsid w:val="0070007D"/>
    <w:rsid w:val="007009D9"/>
    <w:rsid w:val="0070149F"/>
    <w:rsid w:val="007020A4"/>
    <w:rsid w:val="00702259"/>
    <w:rsid w:val="00702FE2"/>
    <w:rsid w:val="0070373C"/>
    <w:rsid w:val="00703840"/>
    <w:rsid w:val="0070466F"/>
    <w:rsid w:val="007057A5"/>
    <w:rsid w:val="0070628B"/>
    <w:rsid w:val="00706A3C"/>
    <w:rsid w:val="00707670"/>
    <w:rsid w:val="0071016E"/>
    <w:rsid w:val="00711797"/>
    <w:rsid w:val="00711880"/>
    <w:rsid w:val="00711C1D"/>
    <w:rsid w:val="0071251F"/>
    <w:rsid w:val="0071562B"/>
    <w:rsid w:val="00716E4E"/>
    <w:rsid w:val="00717AD8"/>
    <w:rsid w:val="0072064D"/>
    <w:rsid w:val="007229EC"/>
    <w:rsid w:val="00722B8F"/>
    <w:rsid w:val="007241D8"/>
    <w:rsid w:val="00725849"/>
    <w:rsid w:val="00725DB6"/>
    <w:rsid w:val="00726DFC"/>
    <w:rsid w:val="00727395"/>
    <w:rsid w:val="00727E90"/>
    <w:rsid w:val="00730077"/>
    <w:rsid w:val="00731CE8"/>
    <w:rsid w:val="00732781"/>
    <w:rsid w:val="0073423F"/>
    <w:rsid w:val="007343DE"/>
    <w:rsid w:val="00734A80"/>
    <w:rsid w:val="007355DE"/>
    <w:rsid w:val="007359B7"/>
    <w:rsid w:val="00735EE5"/>
    <w:rsid w:val="00736475"/>
    <w:rsid w:val="007365F8"/>
    <w:rsid w:val="0073701C"/>
    <w:rsid w:val="00737C97"/>
    <w:rsid w:val="00742881"/>
    <w:rsid w:val="00743496"/>
    <w:rsid w:val="00745844"/>
    <w:rsid w:val="007467B4"/>
    <w:rsid w:val="00746C78"/>
    <w:rsid w:val="00746DF7"/>
    <w:rsid w:val="00747200"/>
    <w:rsid w:val="007473A6"/>
    <w:rsid w:val="007476B1"/>
    <w:rsid w:val="00747B38"/>
    <w:rsid w:val="00750709"/>
    <w:rsid w:val="00750777"/>
    <w:rsid w:val="007507C1"/>
    <w:rsid w:val="00751255"/>
    <w:rsid w:val="00751BFF"/>
    <w:rsid w:val="00751EA5"/>
    <w:rsid w:val="00752956"/>
    <w:rsid w:val="00752D24"/>
    <w:rsid w:val="00753121"/>
    <w:rsid w:val="0075381B"/>
    <w:rsid w:val="00753E9C"/>
    <w:rsid w:val="007542AC"/>
    <w:rsid w:val="00754F38"/>
    <w:rsid w:val="00755B46"/>
    <w:rsid w:val="0075758C"/>
    <w:rsid w:val="00760A1D"/>
    <w:rsid w:val="00762B2E"/>
    <w:rsid w:val="0076324C"/>
    <w:rsid w:val="00765AF2"/>
    <w:rsid w:val="00765CB3"/>
    <w:rsid w:val="007663BA"/>
    <w:rsid w:val="00772F60"/>
    <w:rsid w:val="007749D4"/>
    <w:rsid w:val="007755B4"/>
    <w:rsid w:val="007764A8"/>
    <w:rsid w:val="0077773A"/>
    <w:rsid w:val="007779BD"/>
    <w:rsid w:val="007808E7"/>
    <w:rsid w:val="007811A0"/>
    <w:rsid w:val="00782B93"/>
    <w:rsid w:val="00782F38"/>
    <w:rsid w:val="00782F69"/>
    <w:rsid w:val="00783776"/>
    <w:rsid w:val="007839BD"/>
    <w:rsid w:val="00783DC5"/>
    <w:rsid w:val="007847EB"/>
    <w:rsid w:val="0078490B"/>
    <w:rsid w:val="00785229"/>
    <w:rsid w:val="00785A47"/>
    <w:rsid w:val="00785C8A"/>
    <w:rsid w:val="00785CE5"/>
    <w:rsid w:val="007860A7"/>
    <w:rsid w:val="00786A6C"/>
    <w:rsid w:val="007870AC"/>
    <w:rsid w:val="0078766A"/>
    <w:rsid w:val="00790EA0"/>
    <w:rsid w:val="00791521"/>
    <w:rsid w:val="00791D14"/>
    <w:rsid w:val="00792C58"/>
    <w:rsid w:val="007932F9"/>
    <w:rsid w:val="00793749"/>
    <w:rsid w:val="00793FBA"/>
    <w:rsid w:val="0079413E"/>
    <w:rsid w:val="00794E70"/>
    <w:rsid w:val="007954EC"/>
    <w:rsid w:val="00795E68"/>
    <w:rsid w:val="00795ECF"/>
    <w:rsid w:val="007969A8"/>
    <w:rsid w:val="00796E6B"/>
    <w:rsid w:val="00797653"/>
    <w:rsid w:val="00797899"/>
    <w:rsid w:val="00797959"/>
    <w:rsid w:val="007A02FD"/>
    <w:rsid w:val="007A1292"/>
    <w:rsid w:val="007A139D"/>
    <w:rsid w:val="007A17A7"/>
    <w:rsid w:val="007A1DCF"/>
    <w:rsid w:val="007A3318"/>
    <w:rsid w:val="007A4FF1"/>
    <w:rsid w:val="007A650C"/>
    <w:rsid w:val="007A6979"/>
    <w:rsid w:val="007A7F0E"/>
    <w:rsid w:val="007B085A"/>
    <w:rsid w:val="007B19AA"/>
    <w:rsid w:val="007B1CDA"/>
    <w:rsid w:val="007B34B9"/>
    <w:rsid w:val="007B3A8F"/>
    <w:rsid w:val="007B3D0B"/>
    <w:rsid w:val="007B5EB5"/>
    <w:rsid w:val="007B6A33"/>
    <w:rsid w:val="007B76DE"/>
    <w:rsid w:val="007C0289"/>
    <w:rsid w:val="007C0889"/>
    <w:rsid w:val="007C1057"/>
    <w:rsid w:val="007C17AF"/>
    <w:rsid w:val="007C1898"/>
    <w:rsid w:val="007C2B40"/>
    <w:rsid w:val="007C3346"/>
    <w:rsid w:val="007C33A8"/>
    <w:rsid w:val="007C3A13"/>
    <w:rsid w:val="007C4C56"/>
    <w:rsid w:val="007C5161"/>
    <w:rsid w:val="007C67CA"/>
    <w:rsid w:val="007D0915"/>
    <w:rsid w:val="007D13B3"/>
    <w:rsid w:val="007D1D15"/>
    <w:rsid w:val="007D1D26"/>
    <w:rsid w:val="007D1E4C"/>
    <w:rsid w:val="007D22A3"/>
    <w:rsid w:val="007D275C"/>
    <w:rsid w:val="007D2E16"/>
    <w:rsid w:val="007D3633"/>
    <w:rsid w:val="007D364B"/>
    <w:rsid w:val="007D414D"/>
    <w:rsid w:val="007D493B"/>
    <w:rsid w:val="007D4F42"/>
    <w:rsid w:val="007D566A"/>
    <w:rsid w:val="007D59C8"/>
    <w:rsid w:val="007D60C1"/>
    <w:rsid w:val="007D6C49"/>
    <w:rsid w:val="007D6EA7"/>
    <w:rsid w:val="007D76DD"/>
    <w:rsid w:val="007D7E26"/>
    <w:rsid w:val="007E02BC"/>
    <w:rsid w:val="007E22A6"/>
    <w:rsid w:val="007E2E12"/>
    <w:rsid w:val="007E3D42"/>
    <w:rsid w:val="007E4E8A"/>
    <w:rsid w:val="007E5B56"/>
    <w:rsid w:val="007F07DA"/>
    <w:rsid w:val="007F1DE6"/>
    <w:rsid w:val="007F25B0"/>
    <w:rsid w:val="007F35E6"/>
    <w:rsid w:val="007F3E42"/>
    <w:rsid w:val="007F4248"/>
    <w:rsid w:val="007F433D"/>
    <w:rsid w:val="007F5126"/>
    <w:rsid w:val="007F55A9"/>
    <w:rsid w:val="007F5F09"/>
    <w:rsid w:val="007F6F89"/>
    <w:rsid w:val="007F75CB"/>
    <w:rsid w:val="007F79FF"/>
    <w:rsid w:val="007F7DE9"/>
    <w:rsid w:val="008008F5"/>
    <w:rsid w:val="00800FBB"/>
    <w:rsid w:val="0080195F"/>
    <w:rsid w:val="0080198A"/>
    <w:rsid w:val="00802B44"/>
    <w:rsid w:val="008045EE"/>
    <w:rsid w:val="008049D9"/>
    <w:rsid w:val="00805ADD"/>
    <w:rsid w:val="00805B7B"/>
    <w:rsid w:val="008069CC"/>
    <w:rsid w:val="00806B3E"/>
    <w:rsid w:val="00806BCA"/>
    <w:rsid w:val="00807367"/>
    <w:rsid w:val="008073B8"/>
    <w:rsid w:val="008105CF"/>
    <w:rsid w:val="008107B1"/>
    <w:rsid w:val="0081097D"/>
    <w:rsid w:val="00810C0E"/>
    <w:rsid w:val="00811089"/>
    <w:rsid w:val="008115F6"/>
    <w:rsid w:val="00811B59"/>
    <w:rsid w:val="00811BE0"/>
    <w:rsid w:val="00811CCA"/>
    <w:rsid w:val="00813E05"/>
    <w:rsid w:val="00813EFA"/>
    <w:rsid w:val="00813F7A"/>
    <w:rsid w:val="0081400D"/>
    <w:rsid w:val="00814186"/>
    <w:rsid w:val="00815090"/>
    <w:rsid w:val="00815640"/>
    <w:rsid w:val="00816316"/>
    <w:rsid w:val="00816897"/>
    <w:rsid w:val="00816DEF"/>
    <w:rsid w:val="00817428"/>
    <w:rsid w:val="00817792"/>
    <w:rsid w:val="00820224"/>
    <w:rsid w:val="008202B7"/>
    <w:rsid w:val="0082054B"/>
    <w:rsid w:val="00820684"/>
    <w:rsid w:val="00820AA1"/>
    <w:rsid w:val="008211D0"/>
    <w:rsid w:val="00821AB9"/>
    <w:rsid w:val="00822155"/>
    <w:rsid w:val="00822AB2"/>
    <w:rsid w:val="00822BFB"/>
    <w:rsid w:val="00823B7F"/>
    <w:rsid w:val="008245BE"/>
    <w:rsid w:val="0082495C"/>
    <w:rsid w:val="0082507D"/>
    <w:rsid w:val="00825B59"/>
    <w:rsid w:val="008264D5"/>
    <w:rsid w:val="008266E0"/>
    <w:rsid w:val="00827DD3"/>
    <w:rsid w:val="0083075F"/>
    <w:rsid w:val="00830921"/>
    <w:rsid w:val="008310B0"/>
    <w:rsid w:val="0083269B"/>
    <w:rsid w:val="00832863"/>
    <w:rsid w:val="008329D2"/>
    <w:rsid w:val="00832BBA"/>
    <w:rsid w:val="008336EF"/>
    <w:rsid w:val="00833726"/>
    <w:rsid w:val="00834478"/>
    <w:rsid w:val="00834C2C"/>
    <w:rsid w:val="00835670"/>
    <w:rsid w:val="008356D1"/>
    <w:rsid w:val="00836048"/>
    <w:rsid w:val="00836FFD"/>
    <w:rsid w:val="00837367"/>
    <w:rsid w:val="00837F10"/>
    <w:rsid w:val="008404DC"/>
    <w:rsid w:val="00841EBF"/>
    <w:rsid w:val="00842D25"/>
    <w:rsid w:val="00843263"/>
    <w:rsid w:val="008436B6"/>
    <w:rsid w:val="00843C9D"/>
    <w:rsid w:val="00843E18"/>
    <w:rsid w:val="00844032"/>
    <w:rsid w:val="00844097"/>
    <w:rsid w:val="00844212"/>
    <w:rsid w:val="00844986"/>
    <w:rsid w:val="008450A1"/>
    <w:rsid w:val="0084653F"/>
    <w:rsid w:val="00846557"/>
    <w:rsid w:val="00846EF5"/>
    <w:rsid w:val="00850B27"/>
    <w:rsid w:val="0085169F"/>
    <w:rsid w:val="008516B1"/>
    <w:rsid w:val="00851863"/>
    <w:rsid w:val="00852632"/>
    <w:rsid w:val="00853279"/>
    <w:rsid w:val="00853552"/>
    <w:rsid w:val="00854099"/>
    <w:rsid w:val="00854BAA"/>
    <w:rsid w:val="00855701"/>
    <w:rsid w:val="008571DE"/>
    <w:rsid w:val="00857A08"/>
    <w:rsid w:val="008609B8"/>
    <w:rsid w:val="00860CD4"/>
    <w:rsid w:val="00860D2E"/>
    <w:rsid w:val="00861C91"/>
    <w:rsid w:val="00861D90"/>
    <w:rsid w:val="00862C6F"/>
    <w:rsid w:val="008668E8"/>
    <w:rsid w:val="00866AF0"/>
    <w:rsid w:val="00866B34"/>
    <w:rsid w:val="00866BF9"/>
    <w:rsid w:val="00867079"/>
    <w:rsid w:val="00867B1B"/>
    <w:rsid w:val="008702DA"/>
    <w:rsid w:val="008710E3"/>
    <w:rsid w:val="008722FC"/>
    <w:rsid w:val="008724B0"/>
    <w:rsid w:val="008746B4"/>
    <w:rsid w:val="00874BF4"/>
    <w:rsid w:val="00876209"/>
    <w:rsid w:val="0087708C"/>
    <w:rsid w:val="00877215"/>
    <w:rsid w:val="0087743C"/>
    <w:rsid w:val="0087750C"/>
    <w:rsid w:val="00877B78"/>
    <w:rsid w:val="00877EB8"/>
    <w:rsid w:val="0088032C"/>
    <w:rsid w:val="008803DD"/>
    <w:rsid w:val="0088079A"/>
    <w:rsid w:val="00880AFD"/>
    <w:rsid w:val="00881B24"/>
    <w:rsid w:val="00881BC7"/>
    <w:rsid w:val="00882D0C"/>
    <w:rsid w:val="00883E1D"/>
    <w:rsid w:val="00884078"/>
    <w:rsid w:val="00884239"/>
    <w:rsid w:val="008845CE"/>
    <w:rsid w:val="0088496F"/>
    <w:rsid w:val="00884B6D"/>
    <w:rsid w:val="00886B5A"/>
    <w:rsid w:val="00886D69"/>
    <w:rsid w:val="0088718C"/>
    <w:rsid w:val="00887BA5"/>
    <w:rsid w:val="0089072D"/>
    <w:rsid w:val="00891701"/>
    <w:rsid w:val="00892359"/>
    <w:rsid w:val="00892AA9"/>
    <w:rsid w:val="00892B90"/>
    <w:rsid w:val="00893223"/>
    <w:rsid w:val="00893670"/>
    <w:rsid w:val="008937FE"/>
    <w:rsid w:val="00894BAB"/>
    <w:rsid w:val="00894C61"/>
    <w:rsid w:val="00894C76"/>
    <w:rsid w:val="00894CF7"/>
    <w:rsid w:val="00895F81"/>
    <w:rsid w:val="0089729F"/>
    <w:rsid w:val="008A012A"/>
    <w:rsid w:val="008A06BA"/>
    <w:rsid w:val="008A17C7"/>
    <w:rsid w:val="008A17D2"/>
    <w:rsid w:val="008A19BB"/>
    <w:rsid w:val="008A231D"/>
    <w:rsid w:val="008A2AB6"/>
    <w:rsid w:val="008A3E01"/>
    <w:rsid w:val="008A3FC8"/>
    <w:rsid w:val="008A4975"/>
    <w:rsid w:val="008A6425"/>
    <w:rsid w:val="008A70A5"/>
    <w:rsid w:val="008B0265"/>
    <w:rsid w:val="008B0CC9"/>
    <w:rsid w:val="008B1BD0"/>
    <w:rsid w:val="008B28F0"/>
    <w:rsid w:val="008B39E9"/>
    <w:rsid w:val="008B51F3"/>
    <w:rsid w:val="008B6212"/>
    <w:rsid w:val="008B63A7"/>
    <w:rsid w:val="008B6760"/>
    <w:rsid w:val="008B7927"/>
    <w:rsid w:val="008C0338"/>
    <w:rsid w:val="008C0AAB"/>
    <w:rsid w:val="008C0DD6"/>
    <w:rsid w:val="008C148A"/>
    <w:rsid w:val="008C2AFE"/>
    <w:rsid w:val="008C3CE7"/>
    <w:rsid w:val="008C42DF"/>
    <w:rsid w:val="008C511E"/>
    <w:rsid w:val="008C55F4"/>
    <w:rsid w:val="008C58B7"/>
    <w:rsid w:val="008C5F8B"/>
    <w:rsid w:val="008C7223"/>
    <w:rsid w:val="008D1CDA"/>
    <w:rsid w:val="008D2C1F"/>
    <w:rsid w:val="008D4B48"/>
    <w:rsid w:val="008D61BF"/>
    <w:rsid w:val="008D6AEE"/>
    <w:rsid w:val="008D6F9D"/>
    <w:rsid w:val="008D7626"/>
    <w:rsid w:val="008D770E"/>
    <w:rsid w:val="008D7D07"/>
    <w:rsid w:val="008D7D95"/>
    <w:rsid w:val="008E052A"/>
    <w:rsid w:val="008E141A"/>
    <w:rsid w:val="008E1AC5"/>
    <w:rsid w:val="008E3C8F"/>
    <w:rsid w:val="008E4A86"/>
    <w:rsid w:val="008E4B5D"/>
    <w:rsid w:val="008E509B"/>
    <w:rsid w:val="008E5D40"/>
    <w:rsid w:val="008E6513"/>
    <w:rsid w:val="008E65EA"/>
    <w:rsid w:val="008E6B91"/>
    <w:rsid w:val="008E6C55"/>
    <w:rsid w:val="008E75C8"/>
    <w:rsid w:val="008E7D2B"/>
    <w:rsid w:val="008F06CC"/>
    <w:rsid w:val="008F107A"/>
    <w:rsid w:val="008F272B"/>
    <w:rsid w:val="008F2BE3"/>
    <w:rsid w:val="008F366E"/>
    <w:rsid w:val="008F4838"/>
    <w:rsid w:val="008F5A44"/>
    <w:rsid w:val="008F5D22"/>
    <w:rsid w:val="008F623A"/>
    <w:rsid w:val="008F64D5"/>
    <w:rsid w:val="008F7807"/>
    <w:rsid w:val="0090076D"/>
    <w:rsid w:val="00900B3A"/>
    <w:rsid w:val="009010E9"/>
    <w:rsid w:val="0090116D"/>
    <w:rsid w:val="00901B73"/>
    <w:rsid w:val="00901D84"/>
    <w:rsid w:val="00903123"/>
    <w:rsid w:val="00903820"/>
    <w:rsid w:val="009042B7"/>
    <w:rsid w:val="00904723"/>
    <w:rsid w:val="00904A4A"/>
    <w:rsid w:val="00904BCD"/>
    <w:rsid w:val="009058B8"/>
    <w:rsid w:val="00905B2F"/>
    <w:rsid w:val="00905F74"/>
    <w:rsid w:val="009064AC"/>
    <w:rsid w:val="00906E4D"/>
    <w:rsid w:val="00906F05"/>
    <w:rsid w:val="00906F9C"/>
    <w:rsid w:val="0090707B"/>
    <w:rsid w:val="0091000F"/>
    <w:rsid w:val="009104AB"/>
    <w:rsid w:val="00910589"/>
    <w:rsid w:val="009123BD"/>
    <w:rsid w:val="00912D94"/>
    <w:rsid w:val="00914CAD"/>
    <w:rsid w:val="00915016"/>
    <w:rsid w:val="009164CE"/>
    <w:rsid w:val="00916B43"/>
    <w:rsid w:val="00916F56"/>
    <w:rsid w:val="0091714E"/>
    <w:rsid w:val="0091764B"/>
    <w:rsid w:val="00921141"/>
    <w:rsid w:val="00921C38"/>
    <w:rsid w:val="00921DB6"/>
    <w:rsid w:val="00923125"/>
    <w:rsid w:val="00923506"/>
    <w:rsid w:val="0092396A"/>
    <w:rsid w:val="00924F48"/>
    <w:rsid w:val="00925301"/>
    <w:rsid w:val="009255D0"/>
    <w:rsid w:val="00925B29"/>
    <w:rsid w:val="0092614F"/>
    <w:rsid w:val="009267AA"/>
    <w:rsid w:val="00926A59"/>
    <w:rsid w:val="009270A1"/>
    <w:rsid w:val="009272CF"/>
    <w:rsid w:val="009307F1"/>
    <w:rsid w:val="0093089F"/>
    <w:rsid w:val="00930C2B"/>
    <w:rsid w:val="0093214D"/>
    <w:rsid w:val="0093286B"/>
    <w:rsid w:val="00932915"/>
    <w:rsid w:val="00933AC5"/>
    <w:rsid w:val="00933F3C"/>
    <w:rsid w:val="009343AD"/>
    <w:rsid w:val="00934B0F"/>
    <w:rsid w:val="00935A3A"/>
    <w:rsid w:val="009401B9"/>
    <w:rsid w:val="0094031A"/>
    <w:rsid w:val="0094153A"/>
    <w:rsid w:val="009417BD"/>
    <w:rsid w:val="009420A3"/>
    <w:rsid w:val="00942529"/>
    <w:rsid w:val="00945612"/>
    <w:rsid w:val="0094602A"/>
    <w:rsid w:val="00947196"/>
    <w:rsid w:val="009473C1"/>
    <w:rsid w:val="0095153C"/>
    <w:rsid w:val="00952B7B"/>
    <w:rsid w:val="00952C7D"/>
    <w:rsid w:val="00953543"/>
    <w:rsid w:val="00953777"/>
    <w:rsid w:val="00953ACC"/>
    <w:rsid w:val="00954633"/>
    <w:rsid w:val="00954944"/>
    <w:rsid w:val="00954AC4"/>
    <w:rsid w:val="00955020"/>
    <w:rsid w:val="009558DB"/>
    <w:rsid w:val="0095599E"/>
    <w:rsid w:val="00956AFC"/>
    <w:rsid w:val="00956FE0"/>
    <w:rsid w:val="0095734D"/>
    <w:rsid w:val="00957524"/>
    <w:rsid w:val="009578F4"/>
    <w:rsid w:val="00960184"/>
    <w:rsid w:val="009608AB"/>
    <w:rsid w:val="00961128"/>
    <w:rsid w:val="00961A75"/>
    <w:rsid w:val="0096262E"/>
    <w:rsid w:val="009632EE"/>
    <w:rsid w:val="00963A30"/>
    <w:rsid w:val="009642F9"/>
    <w:rsid w:val="00964505"/>
    <w:rsid w:val="009651F0"/>
    <w:rsid w:val="00965403"/>
    <w:rsid w:val="00966437"/>
    <w:rsid w:val="0096684F"/>
    <w:rsid w:val="00966B5A"/>
    <w:rsid w:val="00966E31"/>
    <w:rsid w:val="00966E8D"/>
    <w:rsid w:val="009677CE"/>
    <w:rsid w:val="009702B3"/>
    <w:rsid w:val="009705DD"/>
    <w:rsid w:val="00970CEF"/>
    <w:rsid w:val="00971809"/>
    <w:rsid w:val="00971918"/>
    <w:rsid w:val="00971C49"/>
    <w:rsid w:val="00972E3C"/>
    <w:rsid w:val="00973724"/>
    <w:rsid w:val="00976311"/>
    <w:rsid w:val="0097713D"/>
    <w:rsid w:val="00977155"/>
    <w:rsid w:val="00977164"/>
    <w:rsid w:val="00977542"/>
    <w:rsid w:val="009803F3"/>
    <w:rsid w:val="00980B41"/>
    <w:rsid w:val="009812F8"/>
    <w:rsid w:val="00982086"/>
    <w:rsid w:val="00982101"/>
    <w:rsid w:val="00982AC5"/>
    <w:rsid w:val="00983067"/>
    <w:rsid w:val="00983308"/>
    <w:rsid w:val="00983354"/>
    <w:rsid w:val="00983699"/>
    <w:rsid w:val="00984ADB"/>
    <w:rsid w:val="00984DF4"/>
    <w:rsid w:val="009862D9"/>
    <w:rsid w:val="009877EC"/>
    <w:rsid w:val="009877F8"/>
    <w:rsid w:val="0099120A"/>
    <w:rsid w:val="00991229"/>
    <w:rsid w:val="00991656"/>
    <w:rsid w:val="00992207"/>
    <w:rsid w:val="00992A4F"/>
    <w:rsid w:val="00993D61"/>
    <w:rsid w:val="0099449A"/>
    <w:rsid w:val="00995850"/>
    <w:rsid w:val="00995F59"/>
    <w:rsid w:val="00996FC1"/>
    <w:rsid w:val="00997797"/>
    <w:rsid w:val="00997EAC"/>
    <w:rsid w:val="009A0E39"/>
    <w:rsid w:val="009A1CF3"/>
    <w:rsid w:val="009A2A7E"/>
    <w:rsid w:val="009A310A"/>
    <w:rsid w:val="009A3628"/>
    <w:rsid w:val="009A3D67"/>
    <w:rsid w:val="009A4103"/>
    <w:rsid w:val="009A4FE3"/>
    <w:rsid w:val="009A5EEB"/>
    <w:rsid w:val="009A6267"/>
    <w:rsid w:val="009A6929"/>
    <w:rsid w:val="009B00A4"/>
    <w:rsid w:val="009B0155"/>
    <w:rsid w:val="009B0E92"/>
    <w:rsid w:val="009B20A7"/>
    <w:rsid w:val="009B279B"/>
    <w:rsid w:val="009B2CB8"/>
    <w:rsid w:val="009B329F"/>
    <w:rsid w:val="009B3686"/>
    <w:rsid w:val="009B3952"/>
    <w:rsid w:val="009B43BA"/>
    <w:rsid w:val="009B4561"/>
    <w:rsid w:val="009B5DB5"/>
    <w:rsid w:val="009B6102"/>
    <w:rsid w:val="009B659E"/>
    <w:rsid w:val="009B6978"/>
    <w:rsid w:val="009B7776"/>
    <w:rsid w:val="009C1382"/>
    <w:rsid w:val="009C32B3"/>
    <w:rsid w:val="009C392C"/>
    <w:rsid w:val="009C4118"/>
    <w:rsid w:val="009C4B38"/>
    <w:rsid w:val="009C6749"/>
    <w:rsid w:val="009C7625"/>
    <w:rsid w:val="009D35BA"/>
    <w:rsid w:val="009D4246"/>
    <w:rsid w:val="009D5E05"/>
    <w:rsid w:val="009D62EC"/>
    <w:rsid w:val="009D6576"/>
    <w:rsid w:val="009D6FD7"/>
    <w:rsid w:val="009D7573"/>
    <w:rsid w:val="009E0721"/>
    <w:rsid w:val="009E192C"/>
    <w:rsid w:val="009E1C96"/>
    <w:rsid w:val="009E413E"/>
    <w:rsid w:val="009E4A2A"/>
    <w:rsid w:val="009E5041"/>
    <w:rsid w:val="009E610C"/>
    <w:rsid w:val="009E6E7A"/>
    <w:rsid w:val="009E6EBC"/>
    <w:rsid w:val="009E74E2"/>
    <w:rsid w:val="009E7604"/>
    <w:rsid w:val="009E7F3F"/>
    <w:rsid w:val="009F023A"/>
    <w:rsid w:val="009F0DEC"/>
    <w:rsid w:val="009F1853"/>
    <w:rsid w:val="009F1C27"/>
    <w:rsid w:val="009F281A"/>
    <w:rsid w:val="009F2B4F"/>
    <w:rsid w:val="009F2BBB"/>
    <w:rsid w:val="009F3ABC"/>
    <w:rsid w:val="009F4169"/>
    <w:rsid w:val="009F419A"/>
    <w:rsid w:val="009F443B"/>
    <w:rsid w:val="009F4BD5"/>
    <w:rsid w:val="009F5F03"/>
    <w:rsid w:val="009F62AD"/>
    <w:rsid w:val="009F644F"/>
    <w:rsid w:val="009F688B"/>
    <w:rsid w:val="009F7372"/>
    <w:rsid w:val="009F7E8F"/>
    <w:rsid w:val="009F7F5A"/>
    <w:rsid w:val="00A004B8"/>
    <w:rsid w:val="00A00B5B"/>
    <w:rsid w:val="00A027DC"/>
    <w:rsid w:val="00A029E8"/>
    <w:rsid w:val="00A02D3E"/>
    <w:rsid w:val="00A02D7C"/>
    <w:rsid w:val="00A0392E"/>
    <w:rsid w:val="00A03937"/>
    <w:rsid w:val="00A0415B"/>
    <w:rsid w:val="00A05DB3"/>
    <w:rsid w:val="00A05E51"/>
    <w:rsid w:val="00A067AA"/>
    <w:rsid w:val="00A06B14"/>
    <w:rsid w:val="00A06E6E"/>
    <w:rsid w:val="00A07B08"/>
    <w:rsid w:val="00A1049E"/>
    <w:rsid w:val="00A10E00"/>
    <w:rsid w:val="00A110E9"/>
    <w:rsid w:val="00A13092"/>
    <w:rsid w:val="00A1318A"/>
    <w:rsid w:val="00A13E9E"/>
    <w:rsid w:val="00A14419"/>
    <w:rsid w:val="00A14D41"/>
    <w:rsid w:val="00A158A5"/>
    <w:rsid w:val="00A1599B"/>
    <w:rsid w:val="00A159A0"/>
    <w:rsid w:val="00A15C34"/>
    <w:rsid w:val="00A15E0E"/>
    <w:rsid w:val="00A170A2"/>
    <w:rsid w:val="00A1749E"/>
    <w:rsid w:val="00A178A9"/>
    <w:rsid w:val="00A1795D"/>
    <w:rsid w:val="00A20124"/>
    <w:rsid w:val="00A20AA6"/>
    <w:rsid w:val="00A211E7"/>
    <w:rsid w:val="00A2138D"/>
    <w:rsid w:val="00A22C6B"/>
    <w:rsid w:val="00A22CA8"/>
    <w:rsid w:val="00A230DA"/>
    <w:rsid w:val="00A2333A"/>
    <w:rsid w:val="00A24737"/>
    <w:rsid w:val="00A2543D"/>
    <w:rsid w:val="00A26606"/>
    <w:rsid w:val="00A26962"/>
    <w:rsid w:val="00A277B4"/>
    <w:rsid w:val="00A27B5A"/>
    <w:rsid w:val="00A27DC5"/>
    <w:rsid w:val="00A3037A"/>
    <w:rsid w:val="00A30B80"/>
    <w:rsid w:val="00A30F53"/>
    <w:rsid w:val="00A31FB9"/>
    <w:rsid w:val="00A325C1"/>
    <w:rsid w:val="00A32F6F"/>
    <w:rsid w:val="00A34003"/>
    <w:rsid w:val="00A3460F"/>
    <w:rsid w:val="00A37405"/>
    <w:rsid w:val="00A40331"/>
    <w:rsid w:val="00A40713"/>
    <w:rsid w:val="00A41435"/>
    <w:rsid w:val="00A41507"/>
    <w:rsid w:val="00A415C2"/>
    <w:rsid w:val="00A41B90"/>
    <w:rsid w:val="00A42016"/>
    <w:rsid w:val="00A42ECE"/>
    <w:rsid w:val="00A42F57"/>
    <w:rsid w:val="00A4312C"/>
    <w:rsid w:val="00A44FD7"/>
    <w:rsid w:val="00A4530E"/>
    <w:rsid w:val="00A45A7C"/>
    <w:rsid w:val="00A47D35"/>
    <w:rsid w:val="00A47E29"/>
    <w:rsid w:val="00A50540"/>
    <w:rsid w:val="00A50590"/>
    <w:rsid w:val="00A50B8A"/>
    <w:rsid w:val="00A510F6"/>
    <w:rsid w:val="00A51187"/>
    <w:rsid w:val="00A51F45"/>
    <w:rsid w:val="00A52B69"/>
    <w:rsid w:val="00A547E8"/>
    <w:rsid w:val="00A54AFA"/>
    <w:rsid w:val="00A5564C"/>
    <w:rsid w:val="00A5703C"/>
    <w:rsid w:val="00A57A43"/>
    <w:rsid w:val="00A60083"/>
    <w:rsid w:val="00A611D1"/>
    <w:rsid w:val="00A618FB"/>
    <w:rsid w:val="00A61A87"/>
    <w:rsid w:val="00A62661"/>
    <w:rsid w:val="00A628C7"/>
    <w:rsid w:val="00A62BA8"/>
    <w:rsid w:val="00A632FB"/>
    <w:rsid w:val="00A63F23"/>
    <w:rsid w:val="00A64C71"/>
    <w:rsid w:val="00A65206"/>
    <w:rsid w:val="00A65868"/>
    <w:rsid w:val="00A65992"/>
    <w:rsid w:val="00A65F00"/>
    <w:rsid w:val="00A67559"/>
    <w:rsid w:val="00A67A28"/>
    <w:rsid w:val="00A7014B"/>
    <w:rsid w:val="00A70867"/>
    <w:rsid w:val="00A70BE6"/>
    <w:rsid w:val="00A71F9A"/>
    <w:rsid w:val="00A72357"/>
    <w:rsid w:val="00A73CBB"/>
    <w:rsid w:val="00A74AD3"/>
    <w:rsid w:val="00A74C2A"/>
    <w:rsid w:val="00A761F3"/>
    <w:rsid w:val="00A76F1D"/>
    <w:rsid w:val="00A801D9"/>
    <w:rsid w:val="00A80B99"/>
    <w:rsid w:val="00A81434"/>
    <w:rsid w:val="00A82012"/>
    <w:rsid w:val="00A83148"/>
    <w:rsid w:val="00A83775"/>
    <w:rsid w:val="00A839DB"/>
    <w:rsid w:val="00A83B39"/>
    <w:rsid w:val="00A83D3F"/>
    <w:rsid w:val="00A85396"/>
    <w:rsid w:val="00A87D37"/>
    <w:rsid w:val="00A87F5E"/>
    <w:rsid w:val="00A9032F"/>
    <w:rsid w:val="00A90545"/>
    <w:rsid w:val="00A9063E"/>
    <w:rsid w:val="00A92411"/>
    <w:rsid w:val="00A927BA"/>
    <w:rsid w:val="00A93575"/>
    <w:rsid w:val="00A943CD"/>
    <w:rsid w:val="00A95164"/>
    <w:rsid w:val="00A9530F"/>
    <w:rsid w:val="00A957FC"/>
    <w:rsid w:val="00AA1634"/>
    <w:rsid w:val="00AA229C"/>
    <w:rsid w:val="00AA299E"/>
    <w:rsid w:val="00AA2EAA"/>
    <w:rsid w:val="00AA2F46"/>
    <w:rsid w:val="00AA347E"/>
    <w:rsid w:val="00AA36B4"/>
    <w:rsid w:val="00AA49A3"/>
    <w:rsid w:val="00AA6810"/>
    <w:rsid w:val="00AA6B86"/>
    <w:rsid w:val="00AA6D9B"/>
    <w:rsid w:val="00AA79F3"/>
    <w:rsid w:val="00AA7DF5"/>
    <w:rsid w:val="00AB0D93"/>
    <w:rsid w:val="00AB0DF0"/>
    <w:rsid w:val="00AB182E"/>
    <w:rsid w:val="00AB49D3"/>
    <w:rsid w:val="00AB4D63"/>
    <w:rsid w:val="00AB6684"/>
    <w:rsid w:val="00AB6CBC"/>
    <w:rsid w:val="00AB6E7A"/>
    <w:rsid w:val="00AB73B8"/>
    <w:rsid w:val="00AB74D6"/>
    <w:rsid w:val="00AB76B4"/>
    <w:rsid w:val="00AC0115"/>
    <w:rsid w:val="00AC21FD"/>
    <w:rsid w:val="00AC2B52"/>
    <w:rsid w:val="00AC3484"/>
    <w:rsid w:val="00AC37B3"/>
    <w:rsid w:val="00AC4FE8"/>
    <w:rsid w:val="00AC5A00"/>
    <w:rsid w:val="00AC7D7E"/>
    <w:rsid w:val="00AD0208"/>
    <w:rsid w:val="00AD0E52"/>
    <w:rsid w:val="00AD142C"/>
    <w:rsid w:val="00AD1816"/>
    <w:rsid w:val="00AD2936"/>
    <w:rsid w:val="00AD4357"/>
    <w:rsid w:val="00AD46C7"/>
    <w:rsid w:val="00AD55A7"/>
    <w:rsid w:val="00AD573D"/>
    <w:rsid w:val="00AD6FF9"/>
    <w:rsid w:val="00AD7841"/>
    <w:rsid w:val="00AD790E"/>
    <w:rsid w:val="00AE014F"/>
    <w:rsid w:val="00AE0613"/>
    <w:rsid w:val="00AE1059"/>
    <w:rsid w:val="00AE18F8"/>
    <w:rsid w:val="00AE20E0"/>
    <w:rsid w:val="00AE2A41"/>
    <w:rsid w:val="00AE3141"/>
    <w:rsid w:val="00AE3637"/>
    <w:rsid w:val="00AE3B79"/>
    <w:rsid w:val="00AE4695"/>
    <w:rsid w:val="00AE4B2A"/>
    <w:rsid w:val="00AE567E"/>
    <w:rsid w:val="00AE56C8"/>
    <w:rsid w:val="00AE614E"/>
    <w:rsid w:val="00AE6B2D"/>
    <w:rsid w:val="00AE6F21"/>
    <w:rsid w:val="00AE6F89"/>
    <w:rsid w:val="00AE701D"/>
    <w:rsid w:val="00AE7D72"/>
    <w:rsid w:val="00AF022A"/>
    <w:rsid w:val="00AF02AC"/>
    <w:rsid w:val="00AF0434"/>
    <w:rsid w:val="00AF0D8E"/>
    <w:rsid w:val="00AF1179"/>
    <w:rsid w:val="00AF2833"/>
    <w:rsid w:val="00AF357D"/>
    <w:rsid w:val="00AF606C"/>
    <w:rsid w:val="00AF6231"/>
    <w:rsid w:val="00AF6733"/>
    <w:rsid w:val="00AF67D5"/>
    <w:rsid w:val="00AF6868"/>
    <w:rsid w:val="00AF7D27"/>
    <w:rsid w:val="00B00109"/>
    <w:rsid w:val="00B0189E"/>
    <w:rsid w:val="00B02BC9"/>
    <w:rsid w:val="00B03697"/>
    <w:rsid w:val="00B03901"/>
    <w:rsid w:val="00B04D09"/>
    <w:rsid w:val="00B05501"/>
    <w:rsid w:val="00B05F40"/>
    <w:rsid w:val="00B060FC"/>
    <w:rsid w:val="00B06610"/>
    <w:rsid w:val="00B06CEB"/>
    <w:rsid w:val="00B06F17"/>
    <w:rsid w:val="00B07052"/>
    <w:rsid w:val="00B110A1"/>
    <w:rsid w:val="00B11193"/>
    <w:rsid w:val="00B1168F"/>
    <w:rsid w:val="00B1269B"/>
    <w:rsid w:val="00B12CEB"/>
    <w:rsid w:val="00B136AC"/>
    <w:rsid w:val="00B13EBF"/>
    <w:rsid w:val="00B15C11"/>
    <w:rsid w:val="00B16E66"/>
    <w:rsid w:val="00B20652"/>
    <w:rsid w:val="00B20988"/>
    <w:rsid w:val="00B21589"/>
    <w:rsid w:val="00B226F4"/>
    <w:rsid w:val="00B22855"/>
    <w:rsid w:val="00B22FAD"/>
    <w:rsid w:val="00B2352D"/>
    <w:rsid w:val="00B23863"/>
    <w:rsid w:val="00B23D66"/>
    <w:rsid w:val="00B2508A"/>
    <w:rsid w:val="00B25841"/>
    <w:rsid w:val="00B25C5D"/>
    <w:rsid w:val="00B26C33"/>
    <w:rsid w:val="00B26DFA"/>
    <w:rsid w:val="00B271E9"/>
    <w:rsid w:val="00B27337"/>
    <w:rsid w:val="00B27BD4"/>
    <w:rsid w:val="00B3088B"/>
    <w:rsid w:val="00B30B39"/>
    <w:rsid w:val="00B31455"/>
    <w:rsid w:val="00B31803"/>
    <w:rsid w:val="00B3180C"/>
    <w:rsid w:val="00B3255C"/>
    <w:rsid w:val="00B3266B"/>
    <w:rsid w:val="00B326DD"/>
    <w:rsid w:val="00B32A9F"/>
    <w:rsid w:val="00B33A60"/>
    <w:rsid w:val="00B33DB2"/>
    <w:rsid w:val="00B33F07"/>
    <w:rsid w:val="00B34548"/>
    <w:rsid w:val="00B35287"/>
    <w:rsid w:val="00B36727"/>
    <w:rsid w:val="00B379FA"/>
    <w:rsid w:val="00B401AC"/>
    <w:rsid w:val="00B41EBD"/>
    <w:rsid w:val="00B42268"/>
    <w:rsid w:val="00B428C8"/>
    <w:rsid w:val="00B43BA4"/>
    <w:rsid w:val="00B43BB6"/>
    <w:rsid w:val="00B43F00"/>
    <w:rsid w:val="00B445EE"/>
    <w:rsid w:val="00B445FF"/>
    <w:rsid w:val="00B4480D"/>
    <w:rsid w:val="00B44F60"/>
    <w:rsid w:val="00B452A2"/>
    <w:rsid w:val="00B453BB"/>
    <w:rsid w:val="00B45BE8"/>
    <w:rsid w:val="00B4612A"/>
    <w:rsid w:val="00B464BD"/>
    <w:rsid w:val="00B46C2E"/>
    <w:rsid w:val="00B46EBA"/>
    <w:rsid w:val="00B4716B"/>
    <w:rsid w:val="00B502BF"/>
    <w:rsid w:val="00B50917"/>
    <w:rsid w:val="00B5242F"/>
    <w:rsid w:val="00B52990"/>
    <w:rsid w:val="00B529A8"/>
    <w:rsid w:val="00B52A70"/>
    <w:rsid w:val="00B530C1"/>
    <w:rsid w:val="00B535BC"/>
    <w:rsid w:val="00B54DAC"/>
    <w:rsid w:val="00B56D38"/>
    <w:rsid w:val="00B574A7"/>
    <w:rsid w:val="00B57781"/>
    <w:rsid w:val="00B57834"/>
    <w:rsid w:val="00B57950"/>
    <w:rsid w:val="00B6002E"/>
    <w:rsid w:val="00B627EC"/>
    <w:rsid w:val="00B629F6"/>
    <w:rsid w:val="00B63995"/>
    <w:rsid w:val="00B63AC2"/>
    <w:rsid w:val="00B648ED"/>
    <w:rsid w:val="00B65798"/>
    <w:rsid w:val="00B65909"/>
    <w:rsid w:val="00B665DE"/>
    <w:rsid w:val="00B66C0D"/>
    <w:rsid w:val="00B6702D"/>
    <w:rsid w:val="00B671C9"/>
    <w:rsid w:val="00B7010A"/>
    <w:rsid w:val="00B70532"/>
    <w:rsid w:val="00B71539"/>
    <w:rsid w:val="00B72997"/>
    <w:rsid w:val="00B72F7A"/>
    <w:rsid w:val="00B738A3"/>
    <w:rsid w:val="00B73E22"/>
    <w:rsid w:val="00B74812"/>
    <w:rsid w:val="00B75483"/>
    <w:rsid w:val="00B760F8"/>
    <w:rsid w:val="00B76BE5"/>
    <w:rsid w:val="00B7715A"/>
    <w:rsid w:val="00B7794F"/>
    <w:rsid w:val="00B81BBC"/>
    <w:rsid w:val="00B81D1A"/>
    <w:rsid w:val="00B83061"/>
    <w:rsid w:val="00B83E3E"/>
    <w:rsid w:val="00B845CB"/>
    <w:rsid w:val="00B85566"/>
    <w:rsid w:val="00B863EB"/>
    <w:rsid w:val="00B86E8F"/>
    <w:rsid w:val="00B87AF9"/>
    <w:rsid w:val="00B90CB8"/>
    <w:rsid w:val="00B9146E"/>
    <w:rsid w:val="00B917E7"/>
    <w:rsid w:val="00B934F9"/>
    <w:rsid w:val="00B9396D"/>
    <w:rsid w:val="00B9437C"/>
    <w:rsid w:val="00B94843"/>
    <w:rsid w:val="00B96201"/>
    <w:rsid w:val="00B971C7"/>
    <w:rsid w:val="00B97A4C"/>
    <w:rsid w:val="00B97AE2"/>
    <w:rsid w:val="00BA005B"/>
    <w:rsid w:val="00BA0106"/>
    <w:rsid w:val="00BA0A35"/>
    <w:rsid w:val="00BA0DFC"/>
    <w:rsid w:val="00BA1407"/>
    <w:rsid w:val="00BA14F6"/>
    <w:rsid w:val="00BA1E9B"/>
    <w:rsid w:val="00BA3351"/>
    <w:rsid w:val="00BA5570"/>
    <w:rsid w:val="00BA5A86"/>
    <w:rsid w:val="00BA5B33"/>
    <w:rsid w:val="00BA5DA4"/>
    <w:rsid w:val="00BA6A69"/>
    <w:rsid w:val="00BA6DBF"/>
    <w:rsid w:val="00BA75A0"/>
    <w:rsid w:val="00BA782E"/>
    <w:rsid w:val="00BA7FE9"/>
    <w:rsid w:val="00BB09FE"/>
    <w:rsid w:val="00BB0EEF"/>
    <w:rsid w:val="00BB12D5"/>
    <w:rsid w:val="00BB169E"/>
    <w:rsid w:val="00BB1F27"/>
    <w:rsid w:val="00BB3405"/>
    <w:rsid w:val="00BB3AC3"/>
    <w:rsid w:val="00BB5B27"/>
    <w:rsid w:val="00BB5D9D"/>
    <w:rsid w:val="00BB5F65"/>
    <w:rsid w:val="00BB5FA0"/>
    <w:rsid w:val="00BB67BB"/>
    <w:rsid w:val="00BB6FDF"/>
    <w:rsid w:val="00BC029C"/>
    <w:rsid w:val="00BC0C75"/>
    <w:rsid w:val="00BC0DFC"/>
    <w:rsid w:val="00BC0ED1"/>
    <w:rsid w:val="00BC157C"/>
    <w:rsid w:val="00BC15CA"/>
    <w:rsid w:val="00BC24DA"/>
    <w:rsid w:val="00BC2BE1"/>
    <w:rsid w:val="00BC4D7A"/>
    <w:rsid w:val="00BC4F82"/>
    <w:rsid w:val="00BC52AE"/>
    <w:rsid w:val="00BC5A56"/>
    <w:rsid w:val="00BC5B3C"/>
    <w:rsid w:val="00BC657F"/>
    <w:rsid w:val="00BD1357"/>
    <w:rsid w:val="00BD153D"/>
    <w:rsid w:val="00BD2978"/>
    <w:rsid w:val="00BD315D"/>
    <w:rsid w:val="00BD4051"/>
    <w:rsid w:val="00BD5AE1"/>
    <w:rsid w:val="00BD69DE"/>
    <w:rsid w:val="00BD7F44"/>
    <w:rsid w:val="00BE0BB2"/>
    <w:rsid w:val="00BE0E67"/>
    <w:rsid w:val="00BE10D3"/>
    <w:rsid w:val="00BE1250"/>
    <w:rsid w:val="00BE141C"/>
    <w:rsid w:val="00BE1535"/>
    <w:rsid w:val="00BE215B"/>
    <w:rsid w:val="00BE24D0"/>
    <w:rsid w:val="00BE25F6"/>
    <w:rsid w:val="00BE2872"/>
    <w:rsid w:val="00BE3406"/>
    <w:rsid w:val="00BE3FD3"/>
    <w:rsid w:val="00BE4378"/>
    <w:rsid w:val="00BE46A4"/>
    <w:rsid w:val="00BE49E2"/>
    <w:rsid w:val="00BE4A34"/>
    <w:rsid w:val="00BE4A99"/>
    <w:rsid w:val="00BE54EF"/>
    <w:rsid w:val="00BE5B15"/>
    <w:rsid w:val="00BE5B60"/>
    <w:rsid w:val="00BE5F22"/>
    <w:rsid w:val="00BE6E01"/>
    <w:rsid w:val="00BE6EB1"/>
    <w:rsid w:val="00BE722E"/>
    <w:rsid w:val="00BE78FA"/>
    <w:rsid w:val="00BF134D"/>
    <w:rsid w:val="00BF35AE"/>
    <w:rsid w:val="00BF3893"/>
    <w:rsid w:val="00BF3ED9"/>
    <w:rsid w:val="00BF6B06"/>
    <w:rsid w:val="00BF708E"/>
    <w:rsid w:val="00BF7E68"/>
    <w:rsid w:val="00C0086F"/>
    <w:rsid w:val="00C02172"/>
    <w:rsid w:val="00C02888"/>
    <w:rsid w:val="00C0322A"/>
    <w:rsid w:val="00C03D70"/>
    <w:rsid w:val="00C0414E"/>
    <w:rsid w:val="00C0454B"/>
    <w:rsid w:val="00C04587"/>
    <w:rsid w:val="00C05119"/>
    <w:rsid w:val="00C0566E"/>
    <w:rsid w:val="00C059C5"/>
    <w:rsid w:val="00C06B66"/>
    <w:rsid w:val="00C0783E"/>
    <w:rsid w:val="00C07B22"/>
    <w:rsid w:val="00C10565"/>
    <w:rsid w:val="00C10E2A"/>
    <w:rsid w:val="00C116D7"/>
    <w:rsid w:val="00C1194E"/>
    <w:rsid w:val="00C120B9"/>
    <w:rsid w:val="00C127C8"/>
    <w:rsid w:val="00C12EA8"/>
    <w:rsid w:val="00C13D78"/>
    <w:rsid w:val="00C14EFB"/>
    <w:rsid w:val="00C15595"/>
    <w:rsid w:val="00C16CEE"/>
    <w:rsid w:val="00C1708E"/>
    <w:rsid w:val="00C17265"/>
    <w:rsid w:val="00C179F4"/>
    <w:rsid w:val="00C20DF0"/>
    <w:rsid w:val="00C22067"/>
    <w:rsid w:val="00C22473"/>
    <w:rsid w:val="00C234D7"/>
    <w:rsid w:val="00C24108"/>
    <w:rsid w:val="00C2418A"/>
    <w:rsid w:val="00C24821"/>
    <w:rsid w:val="00C25167"/>
    <w:rsid w:val="00C26593"/>
    <w:rsid w:val="00C268BB"/>
    <w:rsid w:val="00C273D8"/>
    <w:rsid w:val="00C27671"/>
    <w:rsid w:val="00C27A72"/>
    <w:rsid w:val="00C27B0C"/>
    <w:rsid w:val="00C27CC6"/>
    <w:rsid w:val="00C27D0F"/>
    <w:rsid w:val="00C30314"/>
    <w:rsid w:val="00C30FC5"/>
    <w:rsid w:val="00C325A1"/>
    <w:rsid w:val="00C32A50"/>
    <w:rsid w:val="00C3393F"/>
    <w:rsid w:val="00C345A0"/>
    <w:rsid w:val="00C355DC"/>
    <w:rsid w:val="00C355F6"/>
    <w:rsid w:val="00C359AF"/>
    <w:rsid w:val="00C36264"/>
    <w:rsid w:val="00C378BD"/>
    <w:rsid w:val="00C414BA"/>
    <w:rsid w:val="00C41DDB"/>
    <w:rsid w:val="00C42F9F"/>
    <w:rsid w:val="00C4325F"/>
    <w:rsid w:val="00C4399C"/>
    <w:rsid w:val="00C444C2"/>
    <w:rsid w:val="00C446AA"/>
    <w:rsid w:val="00C44A28"/>
    <w:rsid w:val="00C45B9D"/>
    <w:rsid w:val="00C45BD5"/>
    <w:rsid w:val="00C45C4F"/>
    <w:rsid w:val="00C46873"/>
    <w:rsid w:val="00C47946"/>
    <w:rsid w:val="00C50247"/>
    <w:rsid w:val="00C50266"/>
    <w:rsid w:val="00C508BA"/>
    <w:rsid w:val="00C51AA7"/>
    <w:rsid w:val="00C51DAF"/>
    <w:rsid w:val="00C52249"/>
    <w:rsid w:val="00C523DF"/>
    <w:rsid w:val="00C53842"/>
    <w:rsid w:val="00C558BF"/>
    <w:rsid w:val="00C563C1"/>
    <w:rsid w:val="00C5681E"/>
    <w:rsid w:val="00C56BB2"/>
    <w:rsid w:val="00C57C64"/>
    <w:rsid w:val="00C57D2D"/>
    <w:rsid w:val="00C60267"/>
    <w:rsid w:val="00C613D3"/>
    <w:rsid w:val="00C62FBC"/>
    <w:rsid w:val="00C6333D"/>
    <w:rsid w:val="00C63D6D"/>
    <w:rsid w:val="00C658F2"/>
    <w:rsid w:val="00C65D63"/>
    <w:rsid w:val="00C672F0"/>
    <w:rsid w:val="00C67330"/>
    <w:rsid w:val="00C701BA"/>
    <w:rsid w:val="00C708D9"/>
    <w:rsid w:val="00C71B5F"/>
    <w:rsid w:val="00C71F74"/>
    <w:rsid w:val="00C73E0F"/>
    <w:rsid w:val="00C745C9"/>
    <w:rsid w:val="00C74860"/>
    <w:rsid w:val="00C74FF2"/>
    <w:rsid w:val="00C7586A"/>
    <w:rsid w:val="00C77E02"/>
    <w:rsid w:val="00C77E4B"/>
    <w:rsid w:val="00C80C97"/>
    <w:rsid w:val="00C820FD"/>
    <w:rsid w:val="00C82D07"/>
    <w:rsid w:val="00C837CE"/>
    <w:rsid w:val="00C83E07"/>
    <w:rsid w:val="00C842F2"/>
    <w:rsid w:val="00C84B05"/>
    <w:rsid w:val="00C8536B"/>
    <w:rsid w:val="00C85C6B"/>
    <w:rsid w:val="00C9075E"/>
    <w:rsid w:val="00C90CEC"/>
    <w:rsid w:val="00C9181B"/>
    <w:rsid w:val="00C91E0F"/>
    <w:rsid w:val="00C94B00"/>
    <w:rsid w:val="00C94D89"/>
    <w:rsid w:val="00C95AE7"/>
    <w:rsid w:val="00C95CEE"/>
    <w:rsid w:val="00C96AD3"/>
    <w:rsid w:val="00C96B81"/>
    <w:rsid w:val="00C96BD9"/>
    <w:rsid w:val="00C973A7"/>
    <w:rsid w:val="00C97636"/>
    <w:rsid w:val="00CA0A34"/>
    <w:rsid w:val="00CA1746"/>
    <w:rsid w:val="00CA1C5F"/>
    <w:rsid w:val="00CA1C90"/>
    <w:rsid w:val="00CA2159"/>
    <w:rsid w:val="00CA22D0"/>
    <w:rsid w:val="00CA255A"/>
    <w:rsid w:val="00CA2FE2"/>
    <w:rsid w:val="00CA3FF8"/>
    <w:rsid w:val="00CA4B2B"/>
    <w:rsid w:val="00CA4BFC"/>
    <w:rsid w:val="00CA56F9"/>
    <w:rsid w:val="00CA5C2A"/>
    <w:rsid w:val="00CA64D0"/>
    <w:rsid w:val="00CA7030"/>
    <w:rsid w:val="00CB144E"/>
    <w:rsid w:val="00CB1782"/>
    <w:rsid w:val="00CB23CE"/>
    <w:rsid w:val="00CB25E9"/>
    <w:rsid w:val="00CB2A55"/>
    <w:rsid w:val="00CB7BDC"/>
    <w:rsid w:val="00CC08AD"/>
    <w:rsid w:val="00CC1AD6"/>
    <w:rsid w:val="00CC1EDB"/>
    <w:rsid w:val="00CC2817"/>
    <w:rsid w:val="00CC2C02"/>
    <w:rsid w:val="00CC3259"/>
    <w:rsid w:val="00CC3E73"/>
    <w:rsid w:val="00CC45A5"/>
    <w:rsid w:val="00CC471A"/>
    <w:rsid w:val="00CC4A82"/>
    <w:rsid w:val="00CC5E0D"/>
    <w:rsid w:val="00CD0EF3"/>
    <w:rsid w:val="00CD10E7"/>
    <w:rsid w:val="00CD1484"/>
    <w:rsid w:val="00CD2AC9"/>
    <w:rsid w:val="00CD2DFA"/>
    <w:rsid w:val="00CD3317"/>
    <w:rsid w:val="00CD3DFF"/>
    <w:rsid w:val="00CD4DE7"/>
    <w:rsid w:val="00CD55FE"/>
    <w:rsid w:val="00CD59C0"/>
    <w:rsid w:val="00CD5A09"/>
    <w:rsid w:val="00CD5D3B"/>
    <w:rsid w:val="00CD6655"/>
    <w:rsid w:val="00CD6CA3"/>
    <w:rsid w:val="00CD7435"/>
    <w:rsid w:val="00CE299B"/>
    <w:rsid w:val="00CE304B"/>
    <w:rsid w:val="00CE3141"/>
    <w:rsid w:val="00CE3239"/>
    <w:rsid w:val="00CE3714"/>
    <w:rsid w:val="00CE3BB4"/>
    <w:rsid w:val="00CE7712"/>
    <w:rsid w:val="00CE79EB"/>
    <w:rsid w:val="00CF07E4"/>
    <w:rsid w:val="00CF26F1"/>
    <w:rsid w:val="00CF3689"/>
    <w:rsid w:val="00CF3CD8"/>
    <w:rsid w:val="00CF530A"/>
    <w:rsid w:val="00CF5C29"/>
    <w:rsid w:val="00CF6EB8"/>
    <w:rsid w:val="00D000D7"/>
    <w:rsid w:val="00D00890"/>
    <w:rsid w:val="00D009C7"/>
    <w:rsid w:val="00D00F37"/>
    <w:rsid w:val="00D01FB5"/>
    <w:rsid w:val="00D02A18"/>
    <w:rsid w:val="00D03894"/>
    <w:rsid w:val="00D0390B"/>
    <w:rsid w:val="00D03E6C"/>
    <w:rsid w:val="00D03FB8"/>
    <w:rsid w:val="00D0677D"/>
    <w:rsid w:val="00D06F83"/>
    <w:rsid w:val="00D07078"/>
    <w:rsid w:val="00D074E6"/>
    <w:rsid w:val="00D11A06"/>
    <w:rsid w:val="00D122B3"/>
    <w:rsid w:val="00D13B46"/>
    <w:rsid w:val="00D15EF0"/>
    <w:rsid w:val="00D1621D"/>
    <w:rsid w:val="00D16586"/>
    <w:rsid w:val="00D166BA"/>
    <w:rsid w:val="00D16953"/>
    <w:rsid w:val="00D16EF0"/>
    <w:rsid w:val="00D17F25"/>
    <w:rsid w:val="00D212C6"/>
    <w:rsid w:val="00D22F26"/>
    <w:rsid w:val="00D23D4C"/>
    <w:rsid w:val="00D249AD"/>
    <w:rsid w:val="00D24FF6"/>
    <w:rsid w:val="00D25247"/>
    <w:rsid w:val="00D26016"/>
    <w:rsid w:val="00D26516"/>
    <w:rsid w:val="00D279F3"/>
    <w:rsid w:val="00D27F45"/>
    <w:rsid w:val="00D3250E"/>
    <w:rsid w:val="00D33458"/>
    <w:rsid w:val="00D33642"/>
    <w:rsid w:val="00D33D90"/>
    <w:rsid w:val="00D34F80"/>
    <w:rsid w:val="00D358C0"/>
    <w:rsid w:val="00D372B8"/>
    <w:rsid w:val="00D37651"/>
    <w:rsid w:val="00D377B1"/>
    <w:rsid w:val="00D37EED"/>
    <w:rsid w:val="00D37F3A"/>
    <w:rsid w:val="00D4486B"/>
    <w:rsid w:val="00D44B54"/>
    <w:rsid w:val="00D44BBE"/>
    <w:rsid w:val="00D45168"/>
    <w:rsid w:val="00D45DF1"/>
    <w:rsid w:val="00D509C9"/>
    <w:rsid w:val="00D51CA4"/>
    <w:rsid w:val="00D532E2"/>
    <w:rsid w:val="00D5352B"/>
    <w:rsid w:val="00D537B7"/>
    <w:rsid w:val="00D552DA"/>
    <w:rsid w:val="00D55DA3"/>
    <w:rsid w:val="00D55EF0"/>
    <w:rsid w:val="00D55F1F"/>
    <w:rsid w:val="00D5647E"/>
    <w:rsid w:val="00D56DCD"/>
    <w:rsid w:val="00D57033"/>
    <w:rsid w:val="00D57F57"/>
    <w:rsid w:val="00D60DBC"/>
    <w:rsid w:val="00D61123"/>
    <w:rsid w:val="00D6152E"/>
    <w:rsid w:val="00D617EE"/>
    <w:rsid w:val="00D62592"/>
    <w:rsid w:val="00D6398F"/>
    <w:rsid w:val="00D64032"/>
    <w:rsid w:val="00D64964"/>
    <w:rsid w:val="00D65647"/>
    <w:rsid w:val="00D66488"/>
    <w:rsid w:val="00D66EAB"/>
    <w:rsid w:val="00D70596"/>
    <w:rsid w:val="00D7206C"/>
    <w:rsid w:val="00D722C4"/>
    <w:rsid w:val="00D731DF"/>
    <w:rsid w:val="00D73300"/>
    <w:rsid w:val="00D73618"/>
    <w:rsid w:val="00D73A1E"/>
    <w:rsid w:val="00D74E23"/>
    <w:rsid w:val="00D766A3"/>
    <w:rsid w:val="00D76A86"/>
    <w:rsid w:val="00D77A07"/>
    <w:rsid w:val="00D77E8C"/>
    <w:rsid w:val="00D803B6"/>
    <w:rsid w:val="00D804F5"/>
    <w:rsid w:val="00D8121D"/>
    <w:rsid w:val="00D81F23"/>
    <w:rsid w:val="00D825DA"/>
    <w:rsid w:val="00D829BE"/>
    <w:rsid w:val="00D82F9C"/>
    <w:rsid w:val="00D84D40"/>
    <w:rsid w:val="00D859AC"/>
    <w:rsid w:val="00D85E2B"/>
    <w:rsid w:val="00D8603B"/>
    <w:rsid w:val="00D86113"/>
    <w:rsid w:val="00D8617F"/>
    <w:rsid w:val="00D86A45"/>
    <w:rsid w:val="00D87263"/>
    <w:rsid w:val="00D91178"/>
    <w:rsid w:val="00D9224E"/>
    <w:rsid w:val="00D93D7F"/>
    <w:rsid w:val="00D9503F"/>
    <w:rsid w:val="00D96863"/>
    <w:rsid w:val="00D9694F"/>
    <w:rsid w:val="00D96C09"/>
    <w:rsid w:val="00D96C60"/>
    <w:rsid w:val="00D97487"/>
    <w:rsid w:val="00D97521"/>
    <w:rsid w:val="00D97B9E"/>
    <w:rsid w:val="00D97CFA"/>
    <w:rsid w:val="00DA0203"/>
    <w:rsid w:val="00DA068F"/>
    <w:rsid w:val="00DA1B6E"/>
    <w:rsid w:val="00DA1C63"/>
    <w:rsid w:val="00DA3B2C"/>
    <w:rsid w:val="00DA405A"/>
    <w:rsid w:val="00DA4AFC"/>
    <w:rsid w:val="00DA4B94"/>
    <w:rsid w:val="00DA5EB8"/>
    <w:rsid w:val="00DA5F45"/>
    <w:rsid w:val="00DA767E"/>
    <w:rsid w:val="00DA7B3F"/>
    <w:rsid w:val="00DB075C"/>
    <w:rsid w:val="00DB0FBB"/>
    <w:rsid w:val="00DB1383"/>
    <w:rsid w:val="00DB1F6B"/>
    <w:rsid w:val="00DB2D4A"/>
    <w:rsid w:val="00DB376E"/>
    <w:rsid w:val="00DB519A"/>
    <w:rsid w:val="00DB52D5"/>
    <w:rsid w:val="00DB5306"/>
    <w:rsid w:val="00DB5858"/>
    <w:rsid w:val="00DB591A"/>
    <w:rsid w:val="00DB60A3"/>
    <w:rsid w:val="00DB6CF3"/>
    <w:rsid w:val="00DB728D"/>
    <w:rsid w:val="00DB7AD1"/>
    <w:rsid w:val="00DC0B44"/>
    <w:rsid w:val="00DC1CD9"/>
    <w:rsid w:val="00DC1FFE"/>
    <w:rsid w:val="00DC29C9"/>
    <w:rsid w:val="00DC2F06"/>
    <w:rsid w:val="00DC3718"/>
    <w:rsid w:val="00DC4386"/>
    <w:rsid w:val="00DC43D4"/>
    <w:rsid w:val="00DC48FB"/>
    <w:rsid w:val="00DC569F"/>
    <w:rsid w:val="00DC5A2E"/>
    <w:rsid w:val="00DC5B3C"/>
    <w:rsid w:val="00DC5E85"/>
    <w:rsid w:val="00DC6842"/>
    <w:rsid w:val="00DC6A95"/>
    <w:rsid w:val="00DD00F9"/>
    <w:rsid w:val="00DD0948"/>
    <w:rsid w:val="00DD1C43"/>
    <w:rsid w:val="00DD1F9F"/>
    <w:rsid w:val="00DD2BF1"/>
    <w:rsid w:val="00DD2D59"/>
    <w:rsid w:val="00DD2FD2"/>
    <w:rsid w:val="00DD3472"/>
    <w:rsid w:val="00DD4917"/>
    <w:rsid w:val="00DD5690"/>
    <w:rsid w:val="00DD573B"/>
    <w:rsid w:val="00DD57E8"/>
    <w:rsid w:val="00DD58AB"/>
    <w:rsid w:val="00DD60CF"/>
    <w:rsid w:val="00DD6226"/>
    <w:rsid w:val="00DD6629"/>
    <w:rsid w:val="00DD6858"/>
    <w:rsid w:val="00DE056B"/>
    <w:rsid w:val="00DE0844"/>
    <w:rsid w:val="00DE146F"/>
    <w:rsid w:val="00DE1CD8"/>
    <w:rsid w:val="00DE2178"/>
    <w:rsid w:val="00DE24EA"/>
    <w:rsid w:val="00DE2682"/>
    <w:rsid w:val="00DE3113"/>
    <w:rsid w:val="00DE34BF"/>
    <w:rsid w:val="00DE3BB9"/>
    <w:rsid w:val="00DE41A8"/>
    <w:rsid w:val="00DE44EF"/>
    <w:rsid w:val="00DE4716"/>
    <w:rsid w:val="00DE5767"/>
    <w:rsid w:val="00DE5DE7"/>
    <w:rsid w:val="00DE5F46"/>
    <w:rsid w:val="00DE77AC"/>
    <w:rsid w:val="00DF0E76"/>
    <w:rsid w:val="00DF0EA6"/>
    <w:rsid w:val="00DF116E"/>
    <w:rsid w:val="00DF1EEF"/>
    <w:rsid w:val="00DF23DD"/>
    <w:rsid w:val="00DF30DD"/>
    <w:rsid w:val="00DF3D6B"/>
    <w:rsid w:val="00DF3F4C"/>
    <w:rsid w:val="00DF4583"/>
    <w:rsid w:val="00DF5BD7"/>
    <w:rsid w:val="00DF6026"/>
    <w:rsid w:val="00DF64FA"/>
    <w:rsid w:val="00DF70D0"/>
    <w:rsid w:val="00DF79C3"/>
    <w:rsid w:val="00E001D0"/>
    <w:rsid w:val="00E003D3"/>
    <w:rsid w:val="00E00438"/>
    <w:rsid w:val="00E0046D"/>
    <w:rsid w:val="00E0192F"/>
    <w:rsid w:val="00E031D0"/>
    <w:rsid w:val="00E04686"/>
    <w:rsid w:val="00E04EAB"/>
    <w:rsid w:val="00E0568C"/>
    <w:rsid w:val="00E05711"/>
    <w:rsid w:val="00E06E18"/>
    <w:rsid w:val="00E07E1B"/>
    <w:rsid w:val="00E112DE"/>
    <w:rsid w:val="00E11FF2"/>
    <w:rsid w:val="00E140FE"/>
    <w:rsid w:val="00E15587"/>
    <w:rsid w:val="00E15C15"/>
    <w:rsid w:val="00E15EAD"/>
    <w:rsid w:val="00E1658A"/>
    <w:rsid w:val="00E17490"/>
    <w:rsid w:val="00E17A27"/>
    <w:rsid w:val="00E200AC"/>
    <w:rsid w:val="00E210CB"/>
    <w:rsid w:val="00E2176C"/>
    <w:rsid w:val="00E217F5"/>
    <w:rsid w:val="00E22961"/>
    <w:rsid w:val="00E24E06"/>
    <w:rsid w:val="00E24F4C"/>
    <w:rsid w:val="00E250AE"/>
    <w:rsid w:val="00E2567D"/>
    <w:rsid w:val="00E25D65"/>
    <w:rsid w:val="00E25DFB"/>
    <w:rsid w:val="00E25F2E"/>
    <w:rsid w:val="00E26D75"/>
    <w:rsid w:val="00E27DF7"/>
    <w:rsid w:val="00E3094D"/>
    <w:rsid w:val="00E30C56"/>
    <w:rsid w:val="00E30E08"/>
    <w:rsid w:val="00E317E8"/>
    <w:rsid w:val="00E3212A"/>
    <w:rsid w:val="00E336AE"/>
    <w:rsid w:val="00E33E55"/>
    <w:rsid w:val="00E35FB1"/>
    <w:rsid w:val="00E366A4"/>
    <w:rsid w:val="00E36FA6"/>
    <w:rsid w:val="00E40756"/>
    <w:rsid w:val="00E419E6"/>
    <w:rsid w:val="00E422BB"/>
    <w:rsid w:val="00E426A8"/>
    <w:rsid w:val="00E43340"/>
    <w:rsid w:val="00E443CF"/>
    <w:rsid w:val="00E4582A"/>
    <w:rsid w:val="00E463A1"/>
    <w:rsid w:val="00E46963"/>
    <w:rsid w:val="00E46C30"/>
    <w:rsid w:val="00E477DA"/>
    <w:rsid w:val="00E47B72"/>
    <w:rsid w:val="00E5029C"/>
    <w:rsid w:val="00E5066F"/>
    <w:rsid w:val="00E50EC6"/>
    <w:rsid w:val="00E510D0"/>
    <w:rsid w:val="00E5178D"/>
    <w:rsid w:val="00E51B5F"/>
    <w:rsid w:val="00E5295B"/>
    <w:rsid w:val="00E53AB7"/>
    <w:rsid w:val="00E53EAA"/>
    <w:rsid w:val="00E541D3"/>
    <w:rsid w:val="00E54344"/>
    <w:rsid w:val="00E551FD"/>
    <w:rsid w:val="00E56DC2"/>
    <w:rsid w:val="00E56E49"/>
    <w:rsid w:val="00E60826"/>
    <w:rsid w:val="00E60E09"/>
    <w:rsid w:val="00E62A82"/>
    <w:rsid w:val="00E62EF5"/>
    <w:rsid w:val="00E63802"/>
    <w:rsid w:val="00E6392F"/>
    <w:rsid w:val="00E63C79"/>
    <w:rsid w:val="00E64251"/>
    <w:rsid w:val="00E6427A"/>
    <w:rsid w:val="00E651BC"/>
    <w:rsid w:val="00E662D0"/>
    <w:rsid w:val="00E66325"/>
    <w:rsid w:val="00E66F19"/>
    <w:rsid w:val="00E6702C"/>
    <w:rsid w:val="00E67384"/>
    <w:rsid w:val="00E70117"/>
    <w:rsid w:val="00E7040E"/>
    <w:rsid w:val="00E7094B"/>
    <w:rsid w:val="00E70F41"/>
    <w:rsid w:val="00E71112"/>
    <w:rsid w:val="00E715FD"/>
    <w:rsid w:val="00E719B5"/>
    <w:rsid w:val="00E71E3B"/>
    <w:rsid w:val="00E72641"/>
    <w:rsid w:val="00E7272B"/>
    <w:rsid w:val="00E72B9A"/>
    <w:rsid w:val="00E72DC8"/>
    <w:rsid w:val="00E72DCF"/>
    <w:rsid w:val="00E72E7B"/>
    <w:rsid w:val="00E73325"/>
    <w:rsid w:val="00E739BA"/>
    <w:rsid w:val="00E74027"/>
    <w:rsid w:val="00E74EC8"/>
    <w:rsid w:val="00E752A6"/>
    <w:rsid w:val="00E75EE7"/>
    <w:rsid w:val="00E75FC6"/>
    <w:rsid w:val="00E7631F"/>
    <w:rsid w:val="00E770D5"/>
    <w:rsid w:val="00E778D6"/>
    <w:rsid w:val="00E77F80"/>
    <w:rsid w:val="00E80CFE"/>
    <w:rsid w:val="00E80E2C"/>
    <w:rsid w:val="00E813D0"/>
    <w:rsid w:val="00E8241F"/>
    <w:rsid w:val="00E824D7"/>
    <w:rsid w:val="00E82990"/>
    <w:rsid w:val="00E835C7"/>
    <w:rsid w:val="00E838C9"/>
    <w:rsid w:val="00E85B6F"/>
    <w:rsid w:val="00E8603B"/>
    <w:rsid w:val="00E86336"/>
    <w:rsid w:val="00E86F9C"/>
    <w:rsid w:val="00E8794A"/>
    <w:rsid w:val="00E87FDF"/>
    <w:rsid w:val="00E90151"/>
    <w:rsid w:val="00E90450"/>
    <w:rsid w:val="00E904B7"/>
    <w:rsid w:val="00E904BB"/>
    <w:rsid w:val="00E90E68"/>
    <w:rsid w:val="00E9365E"/>
    <w:rsid w:val="00E9433A"/>
    <w:rsid w:val="00E9488F"/>
    <w:rsid w:val="00E959B3"/>
    <w:rsid w:val="00E95F45"/>
    <w:rsid w:val="00E9607B"/>
    <w:rsid w:val="00E963A2"/>
    <w:rsid w:val="00E96C4F"/>
    <w:rsid w:val="00E97265"/>
    <w:rsid w:val="00E97466"/>
    <w:rsid w:val="00E9758B"/>
    <w:rsid w:val="00E97B27"/>
    <w:rsid w:val="00E97EA7"/>
    <w:rsid w:val="00E97EAE"/>
    <w:rsid w:val="00E97FED"/>
    <w:rsid w:val="00EA0158"/>
    <w:rsid w:val="00EA0192"/>
    <w:rsid w:val="00EA0FBD"/>
    <w:rsid w:val="00EA179F"/>
    <w:rsid w:val="00EA17AD"/>
    <w:rsid w:val="00EA253E"/>
    <w:rsid w:val="00EA2630"/>
    <w:rsid w:val="00EA34E6"/>
    <w:rsid w:val="00EA57AE"/>
    <w:rsid w:val="00EA7517"/>
    <w:rsid w:val="00EB03A6"/>
    <w:rsid w:val="00EB10AD"/>
    <w:rsid w:val="00EB2031"/>
    <w:rsid w:val="00EB3288"/>
    <w:rsid w:val="00EB3882"/>
    <w:rsid w:val="00EB459F"/>
    <w:rsid w:val="00EB4B71"/>
    <w:rsid w:val="00EB4DBF"/>
    <w:rsid w:val="00EB5026"/>
    <w:rsid w:val="00EB5309"/>
    <w:rsid w:val="00EB5EAC"/>
    <w:rsid w:val="00EB6203"/>
    <w:rsid w:val="00EC045F"/>
    <w:rsid w:val="00EC0B66"/>
    <w:rsid w:val="00EC0DDE"/>
    <w:rsid w:val="00EC12FF"/>
    <w:rsid w:val="00EC1671"/>
    <w:rsid w:val="00EC1F6D"/>
    <w:rsid w:val="00EC34D0"/>
    <w:rsid w:val="00EC3753"/>
    <w:rsid w:val="00EC37FA"/>
    <w:rsid w:val="00EC3FE1"/>
    <w:rsid w:val="00EC4FB9"/>
    <w:rsid w:val="00EC5AD5"/>
    <w:rsid w:val="00EC6AC9"/>
    <w:rsid w:val="00EC7445"/>
    <w:rsid w:val="00EC766B"/>
    <w:rsid w:val="00EC7956"/>
    <w:rsid w:val="00EC7F5C"/>
    <w:rsid w:val="00ED2434"/>
    <w:rsid w:val="00ED4305"/>
    <w:rsid w:val="00ED4AE0"/>
    <w:rsid w:val="00ED4B4F"/>
    <w:rsid w:val="00ED4CB5"/>
    <w:rsid w:val="00ED5A1D"/>
    <w:rsid w:val="00ED71AF"/>
    <w:rsid w:val="00EE020F"/>
    <w:rsid w:val="00EE0BF5"/>
    <w:rsid w:val="00EE1BC4"/>
    <w:rsid w:val="00EE1DD9"/>
    <w:rsid w:val="00EE1FE6"/>
    <w:rsid w:val="00EE2178"/>
    <w:rsid w:val="00EE2685"/>
    <w:rsid w:val="00EE3C04"/>
    <w:rsid w:val="00EE3FE3"/>
    <w:rsid w:val="00EE4889"/>
    <w:rsid w:val="00EE5167"/>
    <w:rsid w:val="00EE578A"/>
    <w:rsid w:val="00EE5DE2"/>
    <w:rsid w:val="00EE683E"/>
    <w:rsid w:val="00EE7098"/>
    <w:rsid w:val="00EF0C78"/>
    <w:rsid w:val="00EF0C83"/>
    <w:rsid w:val="00EF12B4"/>
    <w:rsid w:val="00EF1686"/>
    <w:rsid w:val="00EF1E92"/>
    <w:rsid w:val="00EF31BF"/>
    <w:rsid w:val="00EF423E"/>
    <w:rsid w:val="00EF4D58"/>
    <w:rsid w:val="00EF509A"/>
    <w:rsid w:val="00EF51C6"/>
    <w:rsid w:val="00EF5D0A"/>
    <w:rsid w:val="00EF5DF6"/>
    <w:rsid w:val="00EF648A"/>
    <w:rsid w:val="00EF68DD"/>
    <w:rsid w:val="00EF7CCD"/>
    <w:rsid w:val="00F00F41"/>
    <w:rsid w:val="00F00F4C"/>
    <w:rsid w:val="00F01054"/>
    <w:rsid w:val="00F02E42"/>
    <w:rsid w:val="00F04843"/>
    <w:rsid w:val="00F04B01"/>
    <w:rsid w:val="00F04D48"/>
    <w:rsid w:val="00F05AE8"/>
    <w:rsid w:val="00F05ED9"/>
    <w:rsid w:val="00F0619E"/>
    <w:rsid w:val="00F0671D"/>
    <w:rsid w:val="00F073BA"/>
    <w:rsid w:val="00F07B31"/>
    <w:rsid w:val="00F101FC"/>
    <w:rsid w:val="00F10275"/>
    <w:rsid w:val="00F10944"/>
    <w:rsid w:val="00F11FAF"/>
    <w:rsid w:val="00F1203C"/>
    <w:rsid w:val="00F12754"/>
    <w:rsid w:val="00F13D7B"/>
    <w:rsid w:val="00F13F5A"/>
    <w:rsid w:val="00F15E9E"/>
    <w:rsid w:val="00F166ED"/>
    <w:rsid w:val="00F1787A"/>
    <w:rsid w:val="00F1789A"/>
    <w:rsid w:val="00F17AD2"/>
    <w:rsid w:val="00F20081"/>
    <w:rsid w:val="00F20913"/>
    <w:rsid w:val="00F232A8"/>
    <w:rsid w:val="00F23BF8"/>
    <w:rsid w:val="00F24245"/>
    <w:rsid w:val="00F249EB"/>
    <w:rsid w:val="00F24E24"/>
    <w:rsid w:val="00F25435"/>
    <w:rsid w:val="00F2592F"/>
    <w:rsid w:val="00F25AE5"/>
    <w:rsid w:val="00F268FA"/>
    <w:rsid w:val="00F26B1F"/>
    <w:rsid w:val="00F300D0"/>
    <w:rsid w:val="00F307C9"/>
    <w:rsid w:val="00F30FEC"/>
    <w:rsid w:val="00F31430"/>
    <w:rsid w:val="00F31764"/>
    <w:rsid w:val="00F31AA6"/>
    <w:rsid w:val="00F322BE"/>
    <w:rsid w:val="00F33A5F"/>
    <w:rsid w:val="00F33EF3"/>
    <w:rsid w:val="00F342A2"/>
    <w:rsid w:val="00F351D1"/>
    <w:rsid w:val="00F37F13"/>
    <w:rsid w:val="00F402AE"/>
    <w:rsid w:val="00F4034F"/>
    <w:rsid w:val="00F41204"/>
    <w:rsid w:val="00F427B3"/>
    <w:rsid w:val="00F44508"/>
    <w:rsid w:val="00F4516D"/>
    <w:rsid w:val="00F45596"/>
    <w:rsid w:val="00F455BA"/>
    <w:rsid w:val="00F45886"/>
    <w:rsid w:val="00F45B30"/>
    <w:rsid w:val="00F45F7D"/>
    <w:rsid w:val="00F46305"/>
    <w:rsid w:val="00F465DE"/>
    <w:rsid w:val="00F468E4"/>
    <w:rsid w:val="00F46BA6"/>
    <w:rsid w:val="00F46E93"/>
    <w:rsid w:val="00F47BE3"/>
    <w:rsid w:val="00F47FE9"/>
    <w:rsid w:val="00F50442"/>
    <w:rsid w:val="00F50BC2"/>
    <w:rsid w:val="00F51366"/>
    <w:rsid w:val="00F51E44"/>
    <w:rsid w:val="00F52CC3"/>
    <w:rsid w:val="00F52D32"/>
    <w:rsid w:val="00F53420"/>
    <w:rsid w:val="00F5477A"/>
    <w:rsid w:val="00F54C4E"/>
    <w:rsid w:val="00F54E35"/>
    <w:rsid w:val="00F55048"/>
    <w:rsid w:val="00F551B4"/>
    <w:rsid w:val="00F552C8"/>
    <w:rsid w:val="00F55B06"/>
    <w:rsid w:val="00F612B9"/>
    <w:rsid w:val="00F61C62"/>
    <w:rsid w:val="00F62BD9"/>
    <w:rsid w:val="00F6360D"/>
    <w:rsid w:val="00F65821"/>
    <w:rsid w:val="00F66280"/>
    <w:rsid w:val="00F6633D"/>
    <w:rsid w:val="00F66472"/>
    <w:rsid w:val="00F66869"/>
    <w:rsid w:val="00F676A5"/>
    <w:rsid w:val="00F705B1"/>
    <w:rsid w:val="00F71D12"/>
    <w:rsid w:val="00F72725"/>
    <w:rsid w:val="00F73717"/>
    <w:rsid w:val="00F73938"/>
    <w:rsid w:val="00F742A3"/>
    <w:rsid w:val="00F7434F"/>
    <w:rsid w:val="00F74423"/>
    <w:rsid w:val="00F7672B"/>
    <w:rsid w:val="00F800A2"/>
    <w:rsid w:val="00F80462"/>
    <w:rsid w:val="00F80A38"/>
    <w:rsid w:val="00F813DC"/>
    <w:rsid w:val="00F82480"/>
    <w:rsid w:val="00F83264"/>
    <w:rsid w:val="00F833C2"/>
    <w:rsid w:val="00F83462"/>
    <w:rsid w:val="00F837A2"/>
    <w:rsid w:val="00F842EA"/>
    <w:rsid w:val="00F84691"/>
    <w:rsid w:val="00F8494A"/>
    <w:rsid w:val="00F84ADB"/>
    <w:rsid w:val="00F84B59"/>
    <w:rsid w:val="00F8505E"/>
    <w:rsid w:val="00F8546A"/>
    <w:rsid w:val="00F85624"/>
    <w:rsid w:val="00F86330"/>
    <w:rsid w:val="00F86D61"/>
    <w:rsid w:val="00F87438"/>
    <w:rsid w:val="00F9055D"/>
    <w:rsid w:val="00F91823"/>
    <w:rsid w:val="00F91B30"/>
    <w:rsid w:val="00F9289B"/>
    <w:rsid w:val="00F93BBC"/>
    <w:rsid w:val="00F94899"/>
    <w:rsid w:val="00F96834"/>
    <w:rsid w:val="00F97C66"/>
    <w:rsid w:val="00FA00D5"/>
    <w:rsid w:val="00FA0CB9"/>
    <w:rsid w:val="00FA1DD5"/>
    <w:rsid w:val="00FA21B4"/>
    <w:rsid w:val="00FA2756"/>
    <w:rsid w:val="00FA28C2"/>
    <w:rsid w:val="00FA28C6"/>
    <w:rsid w:val="00FA2F8D"/>
    <w:rsid w:val="00FA3119"/>
    <w:rsid w:val="00FA3583"/>
    <w:rsid w:val="00FA3CA7"/>
    <w:rsid w:val="00FA4E19"/>
    <w:rsid w:val="00FA4F79"/>
    <w:rsid w:val="00FA5287"/>
    <w:rsid w:val="00FA53DC"/>
    <w:rsid w:val="00FB0CE4"/>
    <w:rsid w:val="00FB16EC"/>
    <w:rsid w:val="00FB2B47"/>
    <w:rsid w:val="00FB2D2B"/>
    <w:rsid w:val="00FB3407"/>
    <w:rsid w:val="00FB3814"/>
    <w:rsid w:val="00FB3F58"/>
    <w:rsid w:val="00FB4DD3"/>
    <w:rsid w:val="00FB56E3"/>
    <w:rsid w:val="00FB5875"/>
    <w:rsid w:val="00FB6D12"/>
    <w:rsid w:val="00FC020D"/>
    <w:rsid w:val="00FC0432"/>
    <w:rsid w:val="00FC080D"/>
    <w:rsid w:val="00FC362C"/>
    <w:rsid w:val="00FC47FF"/>
    <w:rsid w:val="00FC48A5"/>
    <w:rsid w:val="00FC4ACD"/>
    <w:rsid w:val="00FC4FDB"/>
    <w:rsid w:val="00FC5CEA"/>
    <w:rsid w:val="00FC6408"/>
    <w:rsid w:val="00FC67DE"/>
    <w:rsid w:val="00FC6EC7"/>
    <w:rsid w:val="00FC760C"/>
    <w:rsid w:val="00FD0120"/>
    <w:rsid w:val="00FD08C6"/>
    <w:rsid w:val="00FD11E8"/>
    <w:rsid w:val="00FD14EB"/>
    <w:rsid w:val="00FD1C1F"/>
    <w:rsid w:val="00FD2303"/>
    <w:rsid w:val="00FD2B92"/>
    <w:rsid w:val="00FD394F"/>
    <w:rsid w:val="00FD3A3A"/>
    <w:rsid w:val="00FD3B56"/>
    <w:rsid w:val="00FD4FD2"/>
    <w:rsid w:val="00FD510E"/>
    <w:rsid w:val="00FD5112"/>
    <w:rsid w:val="00FD584D"/>
    <w:rsid w:val="00FD5BE6"/>
    <w:rsid w:val="00FD5CA9"/>
    <w:rsid w:val="00FD5D7C"/>
    <w:rsid w:val="00FD5EBD"/>
    <w:rsid w:val="00FD5FCB"/>
    <w:rsid w:val="00FD5FF0"/>
    <w:rsid w:val="00FE0E12"/>
    <w:rsid w:val="00FE134C"/>
    <w:rsid w:val="00FE136E"/>
    <w:rsid w:val="00FE149F"/>
    <w:rsid w:val="00FE1BE2"/>
    <w:rsid w:val="00FE1ED9"/>
    <w:rsid w:val="00FE2497"/>
    <w:rsid w:val="00FE25F6"/>
    <w:rsid w:val="00FE419D"/>
    <w:rsid w:val="00FE5453"/>
    <w:rsid w:val="00FE5F18"/>
    <w:rsid w:val="00FE78AA"/>
    <w:rsid w:val="00FE7B73"/>
    <w:rsid w:val="00FE7D37"/>
    <w:rsid w:val="00FE7E13"/>
    <w:rsid w:val="00FF0A29"/>
    <w:rsid w:val="00FF166D"/>
    <w:rsid w:val="00FF1670"/>
    <w:rsid w:val="00FF1CAA"/>
    <w:rsid w:val="00FF1FD6"/>
    <w:rsid w:val="00FF2373"/>
    <w:rsid w:val="00FF2B79"/>
    <w:rsid w:val="00FF2EA4"/>
    <w:rsid w:val="00FF3728"/>
    <w:rsid w:val="00FF3949"/>
    <w:rsid w:val="00FF4079"/>
    <w:rsid w:val="00FF4F9C"/>
    <w:rsid w:val="00FF53F3"/>
    <w:rsid w:val="00FF5D5E"/>
    <w:rsid w:val="00FF5DC7"/>
    <w:rsid w:val="00FF6D68"/>
    <w:rsid w:val="00FF7F23"/>
    <w:rsid w:val="02A52692"/>
    <w:rsid w:val="03646D21"/>
    <w:rsid w:val="03995087"/>
    <w:rsid w:val="03E60B63"/>
    <w:rsid w:val="046E0DB1"/>
    <w:rsid w:val="04D13E2F"/>
    <w:rsid w:val="05012F1B"/>
    <w:rsid w:val="05525BBD"/>
    <w:rsid w:val="058021E5"/>
    <w:rsid w:val="05810EFD"/>
    <w:rsid w:val="063E6C12"/>
    <w:rsid w:val="06A6144A"/>
    <w:rsid w:val="072B08D9"/>
    <w:rsid w:val="07912F4D"/>
    <w:rsid w:val="07AB4BBB"/>
    <w:rsid w:val="07F22CD1"/>
    <w:rsid w:val="07F47038"/>
    <w:rsid w:val="0A8956D4"/>
    <w:rsid w:val="0B0F0929"/>
    <w:rsid w:val="0B3968D2"/>
    <w:rsid w:val="0B723D30"/>
    <w:rsid w:val="0BBD7D46"/>
    <w:rsid w:val="0BBF706D"/>
    <w:rsid w:val="0BFC13A1"/>
    <w:rsid w:val="0C48109E"/>
    <w:rsid w:val="0D402CE4"/>
    <w:rsid w:val="0D4200B4"/>
    <w:rsid w:val="0E32004E"/>
    <w:rsid w:val="0E641B80"/>
    <w:rsid w:val="0E7334E9"/>
    <w:rsid w:val="0F057031"/>
    <w:rsid w:val="0F074F67"/>
    <w:rsid w:val="0F47251B"/>
    <w:rsid w:val="0FA50141"/>
    <w:rsid w:val="0FCD4B0A"/>
    <w:rsid w:val="0FDB555C"/>
    <w:rsid w:val="10556300"/>
    <w:rsid w:val="11090E67"/>
    <w:rsid w:val="12100CF1"/>
    <w:rsid w:val="12F465B3"/>
    <w:rsid w:val="13F962B9"/>
    <w:rsid w:val="14822B58"/>
    <w:rsid w:val="15CE1637"/>
    <w:rsid w:val="15D1541F"/>
    <w:rsid w:val="16633F84"/>
    <w:rsid w:val="17010CC9"/>
    <w:rsid w:val="172E2EEC"/>
    <w:rsid w:val="175153A5"/>
    <w:rsid w:val="175F64D6"/>
    <w:rsid w:val="17E63C8C"/>
    <w:rsid w:val="184F0172"/>
    <w:rsid w:val="18800E79"/>
    <w:rsid w:val="18A8065D"/>
    <w:rsid w:val="18F53B35"/>
    <w:rsid w:val="19C14DEF"/>
    <w:rsid w:val="1ACA2EC9"/>
    <w:rsid w:val="1B9F3DA5"/>
    <w:rsid w:val="1C096EF6"/>
    <w:rsid w:val="1C242628"/>
    <w:rsid w:val="1C541E2C"/>
    <w:rsid w:val="1C7D1675"/>
    <w:rsid w:val="1CBA4357"/>
    <w:rsid w:val="1D830979"/>
    <w:rsid w:val="1F11457E"/>
    <w:rsid w:val="1FFA5B41"/>
    <w:rsid w:val="20270BD0"/>
    <w:rsid w:val="20691876"/>
    <w:rsid w:val="20CD6526"/>
    <w:rsid w:val="20E105CC"/>
    <w:rsid w:val="213722B1"/>
    <w:rsid w:val="2167397A"/>
    <w:rsid w:val="227D0F73"/>
    <w:rsid w:val="2293598E"/>
    <w:rsid w:val="22A27489"/>
    <w:rsid w:val="23104E41"/>
    <w:rsid w:val="237654D0"/>
    <w:rsid w:val="240F70D0"/>
    <w:rsid w:val="242806E1"/>
    <w:rsid w:val="245B1490"/>
    <w:rsid w:val="257447B6"/>
    <w:rsid w:val="25F3318B"/>
    <w:rsid w:val="26031DF0"/>
    <w:rsid w:val="26C834F4"/>
    <w:rsid w:val="27FD4705"/>
    <w:rsid w:val="28911CA8"/>
    <w:rsid w:val="28C2718B"/>
    <w:rsid w:val="29883AC8"/>
    <w:rsid w:val="29F912B1"/>
    <w:rsid w:val="2A545AFA"/>
    <w:rsid w:val="2B262C7A"/>
    <w:rsid w:val="2B6E14A8"/>
    <w:rsid w:val="2CE536ED"/>
    <w:rsid w:val="2CE549F9"/>
    <w:rsid w:val="2D105B53"/>
    <w:rsid w:val="2D2A4166"/>
    <w:rsid w:val="2D3211D4"/>
    <w:rsid w:val="2D3275CD"/>
    <w:rsid w:val="2F8D1501"/>
    <w:rsid w:val="2FBB077D"/>
    <w:rsid w:val="304E58EF"/>
    <w:rsid w:val="308D62A1"/>
    <w:rsid w:val="30F33304"/>
    <w:rsid w:val="320A6125"/>
    <w:rsid w:val="32FD699B"/>
    <w:rsid w:val="3343713F"/>
    <w:rsid w:val="33F238EE"/>
    <w:rsid w:val="34A44ABC"/>
    <w:rsid w:val="351E7812"/>
    <w:rsid w:val="35EC7117"/>
    <w:rsid w:val="35F9334A"/>
    <w:rsid w:val="3704744C"/>
    <w:rsid w:val="37143A8D"/>
    <w:rsid w:val="380E3493"/>
    <w:rsid w:val="390C2EAA"/>
    <w:rsid w:val="3999313B"/>
    <w:rsid w:val="3ABD5212"/>
    <w:rsid w:val="3C2F64A5"/>
    <w:rsid w:val="3C611232"/>
    <w:rsid w:val="3D016CD7"/>
    <w:rsid w:val="3D1F0467"/>
    <w:rsid w:val="3E3A6F88"/>
    <w:rsid w:val="3E692805"/>
    <w:rsid w:val="3F81776C"/>
    <w:rsid w:val="3F8F0B34"/>
    <w:rsid w:val="40204469"/>
    <w:rsid w:val="40B003A7"/>
    <w:rsid w:val="40E20DCA"/>
    <w:rsid w:val="41C92DB9"/>
    <w:rsid w:val="422E6D11"/>
    <w:rsid w:val="42750F0E"/>
    <w:rsid w:val="42787D2E"/>
    <w:rsid w:val="429113A4"/>
    <w:rsid w:val="42CE07D4"/>
    <w:rsid w:val="433927FE"/>
    <w:rsid w:val="443547EA"/>
    <w:rsid w:val="4488338E"/>
    <w:rsid w:val="45D95955"/>
    <w:rsid w:val="45F77F18"/>
    <w:rsid w:val="46F97F28"/>
    <w:rsid w:val="471E49B2"/>
    <w:rsid w:val="476159FA"/>
    <w:rsid w:val="480E6699"/>
    <w:rsid w:val="4A24340C"/>
    <w:rsid w:val="4A3F60E5"/>
    <w:rsid w:val="4A6A204D"/>
    <w:rsid w:val="4A6A541A"/>
    <w:rsid w:val="4A7438D4"/>
    <w:rsid w:val="4A964AB5"/>
    <w:rsid w:val="4AA77739"/>
    <w:rsid w:val="4B056DE4"/>
    <w:rsid w:val="4B1762C1"/>
    <w:rsid w:val="4B524EAA"/>
    <w:rsid w:val="4BA41592"/>
    <w:rsid w:val="4BA955BF"/>
    <w:rsid w:val="4BF94984"/>
    <w:rsid w:val="4CD85E6D"/>
    <w:rsid w:val="4DED6D2A"/>
    <w:rsid w:val="4EAA5943"/>
    <w:rsid w:val="4EE21FCD"/>
    <w:rsid w:val="50687598"/>
    <w:rsid w:val="5261327E"/>
    <w:rsid w:val="528A54C2"/>
    <w:rsid w:val="54416E75"/>
    <w:rsid w:val="55BF5340"/>
    <w:rsid w:val="563B18CF"/>
    <w:rsid w:val="571D0A3B"/>
    <w:rsid w:val="572B5FB1"/>
    <w:rsid w:val="57C1730D"/>
    <w:rsid w:val="57C2776E"/>
    <w:rsid w:val="58270C41"/>
    <w:rsid w:val="582745D5"/>
    <w:rsid w:val="585075C5"/>
    <w:rsid w:val="59012CBA"/>
    <w:rsid w:val="594E6575"/>
    <w:rsid w:val="596E3A01"/>
    <w:rsid w:val="599E2586"/>
    <w:rsid w:val="5A587D1D"/>
    <w:rsid w:val="5A5D426A"/>
    <w:rsid w:val="5A8514C5"/>
    <w:rsid w:val="5C25643B"/>
    <w:rsid w:val="5C3B772B"/>
    <w:rsid w:val="5D304ABD"/>
    <w:rsid w:val="5D681AB9"/>
    <w:rsid w:val="5DBA0958"/>
    <w:rsid w:val="5E8F3BEC"/>
    <w:rsid w:val="5EB64E8D"/>
    <w:rsid w:val="5EFB720C"/>
    <w:rsid w:val="5F7377E6"/>
    <w:rsid w:val="5FD10DCF"/>
    <w:rsid w:val="605F72FE"/>
    <w:rsid w:val="607E4E84"/>
    <w:rsid w:val="619A4ED5"/>
    <w:rsid w:val="61C8730D"/>
    <w:rsid w:val="61DD27EC"/>
    <w:rsid w:val="61E15127"/>
    <w:rsid w:val="62926FF0"/>
    <w:rsid w:val="62DD2DA4"/>
    <w:rsid w:val="6323787F"/>
    <w:rsid w:val="638837C7"/>
    <w:rsid w:val="64101BE2"/>
    <w:rsid w:val="64C153E6"/>
    <w:rsid w:val="65AA3F53"/>
    <w:rsid w:val="66681A91"/>
    <w:rsid w:val="6672684D"/>
    <w:rsid w:val="66C84EA2"/>
    <w:rsid w:val="66C9790B"/>
    <w:rsid w:val="67B72DEA"/>
    <w:rsid w:val="68984C6D"/>
    <w:rsid w:val="68D552AA"/>
    <w:rsid w:val="6957159C"/>
    <w:rsid w:val="6A1F24B0"/>
    <w:rsid w:val="6B40188A"/>
    <w:rsid w:val="6DC5166F"/>
    <w:rsid w:val="6DD243AE"/>
    <w:rsid w:val="6E2E5EC8"/>
    <w:rsid w:val="6FB84D59"/>
    <w:rsid w:val="6FF040CC"/>
    <w:rsid w:val="7090259D"/>
    <w:rsid w:val="71215641"/>
    <w:rsid w:val="71664FD3"/>
    <w:rsid w:val="71831370"/>
    <w:rsid w:val="71DB3E88"/>
    <w:rsid w:val="721F5555"/>
    <w:rsid w:val="72521E7C"/>
    <w:rsid w:val="73384455"/>
    <w:rsid w:val="73774699"/>
    <w:rsid w:val="74CF3DF8"/>
    <w:rsid w:val="751D4DDE"/>
    <w:rsid w:val="76C6280B"/>
    <w:rsid w:val="7707285B"/>
    <w:rsid w:val="776F1450"/>
    <w:rsid w:val="780963E6"/>
    <w:rsid w:val="78D969C6"/>
    <w:rsid w:val="79422AF1"/>
    <w:rsid w:val="79DE622B"/>
    <w:rsid w:val="79E85448"/>
    <w:rsid w:val="7A820228"/>
    <w:rsid w:val="7A873F79"/>
    <w:rsid w:val="7B0A0CD9"/>
    <w:rsid w:val="7B0D70D8"/>
    <w:rsid w:val="7B0E03F0"/>
    <w:rsid w:val="7B455F2A"/>
    <w:rsid w:val="7D8A7CE7"/>
    <w:rsid w:val="7DC579AF"/>
    <w:rsid w:val="7E2A40B2"/>
    <w:rsid w:val="7E9E1E39"/>
    <w:rsid w:val="7EF95F46"/>
    <w:rsid w:val="7F2A6501"/>
    <w:rsid w:val="7F915BE6"/>
    <w:rsid w:val="7FAE0E02"/>
    <w:rsid w:val="7FE67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255BCB"/>
  <w15:docId w15:val="{4472D589-88FF-4C94-8A80-0FA8A6BD8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qFormat="1"/>
    <w:lsdException w:name="annotation text" w:qFormat="1"/>
    <w:lsdException w:name="header" w:qFormat="1"/>
    <w:lsdException w:name="footer" w:qFormat="1"/>
    <w:lsdException w:name="index heading" w:semiHidden="1" w:qFormat="1"/>
    <w:lsdException w:name="caption" w:semiHidden="1" w:unhideWhenUsed="1" w:qFormat="1"/>
    <w:lsdException w:name="table of figures" w:semiHidden="1" w:qFormat="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qFormat="1"/>
    <w:lsdException w:name="List Number" w:qFormat="1"/>
    <w:lsdException w:name="List 2" w:qFormat="1"/>
    <w:lsdException w:name="List 3"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楷体_GB2312"/>
      <w:kern w:val="2"/>
      <w:sz w:val="26"/>
    </w:rPr>
  </w:style>
  <w:style w:type="paragraph" w:styleId="10">
    <w:name w:val="heading 1"/>
    <w:basedOn w:val="a"/>
    <w:next w:val="a"/>
    <w:link w:val="11"/>
    <w:qFormat/>
    <w:pPr>
      <w:keepNext/>
      <w:keepLines/>
      <w:spacing w:before="340" w:after="330" w:line="578" w:lineRule="auto"/>
      <w:outlineLvl w:val="0"/>
    </w:pPr>
    <w:rPr>
      <w:b/>
      <w:kern w:val="44"/>
      <w:sz w:val="44"/>
    </w:rPr>
  </w:style>
  <w:style w:type="paragraph" w:styleId="2">
    <w:name w:val="heading 2"/>
    <w:basedOn w:val="a"/>
    <w:next w:val="a"/>
    <w:link w:val="20"/>
    <w:qFormat/>
    <w:pPr>
      <w:keepNext/>
      <w:keepLines/>
      <w:overflowPunct w:val="0"/>
      <w:adjustRightInd w:val="0"/>
      <w:jc w:val="left"/>
      <w:textAlignment w:val="baseline"/>
      <w:outlineLvl w:val="1"/>
    </w:pPr>
    <w:rPr>
      <w:rFonts w:ascii="宋体" w:hAnsi="宋体"/>
      <w:b/>
    </w:rPr>
  </w:style>
  <w:style w:type="paragraph" w:styleId="3">
    <w:name w:val="heading 3"/>
    <w:basedOn w:val="a"/>
    <w:next w:val="a"/>
    <w:link w:val="30"/>
    <w:qFormat/>
    <w:pPr>
      <w:keepNext/>
      <w:keepLines/>
      <w:adjustRightInd w:val="0"/>
      <w:jc w:val="left"/>
      <w:textAlignment w:val="baseline"/>
      <w:outlineLvl w:val="2"/>
    </w:pPr>
    <w:rPr>
      <w:b/>
    </w:rPr>
  </w:style>
  <w:style w:type="paragraph" w:styleId="4">
    <w:name w:val="heading 4"/>
    <w:basedOn w:val="a"/>
    <w:next w:val="a"/>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qFormat/>
    <w:pPr>
      <w:keepNext/>
      <w:keepLines/>
      <w:autoSpaceDE w:val="0"/>
      <w:autoSpaceDN w:val="0"/>
      <w:adjustRightInd w:val="0"/>
      <w:spacing w:before="280" w:after="290" w:line="376" w:lineRule="atLeast"/>
      <w:jc w:val="left"/>
      <w:textAlignment w:val="baseline"/>
      <w:outlineLvl w:val="4"/>
    </w:pPr>
    <w:rPr>
      <w:rFonts w:ascii="宋体" w:eastAsia="宋体" w:hAnsi="Tms Rmn"/>
      <w:b/>
      <w:kern w:val="0"/>
      <w:sz w:val="28"/>
    </w:rPr>
  </w:style>
  <w:style w:type="paragraph" w:styleId="6">
    <w:name w:val="heading 6"/>
    <w:basedOn w:val="a"/>
    <w:next w:val="a"/>
    <w:link w:val="60"/>
    <w:qFormat/>
    <w:pPr>
      <w:keepNext/>
      <w:keepLines/>
      <w:autoSpaceDE w:val="0"/>
      <w:autoSpaceDN w:val="0"/>
      <w:adjustRightInd w:val="0"/>
      <w:spacing w:before="240" w:after="64" w:line="320" w:lineRule="atLeast"/>
      <w:jc w:val="left"/>
      <w:textAlignment w:val="baseline"/>
      <w:outlineLvl w:val="5"/>
    </w:pPr>
    <w:rPr>
      <w:rFonts w:ascii="黑体" w:eastAsia="黑体" w:hAnsi="Tms Rmn"/>
      <w:b/>
      <w:kern w:val="0"/>
      <w:sz w:val="24"/>
    </w:rPr>
  </w:style>
  <w:style w:type="paragraph" w:styleId="7">
    <w:name w:val="heading 7"/>
    <w:basedOn w:val="a"/>
    <w:next w:val="a"/>
    <w:link w:val="70"/>
    <w:qFormat/>
    <w:pPr>
      <w:keepNext/>
      <w:keepLines/>
      <w:autoSpaceDE w:val="0"/>
      <w:autoSpaceDN w:val="0"/>
      <w:adjustRightInd w:val="0"/>
      <w:spacing w:before="240" w:after="64" w:line="320" w:lineRule="atLeast"/>
      <w:jc w:val="left"/>
      <w:textAlignment w:val="baseline"/>
      <w:outlineLvl w:val="6"/>
    </w:pPr>
    <w:rPr>
      <w:rFonts w:ascii="宋体" w:eastAsia="宋体" w:hAnsi="Tms Rmn"/>
      <w:b/>
      <w:kern w:val="0"/>
      <w:sz w:val="24"/>
    </w:rPr>
  </w:style>
  <w:style w:type="paragraph" w:styleId="8">
    <w:name w:val="heading 8"/>
    <w:basedOn w:val="a"/>
    <w:next w:val="a"/>
    <w:link w:val="80"/>
    <w:qFormat/>
    <w:pPr>
      <w:keepNext/>
      <w:keepLines/>
      <w:spacing w:before="240" w:after="64" w:line="320" w:lineRule="auto"/>
      <w:outlineLvl w:val="7"/>
    </w:pPr>
    <w:rPr>
      <w:rFonts w:ascii="Arial" w:eastAsia="黑体" w:hAnsi="Arial"/>
      <w:sz w:val="24"/>
      <w:szCs w:val="24"/>
    </w:rPr>
  </w:style>
  <w:style w:type="paragraph" w:styleId="9">
    <w:name w:val="heading 9"/>
    <w:basedOn w:val="a"/>
    <w:next w:val="a"/>
    <w:link w:val="90"/>
    <w:qFormat/>
    <w:pPr>
      <w:keepNext/>
      <w:keepLines/>
      <w:spacing w:before="240" w:after="64" w:line="320" w:lineRule="auto"/>
      <w:outlineLvl w:val="8"/>
    </w:pPr>
    <w:rPr>
      <w:rFonts w:ascii="Arial" w:eastAsia="黑体" w:hAnsi="Arial"/>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qFormat/>
    <w:pPr>
      <w:ind w:leftChars="400" w:left="100" w:hangingChars="200" w:hanging="200"/>
    </w:pPr>
    <w:rPr>
      <w:rFonts w:eastAsia="宋体"/>
      <w:sz w:val="21"/>
      <w:szCs w:val="24"/>
    </w:rPr>
  </w:style>
  <w:style w:type="paragraph" w:styleId="TOC7">
    <w:name w:val="toc 7"/>
    <w:basedOn w:val="a"/>
    <w:next w:val="a"/>
    <w:semiHidden/>
    <w:qFormat/>
    <w:pPr>
      <w:ind w:left="2520"/>
    </w:pPr>
  </w:style>
  <w:style w:type="paragraph" w:styleId="81">
    <w:name w:val="index 8"/>
    <w:basedOn w:val="a"/>
    <w:next w:val="a"/>
    <w:semiHidden/>
    <w:qFormat/>
    <w:pPr>
      <w:ind w:left="2940"/>
    </w:pPr>
  </w:style>
  <w:style w:type="paragraph" w:styleId="a3">
    <w:name w:val="List Number"/>
    <w:basedOn w:val="a"/>
    <w:qFormat/>
    <w:pPr>
      <w:tabs>
        <w:tab w:val="left" w:pos="1125"/>
      </w:tabs>
      <w:ind w:left="1125" w:hanging="555"/>
    </w:pPr>
    <w:rPr>
      <w:rFonts w:eastAsia="宋体"/>
      <w:sz w:val="21"/>
      <w:szCs w:val="24"/>
    </w:rPr>
  </w:style>
  <w:style w:type="paragraph" w:styleId="a4">
    <w:name w:val="Normal Indent"/>
    <w:basedOn w:val="a"/>
    <w:link w:val="a5"/>
    <w:qFormat/>
    <w:pPr>
      <w:adjustRightInd w:val="0"/>
      <w:ind w:firstLine="420"/>
      <w:jc w:val="left"/>
      <w:textAlignment w:val="baseline"/>
    </w:pPr>
    <w:rPr>
      <w:sz w:val="24"/>
    </w:rPr>
  </w:style>
  <w:style w:type="paragraph" w:styleId="51">
    <w:name w:val="index 5"/>
    <w:basedOn w:val="a"/>
    <w:next w:val="a"/>
    <w:semiHidden/>
    <w:qFormat/>
    <w:pPr>
      <w:ind w:left="1680"/>
    </w:pPr>
  </w:style>
  <w:style w:type="paragraph" w:styleId="a6">
    <w:name w:val="Document Map"/>
    <w:basedOn w:val="a"/>
    <w:link w:val="a7"/>
    <w:qFormat/>
    <w:pPr>
      <w:shd w:val="clear" w:color="auto" w:fill="000080"/>
    </w:pPr>
    <w:rPr>
      <w:rFonts w:eastAsia="宋体"/>
      <w:sz w:val="21"/>
    </w:rPr>
  </w:style>
  <w:style w:type="paragraph" w:styleId="a8">
    <w:name w:val="annotation text"/>
    <w:basedOn w:val="a"/>
    <w:qFormat/>
    <w:pPr>
      <w:jc w:val="left"/>
    </w:pPr>
  </w:style>
  <w:style w:type="paragraph" w:styleId="61">
    <w:name w:val="index 6"/>
    <w:basedOn w:val="a"/>
    <w:next w:val="a"/>
    <w:semiHidden/>
    <w:qFormat/>
    <w:pPr>
      <w:ind w:left="2100"/>
    </w:pPr>
  </w:style>
  <w:style w:type="paragraph" w:styleId="32">
    <w:name w:val="Body Text 3"/>
    <w:basedOn w:val="a"/>
    <w:link w:val="33"/>
    <w:qFormat/>
    <w:pPr>
      <w:spacing w:after="120"/>
    </w:pPr>
    <w:rPr>
      <w:rFonts w:ascii="宋体" w:eastAsia="宋体" w:hAnsi="宋体"/>
      <w:sz w:val="16"/>
      <w:szCs w:val="16"/>
    </w:rPr>
  </w:style>
  <w:style w:type="paragraph" w:styleId="a9">
    <w:name w:val="Body Text"/>
    <w:basedOn w:val="a"/>
    <w:link w:val="aa"/>
    <w:qFormat/>
    <w:pPr>
      <w:spacing w:line="400" w:lineRule="exact"/>
    </w:pPr>
    <w:rPr>
      <w:rFonts w:ascii="楷体_GB2312"/>
      <w:sz w:val="28"/>
    </w:rPr>
  </w:style>
  <w:style w:type="paragraph" w:styleId="ab">
    <w:name w:val="Body Text Indent"/>
    <w:basedOn w:val="a"/>
    <w:link w:val="ac"/>
    <w:qFormat/>
    <w:pPr>
      <w:spacing w:line="520" w:lineRule="exact"/>
      <w:ind w:left="570"/>
    </w:pPr>
    <w:rPr>
      <w:rFonts w:ascii="方正仿宋简体" w:eastAsia="方正仿宋简体" w:hAnsi="创艺简仿宋"/>
      <w:sz w:val="24"/>
    </w:rPr>
  </w:style>
  <w:style w:type="paragraph" w:styleId="21">
    <w:name w:val="List 2"/>
    <w:basedOn w:val="a"/>
    <w:qFormat/>
    <w:pPr>
      <w:ind w:leftChars="200" w:left="100" w:hangingChars="200" w:hanging="200"/>
    </w:pPr>
    <w:rPr>
      <w:rFonts w:eastAsia="宋体"/>
      <w:sz w:val="21"/>
      <w:szCs w:val="24"/>
    </w:rPr>
  </w:style>
  <w:style w:type="paragraph" w:styleId="ad">
    <w:name w:val="Block Text"/>
    <w:basedOn w:val="a"/>
    <w:qFormat/>
    <w:pPr>
      <w:adjustRightInd w:val="0"/>
      <w:spacing w:line="360" w:lineRule="auto"/>
      <w:ind w:left="630" w:right="-609" w:firstLine="420"/>
    </w:pPr>
    <w:rPr>
      <w:rFonts w:ascii="仿宋_GB2312" w:eastAsia="仿宋_GB2312" w:hint="eastAsia"/>
      <w:kern w:val="0"/>
      <w:sz w:val="21"/>
    </w:rPr>
  </w:style>
  <w:style w:type="paragraph" w:styleId="41">
    <w:name w:val="index 4"/>
    <w:basedOn w:val="a"/>
    <w:next w:val="a"/>
    <w:semiHidden/>
    <w:qFormat/>
    <w:pPr>
      <w:ind w:left="1260"/>
    </w:pPr>
  </w:style>
  <w:style w:type="paragraph" w:styleId="TOC5">
    <w:name w:val="toc 5"/>
    <w:basedOn w:val="a"/>
    <w:next w:val="a"/>
    <w:semiHidden/>
    <w:qFormat/>
    <w:pPr>
      <w:ind w:left="1680"/>
    </w:pPr>
  </w:style>
  <w:style w:type="paragraph" w:styleId="TOC3">
    <w:name w:val="toc 3"/>
    <w:basedOn w:val="a"/>
    <w:next w:val="a"/>
    <w:semiHidden/>
    <w:qFormat/>
    <w:pPr>
      <w:ind w:left="840"/>
    </w:pPr>
  </w:style>
  <w:style w:type="paragraph" w:styleId="ae">
    <w:name w:val="Plain Text"/>
    <w:basedOn w:val="a"/>
    <w:link w:val="af"/>
    <w:uiPriority w:val="99"/>
    <w:qFormat/>
    <w:rPr>
      <w:rFonts w:ascii="宋体" w:hAnsi="Courier New"/>
    </w:rPr>
  </w:style>
  <w:style w:type="paragraph" w:styleId="TOC8">
    <w:name w:val="toc 8"/>
    <w:basedOn w:val="a"/>
    <w:next w:val="a"/>
    <w:semiHidden/>
    <w:qFormat/>
    <w:pPr>
      <w:ind w:left="2940"/>
    </w:pPr>
  </w:style>
  <w:style w:type="paragraph" w:styleId="34">
    <w:name w:val="index 3"/>
    <w:basedOn w:val="a"/>
    <w:next w:val="a"/>
    <w:semiHidden/>
    <w:qFormat/>
    <w:pPr>
      <w:ind w:left="840"/>
    </w:pPr>
  </w:style>
  <w:style w:type="paragraph" w:styleId="af0">
    <w:name w:val="Date"/>
    <w:basedOn w:val="a"/>
    <w:next w:val="a"/>
    <w:link w:val="af1"/>
    <w:qFormat/>
    <w:rPr>
      <w:rFonts w:ascii="宋体" w:hAnsi="宋体"/>
      <w:sz w:val="24"/>
    </w:rPr>
  </w:style>
  <w:style w:type="paragraph" w:styleId="22">
    <w:name w:val="Body Text Indent 2"/>
    <w:basedOn w:val="a"/>
    <w:link w:val="23"/>
    <w:qFormat/>
    <w:pPr>
      <w:tabs>
        <w:tab w:val="left" w:pos="0"/>
      </w:tabs>
      <w:spacing w:line="360" w:lineRule="auto"/>
      <w:ind w:firstLineChars="209" w:firstLine="502"/>
    </w:pPr>
    <w:rPr>
      <w:rFonts w:ascii="宋体" w:eastAsia="宋体"/>
      <w:b/>
      <w:bCs/>
      <w:sz w:val="24"/>
    </w:rPr>
  </w:style>
  <w:style w:type="paragraph" w:styleId="af2">
    <w:name w:val="endnote text"/>
    <w:basedOn w:val="a"/>
    <w:link w:val="af3"/>
    <w:qFormat/>
    <w:pPr>
      <w:snapToGrid w:val="0"/>
      <w:jc w:val="left"/>
    </w:pPr>
  </w:style>
  <w:style w:type="paragraph" w:styleId="af4">
    <w:name w:val="Balloon Text"/>
    <w:basedOn w:val="a"/>
    <w:link w:val="af5"/>
    <w:qFormat/>
    <w:rPr>
      <w:sz w:val="18"/>
      <w:szCs w:val="18"/>
    </w:rPr>
  </w:style>
  <w:style w:type="paragraph" w:styleId="af6">
    <w:name w:val="footer"/>
    <w:basedOn w:val="a"/>
    <w:link w:val="af7"/>
    <w:qFormat/>
    <w:pPr>
      <w:tabs>
        <w:tab w:val="center" w:pos="4153"/>
        <w:tab w:val="right" w:pos="8306"/>
      </w:tabs>
      <w:snapToGrid w:val="0"/>
      <w:jc w:val="left"/>
    </w:pPr>
    <w:rPr>
      <w:sz w:val="18"/>
    </w:rPr>
  </w:style>
  <w:style w:type="paragraph" w:styleId="af8">
    <w:name w:val="header"/>
    <w:basedOn w:val="a"/>
    <w:link w:val="af9"/>
    <w:qFormat/>
    <w:pPr>
      <w:pBdr>
        <w:bottom w:val="single" w:sz="6" w:space="1" w:color="auto"/>
      </w:pBdr>
      <w:tabs>
        <w:tab w:val="center" w:pos="4153"/>
        <w:tab w:val="right" w:pos="8306"/>
      </w:tabs>
      <w:snapToGrid w:val="0"/>
      <w:jc w:val="center"/>
    </w:pPr>
    <w:rPr>
      <w:sz w:val="18"/>
    </w:rPr>
  </w:style>
  <w:style w:type="paragraph" w:styleId="TOC1">
    <w:name w:val="toc 1"/>
    <w:basedOn w:val="a"/>
    <w:next w:val="a"/>
    <w:qFormat/>
    <w:pPr>
      <w:adjustRightInd w:val="0"/>
      <w:jc w:val="left"/>
      <w:textAlignment w:val="baseline"/>
    </w:pPr>
    <w:rPr>
      <w:sz w:val="24"/>
    </w:rPr>
  </w:style>
  <w:style w:type="paragraph" w:styleId="TOC4">
    <w:name w:val="toc 4"/>
    <w:basedOn w:val="a"/>
    <w:next w:val="a"/>
    <w:semiHidden/>
    <w:qFormat/>
    <w:pPr>
      <w:ind w:left="1260"/>
    </w:pPr>
  </w:style>
  <w:style w:type="paragraph" w:styleId="afa">
    <w:name w:val="index heading"/>
    <w:basedOn w:val="a"/>
    <w:next w:val="12"/>
    <w:semiHidden/>
    <w:qFormat/>
  </w:style>
  <w:style w:type="paragraph" w:styleId="12">
    <w:name w:val="index 1"/>
    <w:basedOn w:val="a"/>
    <w:next w:val="a"/>
    <w:semiHidden/>
    <w:qFormat/>
  </w:style>
  <w:style w:type="paragraph" w:styleId="afb">
    <w:name w:val="Subtitle"/>
    <w:basedOn w:val="a"/>
    <w:link w:val="afc"/>
    <w:qFormat/>
    <w:pPr>
      <w:spacing w:before="240" w:after="60" w:line="312" w:lineRule="auto"/>
      <w:jc w:val="center"/>
      <w:outlineLvl w:val="1"/>
    </w:pPr>
    <w:rPr>
      <w:rFonts w:ascii="Arial" w:eastAsia="宋体" w:hAnsi="Arial"/>
      <w:b/>
      <w:bCs/>
      <w:kern w:val="28"/>
      <w:sz w:val="32"/>
      <w:szCs w:val="32"/>
    </w:rPr>
  </w:style>
  <w:style w:type="paragraph" w:styleId="afd">
    <w:name w:val="List"/>
    <w:basedOn w:val="a"/>
    <w:qFormat/>
    <w:pPr>
      <w:ind w:left="200" w:hangingChars="200" w:hanging="200"/>
    </w:pPr>
    <w:rPr>
      <w:rFonts w:eastAsia="宋体"/>
      <w:sz w:val="21"/>
      <w:szCs w:val="24"/>
    </w:rPr>
  </w:style>
  <w:style w:type="paragraph" w:styleId="afe">
    <w:name w:val="footnote text"/>
    <w:basedOn w:val="a"/>
    <w:semiHidden/>
    <w:qFormat/>
    <w:pPr>
      <w:snapToGrid w:val="0"/>
      <w:jc w:val="left"/>
    </w:pPr>
    <w:rPr>
      <w:sz w:val="18"/>
    </w:rPr>
  </w:style>
  <w:style w:type="paragraph" w:styleId="TOC6">
    <w:name w:val="toc 6"/>
    <w:basedOn w:val="a"/>
    <w:next w:val="a"/>
    <w:semiHidden/>
    <w:qFormat/>
    <w:pPr>
      <w:ind w:left="2100"/>
    </w:pPr>
  </w:style>
  <w:style w:type="paragraph" w:styleId="35">
    <w:name w:val="Body Text Indent 3"/>
    <w:basedOn w:val="a"/>
    <w:link w:val="36"/>
    <w:qFormat/>
    <w:pPr>
      <w:spacing w:line="360" w:lineRule="auto"/>
      <w:ind w:firstLineChars="257" w:firstLine="617"/>
    </w:pPr>
    <w:rPr>
      <w:rFonts w:eastAsia="宋体"/>
      <w:sz w:val="24"/>
      <w:szCs w:val="24"/>
    </w:rPr>
  </w:style>
  <w:style w:type="paragraph" w:styleId="71">
    <w:name w:val="index 7"/>
    <w:basedOn w:val="a"/>
    <w:next w:val="a"/>
    <w:semiHidden/>
    <w:qFormat/>
    <w:pPr>
      <w:ind w:left="2520"/>
    </w:pPr>
  </w:style>
  <w:style w:type="paragraph" w:styleId="91">
    <w:name w:val="index 9"/>
    <w:basedOn w:val="a"/>
    <w:next w:val="a"/>
    <w:semiHidden/>
    <w:qFormat/>
    <w:pPr>
      <w:ind w:left="3360"/>
    </w:pPr>
  </w:style>
  <w:style w:type="paragraph" w:styleId="aff">
    <w:name w:val="table of figures"/>
    <w:basedOn w:val="a"/>
    <w:next w:val="a"/>
    <w:semiHidden/>
    <w:qFormat/>
    <w:pPr>
      <w:adjustRightInd w:val="0"/>
      <w:ind w:left="420" w:hanging="420"/>
      <w:jc w:val="left"/>
      <w:textAlignment w:val="baseline"/>
    </w:pPr>
    <w:rPr>
      <w:smallCaps/>
      <w:sz w:val="24"/>
    </w:rPr>
  </w:style>
  <w:style w:type="paragraph" w:styleId="TOC2">
    <w:name w:val="toc 2"/>
    <w:basedOn w:val="a"/>
    <w:next w:val="a"/>
    <w:semiHidden/>
    <w:qFormat/>
    <w:pPr>
      <w:ind w:left="420"/>
    </w:pPr>
  </w:style>
  <w:style w:type="paragraph" w:styleId="TOC9">
    <w:name w:val="toc 9"/>
    <w:basedOn w:val="a"/>
    <w:next w:val="a"/>
    <w:semiHidden/>
    <w:qFormat/>
    <w:pPr>
      <w:ind w:left="3360"/>
    </w:pPr>
  </w:style>
  <w:style w:type="paragraph" w:styleId="24">
    <w:name w:val="Body Text 2"/>
    <w:basedOn w:val="a"/>
    <w:qFormat/>
    <w:pPr>
      <w:spacing w:after="120" w:line="480" w:lineRule="auto"/>
    </w:pPr>
  </w:style>
  <w:style w:type="paragraph" w:styleId="25">
    <w:name w:val="List Continue 2"/>
    <w:basedOn w:val="a"/>
    <w:qFormat/>
    <w:pPr>
      <w:spacing w:after="120"/>
      <w:ind w:leftChars="400" w:left="840"/>
    </w:pPr>
    <w:rPr>
      <w:rFonts w:eastAsia="宋体"/>
      <w:sz w:val="21"/>
      <w:szCs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楷体_GB2312"/>
      <w:kern w:val="0"/>
      <w:sz w:val="20"/>
    </w:rPr>
  </w:style>
  <w:style w:type="paragraph" w:styleId="aff0">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paragraph" w:styleId="26">
    <w:name w:val="index 2"/>
    <w:basedOn w:val="a"/>
    <w:next w:val="a"/>
    <w:semiHidden/>
    <w:qFormat/>
    <w:pPr>
      <w:ind w:left="420"/>
    </w:pPr>
  </w:style>
  <w:style w:type="paragraph" w:styleId="aff1">
    <w:name w:val="Title"/>
    <w:basedOn w:val="a"/>
    <w:link w:val="aff2"/>
    <w:qFormat/>
    <w:pPr>
      <w:spacing w:before="240" w:after="60" w:line="360" w:lineRule="auto"/>
      <w:jc w:val="left"/>
      <w:outlineLvl w:val="0"/>
    </w:pPr>
    <w:rPr>
      <w:rFonts w:ascii="Arial" w:eastAsia="宋体" w:hAnsi="Arial"/>
      <w:b/>
      <w:bCs/>
      <w:sz w:val="28"/>
      <w:szCs w:val="32"/>
    </w:rPr>
  </w:style>
  <w:style w:type="paragraph" w:styleId="aff3">
    <w:name w:val="annotation subject"/>
    <w:basedOn w:val="a8"/>
    <w:next w:val="a8"/>
    <w:semiHidden/>
    <w:qFormat/>
    <w:rPr>
      <w:b/>
      <w:bCs/>
    </w:rPr>
  </w:style>
  <w:style w:type="paragraph" w:styleId="aff4">
    <w:name w:val="Body Text First Indent"/>
    <w:basedOn w:val="a9"/>
    <w:link w:val="aff5"/>
    <w:qFormat/>
    <w:pPr>
      <w:spacing w:after="120" w:line="240" w:lineRule="auto"/>
      <w:ind w:firstLineChars="100" w:firstLine="420"/>
    </w:pPr>
    <w:rPr>
      <w:rFonts w:ascii="Calibri"/>
      <w:sz w:val="26"/>
    </w:rPr>
  </w:style>
  <w:style w:type="paragraph" w:styleId="27">
    <w:name w:val="Body Text First Indent 2"/>
    <w:basedOn w:val="ab"/>
    <w:link w:val="28"/>
    <w:qFormat/>
    <w:pPr>
      <w:spacing w:after="120" w:line="240" w:lineRule="auto"/>
      <w:ind w:leftChars="200" w:left="420" w:firstLineChars="200" w:firstLine="420"/>
    </w:pPr>
    <w:rPr>
      <w:sz w:val="21"/>
    </w:rPr>
  </w:style>
  <w:style w:type="table" w:styleId="aff6">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qFormat/>
    <w:rPr>
      <w:b/>
      <w:bCs/>
    </w:rPr>
  </w:style>
  <w:style w:type="character" w:styleId="aff8">
    <w:name w:val="endnote reference"/>
    <w:qFormat/>
    <w:rPr>
      <w:vertAlign w:val="superscript"/>
    </w:rPr>
  </w:style>
  <w:style w:type="character" w:styleId="aff9">
    <w:name w:val="page number"/>
    <w:qFormat/>
  </w:style>
  <w:style w:type="character" w:styleId="affa">
    <w:name w:val="FollowedHyperlink"/>
    <w:uiPriority w:val="99"/>
    <w:qFormat/>
    <w:rPr>
      <w:color w:val="800080"/>
      <w:u w:val="single"/>
    </w:rPr>
  </w:style>
  <w:style w:type="character" w:styleId="affb">
    <w:name w:val="Hyperlink"/>
    <w:qFormat/>
    <w:rPr>
      <w:color w:val="0000FF"/>
      <w:u w:val="single"/>
    </w:rPr>
  </w:style>
  <w:style w:type="character" w:styleId="affc">
    <w:name w:val="annotation reference"/>
    <w:semiHidden/>
    <w:qFormat/>
    <w:rPr>
      <w:sz w:val="21"/>
      <w:szCs w:val="21"/>
    </w:rPr>
  </w:style>
  <w:style w:type="character" w:styleId="affd">
    <w:name w:val="footnote reference"/>
    <w:semiHidden/>
    <w:qFormat/>
    <w:rPr>
      <w:vertAlign w:val="superscript"/>
    </w:rPr>
  </w:style>
  <w:style w:type="character" w:customStyle="1" w:styleId="11">
    <w:name w:val="标题 1 字符"/>
    <w:link w:val="10"/>
    <w:qFormat/>
    <w:rPr>
      <w:rFonts w:eastAsia="楷体_GB2312"/>
      <w:b/>
      <w:kern w:val="44"/>
      <w:sz w:val="44"/>
    </w:rPr>
  </w:style>
  <w:style w:type="character" w:customStyle="1" w:styleId="20">
    <w:name w:val="标题 2 字符"/>
    <w:link w:val="2"/>
    <w:qFormat/>
    <w:rPr>
      <w:rFonts w:ascii="宋体" w:eastAsia="楷体_GB2312" w:hAnsi="宋体"/>
      <w:b/>
      <w:kern w:val="2"/>
      <w:sz w:val="26"/>
    </w:rPr>
  </w:style>
  <w:style w:type="character" w:customStyle="1" w:styleId="30">
    <w:name w:val="标题 3 字符"/>
    <w:link w:val="3"/>
    <w:qFormat/>
    <w:rPr>
      <w:rFonts w:eastAsia="楷体_GB2312"/>
      <w:b/>
      <w:kern w:val="2"/>
      <w:sz w:val="26"/>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rFonts w:ascii="宋体" w:hAnsi="Tms Rmn"/>
      <w:b/>
      <w:sz w:val="28"/>
    </w:rPr>
  </w:style>
  <w:style w:type="character" w:customStyle="1" w:styleId="60">
    <w:name w:val="标题 6 字符"/>
    <w:link w:val="6"/>
    <w:qFormat/>
    <w:rPr>
      <w:rFonts w:ascii="黑体" w:eastAsia="黑体" w:hAnsi="Tms Rmn"/>
      <w:b/>
      <w:sz w:val="24"/>
    </w:rPr>
  </w:style>
  <w:style w:type="character" w:customStyle="1" w:styleId="70">
    <w:name w:val="标题 7 字符"/>
    <w:link w:val="7"/>
    <w:qFormat/>
    <w:rPr>
      <w:rFonts w:ascii="宋体" w:hAnsi="Tms Rmn"/>
      <w:b/>
      <w:sz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5">
    <w:name w:val="正文缩进 字符"/>
    <w:link w:val="a4"/>
    <w:qFormat/>
    <w:rPr>
      <w:rFonts w:eastAsia="楷体_GB2312"/>
      <w:kern w:val="2"/>
      <w:sz w:val="24"/>
      <w:lang w:val="en-US" w:eastAsia="zh-CN" w:bidi="ar-SA"/>
    </w:rPr>
  </w:style>
  <w:style w:type="character" w:customStyle="1" w:styleId="a7">
    <w:name w:val="文档结构图 字符"/>
    <w:link w:val="a6"/>
    <w:qFormat/>
    <w:rPr>
      <w:kern w:val="2"/>
      <w:sz w:val="21"/>
      <w:shd w:val="clear" w:color="auto" w:fill="000080"/>
    </w:rPr>
  </w:style>
  <w:style w:type="character" w:customStyle="1" w:styleId="33">
    <w:name w:val="正文文本 3 字符"/>
    <w:link w:val="32"/>
    <w:qFormat/>
    <w:rPr>
      <w:rFonts w:ascii="宋体" w:hAnsi="宋体"/>
      <w:kern w:val="2"/>
      <w:sz w:val="16"/>
      <w:szCs w:val="16"/>
    </w:rPr>
  </w:style>
  <w:style w:type="character" w:customStyle="1" w:styleId="aa">
    <w:name w:val="正文文本 字符"/>
    <w:link w:val="a9"/>
    <w:qFormat/>
    <w:rPr>
      <w:rFonts w:ascii="楷体_GB2312" w:eastAsia="楷体_GB2312"/>
      <w:kern w:val="2"/>
      <w:sz w:val="28"/>
    </w:rPr>
  </w:style>
  <w:style w:type="character" w:customStyle="1" w:styleId="ac">
    <w:name w:val="正文文本缩进 字符"/>
    <w:link w:val="ab"/>
    <w:qFormat/>
    <w:rPr>
      <w:rFonts w:ascii="方正仿宋简体" w:eastAsia="方正仿宋简体" w:hAnsi="创艺简仿宋"/>
      <w:kern w:val="2"/>
      <w:sz w:val="24"/>
    </w:rPr>
  </w:style>
  <w:style w:type="character" w:customStyle="1" w:styleId="af">
    <w:name w:val="纯文本 字符"/>
    <w:link w:val="ae"/>
    <w:qFormat/>
    <w:rPr>
      <w:rFonts w:ascii="宋体" w:eastAsia="楷体_GB2312" w:hAnsi="Courier New"/>
      <w:kern w:val="2"/>
      <w:sz w:val="26"/>
      <w:lang w:val="en-US" w:eastAsia="zh-CN" w:bidi="ar-SA"/>
    </w:rPr>
  </w:style>
  <w:style w:type="character" w:customStyle="1" w:styleId="af1">
    <w:name w:val="日期 字符"/>
    <w:link w:val="af0"/>
    <w:qFormat/>
    <w:rPr>
      <w:rFonts w:ascii="宋体" w:eastAsia="楷体_GB2312" w:hAnsi="宋体"/>
      <w:kern w:val="2"/>
      <w:sz w:val="24"/>
    </w:rPr>
  </w:style>
  <w:style w:type="character" w:customStyle="1" w:styleId="23">
    <w:name w:val="正文文本缩进 2 字符"/>
    <w:link w:val="22"/>
    <w:qFormat/>
    <w:rPr>
      <w:rFonts w:ascii="宋体"/>
      <w:b/>
      <w:bCs/>
      <w:kern w:val="2"/>
      <w:sz w:val="24"/>
    </w:rPr>
  </w:style>
  <w:style w:type="character" w:customStyle="1" w:styleId="af3">
    <w:name w:val="尾注文本 字符"/>
    <w:link w:val="af2"/>
    <w:qFormat/>
    <w:rPr>
      <w:rFonts w:eastAsia="楷体_GB2312"/>
      <w:kern w:val="2"/>
      <w:sz w:val="26"/>
    </w:rPr>
  </w:style>
  <w:style w:type="character" w:customStyle="1" w:styleId="af5">
    <w:name w:val="批注框文本 字符"/>
    <w:link w:val="af4"/>
    <w:qFormat/>
    <w:rPr>
      <w:rFonts w:eastAsia="楷体_GB2312"/>
      <w:kern w:val="2"/>
      <w:sz w:val="18"/>
      <w:szCs w:val="18"/>
    </w:rPr>
  </w:style>
  <w:style w:type="character" w:customStyle="1" w:styleId="af7">
    <w:name w:val="页脚 字符"/>
    <w:link w:val="af6"/>
    <w:qFormat/>
    <w:rPr>
      <w:rFonts w:eastAsia="楷体_GB2312"/>
      <w:kern w:val="2"/>
      <w:sz w:val="18"/>
    </w:rPr>
  </w:style>
  <w:style w:type="character" w:customStyle="1" w:styleId="af9">
    <w:name w:val="页眉 字符"/>
    <w:link w:val="af8"/>
    <w:qFormat/>
    <w:rPr>
      <w:rFonts w:eastAsia="楷体_GB2312"/>
      <w:kern w:val="2"/>
      <w:sz w:val="18"/>
    </w:rPr>
  </w:style>
  <w:style w:type="character" w:customStyle="1" w:styleId="afc">
    <w:name w:val="副标题 字符"/>
    <w:link w:val="afb"/>
    <w:qFormat/>
    <w:rPr>
      <w:rFonts w:ascii="Arial" w:hAnsi="Arial" w:cs="Arial"/>
      <w:b/>
      <w:bCs/>
      <w:kern w:val="28"/>
      <w:sz w:val="32"/>
      <w:szCs w:val="32"/>
    </w:rPr>
  </w:style>
  <w:style w:type="character" w:customStyle="1" w:styleId="36">
    <w:name w:val="正文文本缩进 3 字符"/>
    <w:link w:val="35"/>
    <w:qFormat/>
    <w:rPr>
      <w:kern w:val="2"/>
      <w:sz w:val="24"/>
      <w:szCs w:val="24"/>
    </w:rPr>
  </w:style>
  <w:style w:type="character" w:customStyle="1" w:styleId="aff2">
    <w:name w:val="标题 字符"/>
    <w:link w:val="aff1"/>
    <w:qFormat/>
    <w:rPr>
      <w:rFonts w:ascii="Arial" w:hAnsi="Arial" w:cs="Arial"/>
      <w:b/>
      <w:bCs/>
      <w:kern w:val="2"/>
      <w:sz w:val="28"/>
      <w:szCs w:val="32"/>
    </w:rPr>
  </w:style>
  <w:style w:type="character" w:customStyle="1" w:styleId="aff5">
    <w:name w:val="正文文本首行缩进 字符"/>
    <w:link w:val="aff4"/>
    <w:qFormat/>
    <w:rPr>
      <w:rFonts w:eastAsia="楷体_GB2312"/>
      <w:kern w:val="2"/>
      <w:sz w:val="26"/>
    </w:rPr>
  </w:style>
  <w:style w:type="character" w:customStyle="1" w:styleId="28">
    <w:name w:val="正文文本首行缩进 2 字符"/>
    <w:link w:val="27"/>
    <w:qFormat/>
    <w:rPr>
      <w:rFonts w:ascii="方正仿宋简体" w:eastAsia="方正仿宋简体" w:hAnsi="创艺简仿宋"/>
      <w:kern w:val="2"/>
      <w:sz w:val="21"/>
    </w:rPr>
  </w:style>
  <w:style w:type="character" w:customStyle="1" w:styleId="s2">
    <w:name w:val="s2"/>
    <w:qFormat/>
  </w:style>
  <w:style w:type="character" w:customStyle="1" w:styleId="s1">
    <w:name w:val="s1"/>
    <w:qFormat/>
  </w:style>
  <w:style w:type="character" w:customStyle="1" w:styleId="titleemph1">
    <w:name w:val="title_emph1"/>
    <w:qFormat/>
    <w:rPr>
      <w:rFonts w:ascii="Arial" w:hAnsi="Arial" w:cs="Arial" w:hint="default"/>
      <w:b/>
      <w:bCs/>
      <w:sz w:val="20"/>
      <w:szCs w:val="20"/>
    </w:rPr>
  </w:style>
  <w:style w:type="character" w:customStyle="1" w:styleId="1CharChar">
    <w:name w:val="样式1 Char Char"/>
    <w:link w:val="1"/>
    <w:qFormat/>
    <w:rPr>
      <w:rFonts w:ascii="宋体" w:eastAsia="宋体" w:hAnsi="宋体"/>
      <w:sz w:val="24"/>
      <w:szCs w:val="21"/>
      <w:lang w:bidi="ar-SA"/>
    </w:rPr>
  </w:style>
  <w:style w:type="paragraph" w:customStyle="1" w:styleId="1">
    <w:name w:val="样式1"/>
    <w:basedOn w:val="a"/>
    <w:link w:val="1CharChar"/>
    <w:qFormat/>
    <w:pPr>
      <w:numPr>
        <w:numId w:val="1"/>
      </w:numPr>
      <w:adjustRightInd w:val="0"/>
      <w:spacing w:line="360" w:lineRule="auto"/>
      <w:ind w:firstLineChars="200" w:firstLine="200"/>
      <w:textAlignment w:val="baseline"/>
    </w:pPr>
    <w:rPr>
      <w:rFonts w:ascii="宋体" w:eastAsia="宋体" w:hAnsi="宋体"/>
      <w:kern w:val="0"/>
      <w:sz w:val="24"/>
      <w:szCs w:val="21"/>
    </w:rPr>
  </w:style>
  <w:style w:type="character" w:customStyle="1" w:styleId="para1">
    <w:name w:val="para1"/>
    <w:qFormat/>
    <w:rPr>
      <w:rFonts w:ascii="Arial" w:hAnsi="Arial" w:cs="Arial" w:hint="default"/>
      <w:sz w:val="18"/>
      <w:szCs w:val="18"/>
    </w:rPr>
  </w:style>
  <w:style w:type="character" w:customStyle="1" w:styleId="font61">
    <w:name w:val="font61"/>
    <w:qFormat/>
    <w:rPr>
      <w:rFonts w:ascii="宋体" w:eastAsia="宋体" w:hAnsi="宋体" w:cs="宋体" w:hint="eastAsia"/>
      <w:color w:val="000000"/>
      <w:sz w:val="20"/>
      <w:szCs w:val="20"/>
      <w:u w:val="none"/>
    </w:rPr>
  </w:style>
  <w:style w:type="character" w:customStyle="1" w:styleId="1CharChar0">
    <w:name w:val="标题 1 Char Char"/>
    <w:qFormat/>
    <w:rPr>
      <w:rFonts w:eastAsia="宋体"/>
      <w:b/>
      <w:spacing w:val="-2"/>
      <w:sz w:val="24"/>
      <w:lang w:val="en-US" w:eastAsia="zh-CN" w:bidi="ar-SA"/>
    </w:rPr>
  </w:style>
  <w:style w:type="character" w:customStyle="1" w:styleId="ca-1">
    <w:name w:val="ca-1"/>
    <w:qFormat/>
  </w:style>
  <w:style w:type="character" w:customStyle="1" w:styleId="Char1">
    <w:name w:val="批注框文本 Char1"/>
    <w:qFormat/>
    <w:rPr>
      <w:kern w:val="2"/>
      <w:sz w:val="18"/>
      <w:szCs w:val="18"/>
    </w:rPr>
  </w:style>
  <w:style w:type="character" w:customStyle="1" w:styleId="2Char1">
    <w:name w:val="正文首行缩进 2 Char1"/>
    <w:qFormat/>
  </w:style>
  <w:style w:type="character" w:customStyle="1" w:styleId="affe">
    <w:name w:val="样式 宋体"/>
    <w:qFormat/>
    <w:rPr>
      <w:rFonts w:ascii="宋体" w:eastAsia="宋体" w:hAnsi="宋体"/>
      <w:sz w:val="24"/>
    </w:rPr>
  </w:style>
  <w:style w:type="character" w:customStyle="1" w:styleId="CharChar">
    <w:name w:val="Char Char"/>
    <w:link w:val="Char"/>
    <w:qFormat/>
    <w:rPr>
      <w:rFonts w:ascii="Verdana" w:eastAsia="仿宋_GB2312" w:hAnsi="Verdana"/>
      <w:sz w:val="24"/>
      <w:lang w:eastAsia="en-US"/>
    </w:rPr>
  </w:style>
  <w:style w:type="paragraph" w:customStyle="1" w:styleId="Char">
    <w:name w:val="Char"/>
    <w:basedOn w:val="a"/>
    <w:link w:val="CharChar"/>
    <w:qFormat/>
    <w:pPr>
      <w:widowControl/>
      <w:spacing w:after="160" w:line="240" w:lineRule="exact"/>
      <w:jc w:val="left"/>
    </w:pPr>
    <w:rPr>
      <w:rFonts w:ascii="Verdana" w:eastAsia="仿宋_GB2312" w:hAnsi="Verdana"/>
      <w:kern w:val="0"/>
      <w:sz w:val="24"/>
      <w:lang w:eastAsia="en-US"/>
    </w:rPr>
  </w:style>
  <w:style w:type="character" w:customStyle="1" w:styleId="ca-3">
    <w:name w:val="ca-3"/>
    <w:qFormat/>
  </w:style>
  <w:style w:type="character" w:customStyle="1" w:styleId="PlainTextCharChar">
    <w:name w:val="Plain Text Char Char"/>
    <w:link w:val="13"/>
    <w:qFormat/>
    <w:rPr>
      <w:rFonts w:ascii="宋体" w:eastAsia="楷体_GB2312" w:hAnsi="Courier New"/>
      <w:kern w:val="2"/>
      <w:sz w:val="26"/>
    </w:rPr>
  </w:style>
  <w:style w:type="paragraph" w:customStyle="1" w:styleId="13">
    <w:name w:val="纯文本1"/>
    <w:basedOn w:val="a"/>
    <w:link w:val="PlainTextCharChar"/>
    <w:qFormat/>
    <w:pPr>
      <w:adjustRightInd w:val="0"/>
      <w:textAlignment w:val="baseline"/>
    </w:pPr>
    <w:rPr>
      <w:rFonts w:ascii="宋体" w:hAnsi="Courier New"/>
    </w:rPr>
  </w:style>
  <w:style w:type="character" w:customStyle="1" w:styleId="Char10">
    <w:name w:val="标题 Char1"/>
    <w:qFormat/>
    <w:rPr>
      <w:rFonts w:ascii="Cambria" w:hAnsi="Cambria" w:cs="Times New Roman"/>
      <w:b/>
      <w:bCs/>
      <w:kern w:val="2"/>
      <w:sz w:val="32"/>
      <w:szCs w:val="32"/>
    </w:rPr>
  </w:style>
  <w:style w:type="character" w:customStyle="1" w:styleId="3Char1">
    <w:name w:val="正文文本 3 Char1"/>
    <w:qFormat/>
    <w:rPr>
      <w:rFonts w:eastAsia="楷体_GB2312"/>
      <w:kern w:val="2"/>
      <w:sz w:val="16"/>
      <w:szCs w:val="16"/>
    </w:rPr>
  </w:style>
  <w:style w:type="character" w:customStyle="1" w:styleId="Char11">
    <w:name w:val="正文缩进 Char1"/>
    <w:qFormat/>
    <w:rPr>
      <w:rFonts w:eastAsia="楷体_GB2312"/>
      <w:kern w:val="2"/>
      <w:sz w:val="24"/>
      <w:lang w:val="en-US" w:eastAsia="zh-CN" w:bidi="ar-SA"/>
    </w:rPr>
  </w:style>
  <w:style w:type="character" w:customStyle="1" w:styleId="ca-221">
    <w:name w:val="ca-221"/>
    <w:qFormat/>
    <w:rPr>
      <w:rFonts w:ascii="宋体" w:eastAsia="宋体" w:hAnsi="宋体" w:hint="eastAsia"/>
      <w:color w:val="FF0000"/>
      <w:sz w:val="24"/>
      <w:szCs w:val="24"/>
    </w:rPr>
  </w:style>
  <w:style w:type="character" w:customStyle="1" w:styleId="Char0">
    <w:name w:val="正文文本缩进 Char"/>
    <w:qFormat/>
    <w:rPr>
      <w:rFonts w:ascii="方正仿宋简体" w:eastAsia="方正仿宋简体" w:hAnsi="创艺简仿宋"/>
      <w:kern w:val="2"/>
      <w:sz w:val="24"/>
    </w:rPr>
  </w:style>
  <w:style w:type="paragraph" w:customStyle="1" w:styleId="xl42">
    <w:name w:val="xl42"/>
    <w:basedOn w:val="a"/>
    <w:qFormat/>
    <w:pPr>
      <w:widowControl/>
      <w:spacing w:before="100" w:beforeAutospacing="1" w:after="100" w:afterAutospacing="1"/>
      <w:jc w:val="center"/>
    </w:pPr>
    <w:rPr>
      <w:rFonts w:ascii="宋体" w:eastAsia="宋体" w:hAnsi="宋体"/>
      <w:b/>
      <w:bCs/>
      <w:kern w:val="0"/>
      <w:sz w:val="36"/>
      <w:szCs w:val="36"/>
    </w:rPr>
  </w:style>
  <w:style w:type="paragraph" w:customStyle="1" w:styleId="1CharCharCharChar">
    <w:name w:val="1 Char Char Char Char"/>
    <w:basedOn w:val="a"/>
    <w:qFormat/>
    <w:pPr>
      <w:jc w:val="center"/>
    </w:pPr>
    <w:rPr>
      <w:rFonts w:ascii="Tahoma" w:eastAsia="宋体" w:hAnsi="宋体"/>
      <w:sz w:val="24"/>
    </w:rPr>
  </w:style>
  <w:style w:type="paragraph" w:customStyle="1" w:styleId="xl30">
    <w:name w:val="xl3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pPr>
    <w:rPr>
      <w:rFonts w:ascii="宋体" w:eastAsia="宋体" w:hAnsi="宋体"/>
      <w:kern w:val="0"/>
      <w:sz w:val="24"/>
      <w:szCs w:val="24"/>
    </w:rPr>
  </w:style>
  <w:style w:type="paragraph" w:customStyle="1" w:styleId="CharCharCharCharCharCharCharCharChar1Char">
    <w:name w:val="Char Char Char Char Char Char Char Char Char1 Char"/>
    <w:basedOn w:val="a6"/>
    <w:qFormat/>
    <w:pPr>
      <w:adjustRightInd w:val="0"/>
      <w:snapToGrid w:val="0"/>
      <w:spacing w:line="360" w:lineRule="auto"/>
    </w:pPr>
    <w:rPr>
      <w:rFonts w:eastAsia="楷体_GB2312"/>
      <w:sz w:val="26"/>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8">
    <w:name w:val="xl38"/>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pPr>
    <w:rPr>
      <w:rFonts w:ascii="宋体" w:eastAsia="宋体" w:hAnsi="宋体"/>
      <w:kern w:val="0"/>
      <w:sz w:val="24"/>
      <w:szCs w:val="24"/>
    </w:rPr>
  </w:style>
  <w:style w:type="paragraph" w:customStyle="1" w:styleId="29">
    <w:name w:val="纯文本2"/>
    <w:uiPriority w:val="99"/>
    <w:qFormat/>
    <w:pPr>
      <w:widowControl w:val="0"/>
      <w:jc w:val="both"/>
    </w:pPr>
    <w:rPr>
      <w:rFonts w:ascii="宋体" w:hAnsi="宋体" w:cs="宋体"/>
      <w:color w:val="000000"/>
      <w:kern w:val="2"/>
      <w:sz w:val="26"/>
      <w:szCs w:val="26"/>
      <w:u w:color="000000"/>
    </w:rPr>
  </w:style>
  <w:style w:type="paragraph" w:customStyle="1" w:styleId="xl53">
    <w:name w:val="xl5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8">
    <w:name w:val="xl28"/>
    <w:basedOn w:val="a"/>
    <w:qFormat/>
    <w:pPr>
      <w:widowControl/>
      <w:pBdr>
        <w:top w:val="dashed" w:sz="4"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1">
    <w:name w:val="xl6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NewNewNew">
    <w:name w:val="正文 New New New"/>
    <w:qFormat/>
    <w:pPr>
      <w:widowControl w:val="0"/>
      <w:jc w:val="both"/>
    </w:pPr>
    <w:rPr>
      <w:kern w:val="2"/>
      <w:sz w:val="21"/>
      <w:szCs w:val="24"/>
    </w:rPr>
  </w:style>
  <w:style w:type="paragraph" w:customStyle="1" w:styleId="xl27">
    <w:name w:val="xl27"/>
    <w:basedOn w:val="a"/>
    <w:qFormat/>
    <w:pPr>
      <w:widowControl/>
      <w:pBdr>
        <w:top w:val="single" w:sz="8" w:space="0" w:color="auto"/>
        <w:left w:val="dashed" w:sz="4" w:space="0" w:color="auto"/>
        <w:bottom w:val="dashed" w:sz="4" w:space="0" w:color="auto"/>
        <w:right w:val="single" w:sz="8"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12">
    <w:name w:val="Char1"/>
    <w:basedOn w:val="a"/>
    <w:qFormat/>
    <w:rPr>
      <w:rFonts w:ascii="Tahoma" w:eastAsia="宋体" w:hAnsi="Tahoma"/>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62">
    <w:name w:val="xl6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color w:val="FFFF99"/>
      <w:kern w:val="0"/>
      <w:sz w:val="18"/>
      <w:szCs w:val="18"/>
    </w:rPr>
  </w:style>
  <w:style w:type="paragraph" w:customStyle="1" w:styleId="xl58">
    <w:name w:val="xl5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6">
    <w:name w:val="xl26"/>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32">
    <w:name w:val="xl32"/>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33">
    <w:name w:val="xl33"/>
    <w:basedOn w:val="a"/>
    <w:qFormat/>
    <w:pPr>
      <w:widowControl/>
      <w:pBdr>
        <w:top w:val="dashed" w:sz="4" w:space="0" w:color="auto"/>
        <w:left w:val="single" w:sz="8"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31">
    <w:name w:val="xl31"/>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Afff">
    <w:name w:val="正文 A"/>
    <w:qFormat/>
    <w:pPr>
      <w:widowControl w:val="0"/>
      <w:jc w:val="both"/>
    </w:pPr>
    <w:rPr>
      <w:rFonts w:eastAsia="Arial Unicode MS" w:cs="Arial Unicode MS"/>
      <w:color w:val="000000"/>
      <w:kern w:val="2"/>
      <w:sz w:val="21"/>
      <w:szCs w:val="21"/>
      <w:u w:color="000000"/>
    </w:rPr>
  </w:style>
  <w:style w:type="paragraph" w:styleId="afff0">
    <w:name w:val="List Paragraph"/>
    <w:basedOn w:val="a"/>
    <w:link w:val="afff1"/>
    <w:uiPriority w:val="34"/>
    <w:qFormat/>
    <w:pPr>
      <w:ind w:firstLineChars="200" w:firstLine="420"/>
    </w:pPr>
  </w:style>
  <w:style w:type="character" w:customStyle="1" w:styleId="afff1">
    <w:name w:val="列表段落 字符"/>
    <w:link w:val="afff0"/>
    <w:uiPriority w:val="34"/>
    <w:qFormat/>
    <w:locked/>
    <w:rPr>
      <w:rFonts w:eastAsia="楷体_GB2312"/>
      <w:kern w:val="2"/>
      <w:sz w:val="26"/>
    </w:rPr>
  </w:style>
  <w:style w:type="paragraph" w:customStyle="1" w:styleId="xl59">
    <w:name w:val="xl5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Arial Unicode MS" w:hint="eastAsia"/>
      <w:b/>
      <w:bCs/>
      <w:kern w:val="0"/>
      <w:sz w:val="18"/>
      <w:szCs w:val="18"/>
    </w:rPr>
  </w:style>
  <w:style w:type="paragraph" w:customStyle="1" w:styleId="afff2">
    <w:name w:val="列项——（一级）"/>
    <w:qFormat/>
    <w:pPr>
      <w:widowControl w:val="0"/>
      <w:tabs>
        <w:tab w:val="left" w:pos="709"/>
        <w:tab w:val="left" w:pos="960"/>
      </w:tabs>
      <w:ind w:left="709" w:hanging="709"/>
      <w:jc w:val="both"/>
    </w:pPr>
    <w:rPr>
      <w:rFonts w:ascii="宋体"/>
      <w:sz w:val="21"/>
    </w:rPr>
  </w:style>
  <w:style w:type="paragraph" w:customStyle="1" w:styleId="xl34">
    <w:name w:val="xl34"/>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CharChar">
    <w:name w:val="Char Char Char Char"/>
    <w:basedOn w:val="a"/>
    <w:qFormat/>
    <w:pPr>
      <w:widowControl/>
      <w:spacing w:after="160" w:line="240" w:lineRule="exact"/>
      <w:jc w:val="left"/>
    </w:pPr>
    <w:rPr>
      <w:rFonts w:eastAsia="仿宋_GB2312"/>
      <w:sz w:val="32"/>
      <w:szCs w:val="24"/>
    </w:rPr>
  </w:style>
  <w:style w:type="paragraph" w:customStyle="1" w:styleId="DefaultParagraphFontParaChar">
    <w:name w:val="Default Paragraph Font Para Char"/>
    <w:basedOn w:val="a"/>
    <w:qFormat/>
    <w:pPr>
      <w:widowControl/>
      <w:spacing w:after="160" w:line="240" w:lineRule="exact"/>
      <w:jc w:val="left"/>
    </w:pPr>
    <w:rPr>
      <w:rFonts w:ascii="Verdana" w:eastAsia="宋体" w:hAnsi="Verdana"/>
      <w:kern w:val="0"/>
      <w:sz w:val="20"/>
      <w:lang w:eastAsia="en-US"/>
    </w:rPr>
  </w:style>
  <w:style w:type="paragraph" w:customStyle="1" w:styleId="xl55">
    <w:name w:val="xl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18"/>
      <w:szCs w:val="18"/>
    </w:rPr>
  </w:style>
  <w:style w:type="paragraph" w:customStyle="1" w:styleId="CharChar1CharCharCharCharCharCharCharCharCharChar">
    <w:name w:val="Char Char1 Char Char Char Char Char Char Char Char Char Char"/>
    <w:basedOn w:val="a"/>
    <w:qFormat/>
    <w:pPr>
      <w:widowControl/>
      <w:spacing w:after="160" w:line="240" w:lineRule="exact"/>
      <w:jc w:val="left"/>
    </w:pPr>
    <w:rPr>
      <w:rFonts w:ascii="Verdana" w:eastAsia="仿宋_GB2312" w:hAnsi="Verdana"/>
      <w:kern w:val="0"/>
      <w:sz w:val="24"/>
      <w:lang w:eastAsia="en-US"/>
    </w:rPr>
  </w:style>
  <w:style w:type="paragraph" w:customStyle="1" w:styleId="Style75">
    <w:name w:val="_Style 75"/>
    <w:next w:val="a"/>
    <w:qFormat/>
    <w:pPr>
      <w:widowControl w:val="0"/>
      <w:jc w:val="both"/>
    </w:pPr>
    <w:rPr>
      <w:kern w:val="2"/>
      <w:sz w:val="21"/>
    </w:rPr>
  </w:style>
  <w:style w:type="paragraph" w:customStyle="1" w:styleId="xl29">
    <w:name w:val="xl2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afff3">
    <w:name w:val="节标题"/>
    <w:basedOn w:val="a"/>
    <w:next w:val="a"/>
    <w:qFormat/>
    <w:pPr>
      <w:widowControl/>
      <w:spacing w:line="867" w:lineRule="atLeast"/>
      <w:jc w:val="center"/>
      <w:textAlignment w:val="baseline"/>
    </w:pPr>
    <w:rPr>
      <w:rFonts w:eastAsia="宋体"/>
      <w:color w:val="000000"/>
      <w:kern w:val="0"/>
      <w:sz w:val="28"/>
      <w:u w:color="000000"/>
    </w:rPr>
  </w:style>
  <w:style w:type="paragraph" w:customStyle="1" w:styleId="xl51">
    <w:name w:val="xl5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kern w:val="0"/>
      <w:sz w:val="18"/>
      <w:szCs w:val="18"/>
    </w:rPr>
  </w:style>
  <w:style w:type="paragraph" w:customStyle="1" w:styleId="xl40">
    <w:name w:val="xl4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eastAsia="宋体"/>
      <w:kern w:val="0"/>
      <w:sz w:val="24"/>
      <w:szCs w:val="24"/>
    </w:rPr>
  </w:style>
  <w:style w:type="paragraph" w:customStyle="1" w:styleId="CharCharCharCharCharChar">
    <w:name w:val="小四 段落 宋体 Char Char Char Char Char Char"/>
    <w:basedOn w:val="CharCharCharCharCharCharChar"/>
    <w:qFormat/>
    <w:pPr>
      <w:ind w:firstLineChars="200" w:firstLine="480"/>
    </w:pPr>
    <w:rPr>
      <w:rFonts w:ascii="宋体" w:hAnsi="宋体"/>
    </w:rPr>
  </w:style>
  <w:style w:type="paragraph" w:customStyle="1" w:styleId="CharCharCharCharCharCharChar">
    <w:name w:val="小四 段落 宋体 Char Char Char Char Char Char Char"/>
    <w:basedOn w:val="a3"/>
    <w:semiHidden/>
    <w:qFormat/>
    <w:pPr>
      <w:tabs>
        <w:tab w:val="clear" w:pos="1125"/>
      </w:tabs>
      <w:spacing w:line="360" w:lineRule="auto"/>
      <w:ind w:left="0" w:right="-33" w:firstLineChars="227" w:firstLine="545"/>
      <w:jc w:val="left"/>
    </w:pPr>
    <w:rPr>
      <w:sz w:val="24"/>
    </w:rPr>
  </w:style>
  <w:style w:type="paragraph" w:customStyle="1" w:styleId="xl41">
    <w:name w:val="xl41"/>
    <w:basedOn w:val="a"/>
    <w:qFormat/>
    <w:pPr>
      <w:widowControl/>
      <w:pBdr>
        <w:top w:val="dashed" w:sz="4" w:space="0" w:color="auto"/>
        <w:left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NewNewNewNewNew">
    <w:name w:val="正文 New New New New New"/>
    <w:qFormat/>
    <w:pPr>
      <w:widowControl w:val="0"/>
      <w:jc w:val="both"/>
    </w:pPr>
    <w:rPr>
      <w:kern w:val="2"/>
      <w:sz w:val="21"/>
      <w:szCs w:val="24"/>
    </w:rPr>
  </w:style>
  <w:style w:type="paragraph" w:customStyle="1" w:styleId="p0">
    <w:name w:val="p0"/>
    <w:basedOn w:val="a"/>
    <w:qFormat/>
    <w:pPr>
      <w:widowControl/>
      <w:jc w:val="left"/>
    </w:pPr>
    <w:rPr>
      <w:rFonts w:eastAsia="宋体"/>
      <w:kern w:val="0"/>
      <w:sz w:val="24"/>
      <w:szCs w:val="24"/>
    </w:rPr>
  </w:style>
  <w:style w:type="paragraph" w:customStyle="1" w:styleId="xl25">
    <w:name w:val="xl25"/>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1CharCharCharChar">
    <w:name w:val="Char Char1 Char Char Char Char"/>
    <w:basedOn w:val="a6"/>
    <w:qFormat/>
    <w:pPr>
      <w:adjustRightInd w:val="0"/>
      <w:snapToGrid w:val="0"/>
      <w:spacing w:line="360" w:lineRule="auto"/>
    </w:pPr>
    <w:rPr>
      <w:rFonts w:ascii="Tahoma" w:hAnsi="Tahoma"/>
      <w:sz w:val="24"/>
      <w:szCs w:val="24"/>
    </w:rPr>
  </w:style>
  <w:style w:type="paragraph" w:customStyle="1" w:styleId="14">
    <w:name w:val="目录1"/>
    <w:basedOn w:val="a"/>
    <w:next w:val="a"/>
    <w:qFormat/>
    <w:pPr>
      <w:widowControl/>
      <w:tabs>
        <w:tab w:val="left" w:leader="dot" w:pos="8492"/>
      </w:tabs>
      <w:spacing w:after="102" w:line="646" w:lineRule="atLeast"/>
      <w:ind w:firstLine="419"/>
      <w:jc w:val="left"/>
      <w:textAlignment w:val="baseline"/>
    </w:pPr>
    <w:rPr>
      <w:rFonts w:eastAsia="宋体"/>
      <w:color w:val="000000"/>
      <w:kern w:val="0"/>
      <w:sz w:val="21"/>
      <w:u w:color="000000"/>
    </w:rPr>
  </w:style>
  <w:style w:type="paragraph" w:customStyle="1" w:styleId="xl56">
    <w:name w:val="xl5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1CharCharChar">
    <w:name w:val="Char1 Char Char Char"/>
    <w:basedOn w:val="a"/>
    <w:qFormat/>
    <w:pPr>
      <w:numPr>
        <w:numId w:val="2"/>
      </w:numPr>
    </w:pPr>
    <w:rPr>
      <w:rFonts w:eastAsia="宋体"/>
      <w:sz w:val="24"/>
      <w:szCs w:val="24"/>
    </w:rPr>
  </w:style>
  <w:style w:type="paragraph" w:customStyle="1" w:styleId="p4">
    <w:name w:val="p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qFormat/>
    <w:rPr>
      <w:rFonts w:ascii="Tahoma" w:eastAsia="宋体" w:hAnsi="Tahoma"/>
      <w:sz w:val="24"/>
    </w:rPr>
  </w:style>
  <w:style w:type="paragraph" w:customStyle="1" w:styleId="xl57">
    <w:name w:val="xl5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8"/>
      <w:szCs w:val="18"/>
    </w:rPr>
  </w:style>
  <w:style w:type="paragraph" w:customStyle="1" w:styleId="xl49">
    <w:name w:val="xl49"/>
    <w:basedOn w:val="a"/>
    <w:qFormat/>
    <w:pPr>
      <w:widowControl/>
      <w:spacing w:before="100" w:beforeAutospacing="1" w:after="100" w:afterAutospacing="1"/>
      <w:jc w:val="center"/>
      <w:textAlignment w:val="center"/>
    </w:pPr>
    <w:rPr>
      <w:rFonts w:ascii="Arial Unicode MS" w:eastAsia="Arial Unicode MS" w:hAnsi="Arial Unicode MS" w:cs="Arial Unicode MS"/>
      <w:b/>
      <w:bCs/>
      <w:kern w:val="0"/>
      <w:sz w:val="32"/>
      <w:szCs w:val="32"/>
    </w:rPr>
  </w:style>
  <w:style w:type="paragraph" w:customStyle="1" w:styleId="Para">
    <w:name w:val="Para"/>
    <w:basedOn w:val="a"/>
    <w:qFormat/>
    <w:pPr>
      <w:widowControl/>
      <w:spacing w:before="120" w:after="120" w:line="288" w:lineRule="auto"/>
      <w:ind w:firstLine="446"/>
    </w:pPr>
    <w:rPr>
      <w:rFonts w:ascii="Arial" w:eastAsia="宋体" w:hAnsi="Arial"/>
      <w:kern w:val="0"/>
      <w:sz w:val="20"/>
      <w:lang w:val="en-GB"/>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CharChar1">
    <w:name w:val="Char Char1"/>
    <w:basedOn w:val="a"/>
    <w:qFormat/>
    <w:pPr>
      <w:widowControl/>
      <w:spacing w:after="160" w:line="240" w:lineRule="exact"/>
      <w:jc w:val="left"/>
    </w:pPr>
    <w:rPr>
      <w:rFonts w:ascii="Verdana" w:eastAsia="宋体" w:hAnsi="Verdana"/>
      <w:kern w:val="0"/>
      <w:sz w:val="20"/>
      <w:lang w:eastAsia="en-US"/>
    </w:rPr>
  </w:style>
  <w:style w:type="paragraph" w:customStyle="1" w:styleId="xl52">
    <w:name w:val="xl5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7">
    <w:name w:val="xl37"/>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eastAsia="宋体"/>
      <w:kern w:val="0"/>
      <w:sz w:val="24"/>
      <w:szCs w:val="24"/>
    </w:rPr>
  </w:style>
  <w:style w:type="paragraph" w:customStyle="1" w:styleId="110">
    <w:name w:val="纯文本11"/>
    <w:basedOn w:val="a"/>
    <w:qFormat/>
    <w:pPr>
      <w:adjustRightInd w:val="0"/>
      <w:textAlignment w:val="baseline"/>
    </w:pPr>
    <w:rPr>
      <w:rFonts w:ascii="宋体" w:hAnsi="Courier New"/>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36">
    <w:name w:val="xl36"/>
    <w:basedOn w:val="a"/>
    <w:qFormat/>
    <w:pPr>
      <w:widowControl/>
      <w:pBdr>
        <w:top w:val="dashed" w:sz="4" w:space="0" w:color="auto"/>
        <w:left w:val="dashed" w:sz="4" w:space="0" w:color="auto"/>
        <w:bottom w:val="single" w:sz="8"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font5">
    <w:name w:val="font5"/>
    <w:basedOn w:val="a"/>
    <w:qFormat/>
    <w:pPr>
      <w:widowControl/>
      <w:spacing w:before="100" w:beforeAutospacing="1" w:after="100" w:afterAutospacing="1"/>
      <w:jc w:val="left"/>
    </w:pPr>
    <w:rPr>
      <w:rFonts w:ascii="宋体" w:eastAsia="宋体" w:hAnsi="宋体" w:hint="eastAsia"/>
      <w:kern w:val="0"/>
      <w:sz w:val="18"/>
      <w:szCs w:val="18"/>
    </w:rPr>
  </w:style>
  <w:style w:type="paragraph" w:customStyle="1" w:styleId="xl47">
    <w:name w:val="xl4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kern w:val="0"/>
      <w:sz w:val="18"/>
      <w:szCs w:val="18"/>
    </w:rPr>
  </w:style>
  <w:style w:type="paragraph" w:customStyle="1" w:styleId="CharChar4CharChar">
    <w:name w:val="Char Char4 Char Char"/>
    <w:basedOn w:val="a"/>
    <w:qFormat/>
    <w:rPr>
      <w:rFonts w:ascii="Tahoma" w:eastAsia="宋体" w:hAnsi="Tahoma"/>
      <w:sz w:val="24"/>
    </w:rPr>
  </w:style>
  <w:style w:type="paragraph" w:customStyle="1" w:styleId="CharChar4CharChar1">
    <w:name w:val="Char Char4 Char Char1"/>
    <w:basedOn w:val="a"/>
    <w:qFormat/>
    <w:rPr>
      <w:rFonts w:ascii="Tahoma" w:eastAsia="宋体" w:hAnsi="Tahoma"/>
      <w:sz w:val="24"/>
    </w:rPr>
  </w:style>
  <w:style w:type="paragraph" w:customStyle="1" w:styleId="xl35">
    <w:name w:val="xl35"/>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24">
    <w:name w:val="xl24"/>
    <w:basedOn w:val="a"/>
    <w:qFormat/>
    <w:pPr>
      <w:widowControl/>
      <w:pBdr>
        <w:top w:val="single" w:sz="8"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0">
    <w:name w:val="xl6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2">
    <w:name w:val="小四 段落 宋体 Char"/>
    <w:basedOn w:val="a3"/>
    <w:qFormat/>
    <w:pPr>
      <w:tabs>
        <w:tab w:val="clear" w:pos="1125"/>
      </w:tabs>
      <w:spacing w:line="360" w:lineRule="auto"/>
      <w:ind w:left="0" w:right="-33" w:firstLineChars="200" w:firstLine="480"/>
      <w:jc w:val="left"/>
    </w:pPr>
    <w:rPr>
      <w:sz w:val="24"/>
    </w:rPr>
  </w:style>
  <w:style w:type="paragraph" w:customStyle="1" w:styleId="xl46">
    <w:name w:val="xl4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11">
    <w:name w:val="Char Char11"/>
    <w:basedOn w:val="a"/>
    <w:qFormat/>
    <w:pPr>
      <w:widowControl/>
      <w:spacing w:after="160" w:line="240" w:lineRule="exact"/>
      <w:jc w:val="left"/>
    </w:pPr>
    <w:rPr>
      <w:rFonts w:ascii="Verdana" w:eastAsia="宋体" w:hAnsi="Verdana"/>
      <w:kern w:val="0"/>
      <w:sz w:val="20"/>
      <w:lang w:eastAsia="en-US"/>
    </w:rPr>
  </w:style>
  <w:style w:type="paragraph" w:customStyle="1" w:styleId="CharCharChar1">
    <w:name w:val="Char Char Char1"/>
    <w:basedOn w:val="a"/>
    <w:qFormat/>
    <w:pPr>
      <w:tabs>
        <w:tab w:val="left" w:pos="1545"/>
      </w:tabs>
      <w:ind w:left="845" w:hanging="420"/>
    </w:pPr>
    <w:rPr>
      <w:rFonts w:eastAsia="宋体"/>
      <w:sz w:val="21"/>
    </w:rPr>
  </w:style>
  <w:style w:type="paragraph" w:customStyle="1" w:styleId="xl50">
    <w:name w:val="xl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
    <w:name w:val="xl4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kern w:val="0"/>
      <w:sz w:val="18"/>
      <w:szCs w:val="18"/>
    </w:rPr>
  </w:style>
  <w:style w:type="paragraph" w:customStyle="1" w:styleId="afff4">
    <w:name w:val="规范正文"/>
    <w:basedOn w:val="a"/>
    <w:qFormat/>
    <w:pPr>
      <w:adjustRightInd w:val="0"/>
      <w:spacing w:line="360" w:lineRule="auto"/>
      <w:ind w:left="480"/>
      <w:textAlignment w:val="baseline"/>
    </w:pPr>
    <w:rPr>
      <w:rFonts w:eastAsia="宋体"/>
      <w:kern w:val="0"/>
      <w:sz w:val="24"/>
    </w:rPr>
  </w:style>
  <w:style w:type="paragraph" w:customStyle="1" w:styleId="xl39">
    <w:name w:val="xl3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Style12">
    <w:name w:val="_Style 12"/>
    <w:basedOn w:val="a6"/>
    <w:qFormat/>
    <w:pPr>
      <w:widowControl/>
      <w:adjustRightInd w:val="0"/>
      <w:snapToGrid w:val="0"/>
      <w:spacing w:line="360" w:lineRule="auto"/>
      <w:jc w:val="left"/>
    </w:pPr>
    <w:rPr>
      <w:kern w:val="0"/>
      <w:sz w:val="24"/>
      <w:szCs w:val="24"/>
    </w:rPr>
  </w:style>
  <w:style w:type="paragraph" w:customStyle="1" w:styleId="Style26">
    <w:name w:val="_Style 26"/>
    <w:basedOn w:val="a6"/>
    <w:qFormat/>
    <w:pPr>
      <w:widowControl/>
      <w:adjustRightInd w:val="0"/>
      <w:snapToGrid w:val="0"/>
      <w:spacing w:line="360" w:lineRule="auto"/>
      <w:jc w:val="left"/>
    </w:pPr>
    <w:rPr>
      <w:kern w:val="0"/>
      <w:sz w:val="24"/>
      <w:szCs w:val="24"/>
    </w:rPr>
  </w:style>
  <w:style w:type="paragraph" w:customStyle="1" w:styleId="15">
    <w:name w:val="列出段落1"/>
    <w:basedOn w:val="a"/>
    <w:uiPriority w:val="34"/>
    <w:qFormat/>
    <w:pPr>
      <w:ind w:firstLineChars="200" w:firstLine="420"/>
    </w:pPr>
    <w:rPr>
      <w:rFonts w:ascii="Calibri" w:eastAsia="宋体" w:hAnsi="Calibri"/>
      <w:sz w:val="21"/>
      <w:szCs w:val="22"/>
    </w:rPr>
  </w:style>
  <w:style w:type="paragraph" w:customStyle="1" w:styleId="CharCharCharChar1">
    <w:name w:val="Char Char Char Char1"/>
    <w:basedOn w:val="a"/>
    <w:qFormat/>
    <w:rPr>
      <w:rFonts w:ascii="Tahoma" w:eastAsia="宋体" w:hAnsi="Tahoma"/>
      <w:sz w:val="24"/>
    </w:rPr>
  </w:style>
  <w:style w:type="paragraph" w:customStyle="1" w:styleId="16">
    <w:name w:val="修订1"/>
    <w:uiPriority w:val="99"/>
    <w:unhideWhenUsed/>
    <w:qFormat/>
    <w:rPr>
      <w:rFonts w:eastAsia="楷体_GB2312"/>
      <w:kern w:val="2"/>
      <w:sz w:val="26"/>
    </w:rPr>
  </w:style>
  <w:style w:type="paragraph" w:customStyle="1" w:styleId="Style20">
    <w:name w:val="_Style 20"/>
    <w:basedOn w:val="a"/>
    <w:next w:val="a9"/>
    <w:qFormat/>
    <w:pPr>
      <w:tabs>
        <w:tab w:val="left" w:pos="5250"/>
      </w:tabs>
    </w:pPr>
    <w:rPr>
      <w:rFonts w:eastAsia="宋体"/>
      <w:sz w:val="28"/>
    </w:rPr>
  </w:style>
  <w:style w:type="paragraph" w:customStyle="1" w:styleId="CharChar1CharCharCharChar1">
    <w:name w:val="Char Char1 Char Char Char Char1"/>
    <w:basedOn w:val="a6"/>
    <w:qFormat/>
    <w:pPr>
      <w:adjustRightInd w:val="0"/>
      <w:snapToGrid w:val="0"/>
      <w:spacing w:line="360" w:lineRule="auto"/>
    </w:pPr>
    <w:rPr>
      <w:rFonts w:ascii="Tahoma" w:hAnsi="Tahoma"/>
      <w:sz w:val="24"/>
      <w:szCs w:val="24"/>
    </w:rPr>
  </w:style>
  <w:style w:type="paragraph" w:customStyle="1" w:styleId="pa-7">
    <w:name w:val="pa-7"/>
    <w:basedOn w:val="a"/>
    <w:qFormat/>
    <w:pPr>
      <w:widowControl/>
      <w:spacing w:before="150" w:after="150"/>
      <w:jc w:val="left"/>
    </w:pPr>
    <w:rPr>
      <w:rFonts w:ascii="宋体" w:eastAsia="宋体" w:hAnsi="宋体" w:cs="宋体"/>
      <w:kern w:val="0"/>
      <w:sz w:val="24"/>
      <w:szCs w:val="24"/>
    </w:rPr>
  </w:style>
  <w:style w:type="paragraph" w:customStyle="1" w:styleId="2a">
    <w:name w:val="样式 中软正文 + 首行缩进:  2 字符"/>
    <w:basedOn w:val="a"/>
    <w:qFormat/>
    <w:pPr>
      <w:widowControl/>
      <w:overflowPunct w:val="0"/>
      <w:autoSpaceDE w:val="0"/>
      <w:autoSpaceDN w:val="0"/>
      <w:adjustRightInd w:val="0"/>
      <w:spacing w:after="120" w:line="440" w:lineRule="exact"/>
      <w:ind w:firstLine="420"/>
      <w:jc w:val="left"/>
      <w:textAlignment w:val="baseline"/>
    </w:pPr>
    <w:rPr>
      <w:rFonts w:ascii="Arial" w:eastAsia="宋体" w:hAnsi="Arial"/>
      <w:kern w:val="0"/>
      <w:sz w:val="24"/>
    </w:rPr>
  </w:style>
  <w:style w:type="paragraph" w:customStyle="1" w:styleId="afff5">
    <w:name w:val="表格文字"/>
    <w:basedOn w:val="a"/>
    <w:qFormat/>
    <w:rPr>
      <w:rFonts w:eastAsia="宋体"/>
      <w:sz w:val="21"/>
      <w:szCs w:val="24"/>
    </w:rPr>
  </w:style>
  <w:style w:type="table" w:customStyle="1" w:styleId="17">
    <w:name w:val="网格型1"/>
    <w:basedOn w:val="a1"/>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正文1"/>
    <w:next w:val="a"/>
    <w:uiPriority w:val="99"/>
    <w:qFormat/>
    <w:pPr>
      <w:widowControl w:val="0"/>
      <w:adjustRightInd w:val="0"/>
      <w:spacing w:line="312" w:lineRule="atLeast"/>
      <w:jc w:val="both"/>
      <w:textAlignment w:val="baseline"/>
    </w:pPr>
    <w:rPr>
      <w:rFonts w:ascii="宋体"/>
      <w:sz w:val="34"/>
      <w:szCs w:val="22"/>
    </w:rPr>
  </w:style>
  <w:style w:type="paragraph" w:customStyle="1" w:styleId="flNote">
    <w:name w:val="flNote"/>
    <w:basedOn w:val="a"/>
    <w:qFormat/>
    <w:pPr>
      <w:adjustRightInd w:val="0"/>
      <w:spacing w:before="567" w:line="360" w:lineRule="atLeast"/>
      <w:jc w:val="center"/>
      <w:textAlignment w:val="baseline"/>
    </w:pPr>
    <w:rPr>
      <w:rFonts w:eastAsia="黑体"/>
      <w:b/>
      <w:kern w:val="0"/>
      <w:sz w:val="24"/>
    </w:rPr>
  </w:style>
  <w:style w:type="paragraph" w:customStyle="1" w:styleId="2b">
    <w:name w:val="列出段落2"/>
    <w:basedOn w:val="a"/>
    <w:qFormat/>
    <w:pPr>
      <w:ind w:firstLineChars="200" w:firstLine="420"/>
    </w:pPr>
    <w:rPr>
      <w:szCs w:val="26"/>
    </w:rPr>
  </w:style>
  <w:style w:type="table" w:customStyle="1" w:styleId="2c">
    <w:name w:val="网格型2"/>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0">
    <w:name w:val="正文缩进 Char_0"/>
    <w:basedOn w:val="a0"/>
    <w:link w:val="0"/>
    <w:qFormat/>
    <w:locked/>
  </w:style>
  <w:style w:type="paragraph" w:customStyle="1" w:styleId="0">
    <w:name w:val="正文缩进_0"/>
    <w:basedOn w:val="a"/>
    <w:link w:val="Char00"/>
    <w:qFormat/>
    <w:pPr>
      <w:widowControl/>
      <w:ind w:firstLine="420"/>
    </w:pPr>
    <w:rPr>
      <w:rFonts w:eastAsia="宋体"/>
      <w:kern w:val="0"/>
      <w:sz w:val="20"/>
    </w:rPr>
  </w:style>
  <w:style w:type="paragraph" w:customStyle="1" w:styleId="Default1">
    <w:name w:val="Default_1"/>
    <w:basedOn w:val="a"/>
    <w:qFormat/>
    <w:pPr>
      <w:widowControl/>
      <w:autoSpaceDE w:val="0"/>
      <w:autoSpaceDN w:val="0"/>
      <w:jc w:val="left"/>
    </w:pPr>
    <w:rPr>
      <w:rFonts w:ascii="宋体" w:eastAsia="宋体" w:hAnsi="宋体"/>
      <w:color w:val="000000"/>
      <w:kern w:val="0"/>
      <w:sz w:val="24"/>
      <w:szCs w:val="24"/>
    </w:rPr>
  </w:style>
  <w:style w:type="paragraph" w:customStyle="1" w:styleId="19">
    <w:name w:val="正文_1"/>
    <w:basedOn w:val="a"/>
    <w:qFormat/>
    <w:pPr>
      <w:widowControl/>
    </w:pPr>
    <w:rPr>
      <w:rFonts w:ascii="Calibri" w:eastAsia="宋体" w:hAnsi="Calibri"/>
      <w:kern w:val="0"/>
      <w:sz w:val="21"/>
      <w:szCs w:val="21"/>
    </w:rPr>
  </w:style>
  <w:style w:type="paragraph" w:customStyle="1" w:styleId="200">
    <w:name w:val="样式 首行缩进:  2 字符_0"/>
    <w:basedOn w:val="a"/>
    <w:qFormat/>
    <w:pPr>
      <w:widowControl/>
      <w:spacing w:line="400" w:lineRule="atLeast"/>
      <w:ind w:firstLine="200"/>
    </w:pPr>
    <w:rPr>
      <w:rFonts w:eastAsia="宋体"/>
      <w:kern w:val="0"/>
      <w:sz w:val="24"/>
      <w:szCs w:val="24"/>
    </w:rPr>
  </w:style>
  <w:style w:type="character" w:styleId="afff6">
    <w:name w:val="Unresolved Mention"/>
    <w:basedOn w:val="a0"/>
    <w:uiPriority w:val="99"/>
    <w:semiHidden/>
    <w:unhideWhenUsed/>
    <w:rsid w:val="00D66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25307;&#26631;&#25991;&#20214;\&#25307;&#26631;&#25991;&#20214;2002&#24180;&#20462;&#25913;&#2641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招标文件2002年修改本</Template>
  <TotalTime>36</TotalTime>
  <Pages>30</Pages>
  <Words>2449</Words>
  <Characters>13960</Characters>
  <Application>Microsoft Office Word</Application>
  <DocSecurity>0</DocSecurity>
  <Lines>116</Lines>
  <Paragraphs>32</Paragraphs>
  <ScaleCrop>false</ScaleCrop>
  <Company>Microsoft</Company>
  <LinksUpToDate>false</LinksUpToDate>
  <CharactersWithSpaces>16377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 州 市 政 府 采 购</dc:title>
  <dc:creator>user</dc:creator>
  <cp:lastModifiedBy>SZCU</cp:lastModifiedBy>
  <cp:revision>24</cp:revision>
  <cp:lastPrinted>2024-12-11T02:25:00Z</cp:lastPrinted>
  <dcterms:created xsi:type="dcterms:W3CDTF">2025-05-04T01:57:00Z</dcterms:created>
  <dcterms:modified xsi:type="dcterms:W3CDTF">2025-05-04T02:35:00Z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80B516990A62408E8F4EA7AFBB8276DD_13</vt:lpwstr>
  </property>
  <property fmtid="{D5CDD505-2E9C-101B-9397-08002B2CF9AE}" pid="4" name="KSOTemplateDocerSaveRecord">
    <vt:lpwstr>eyJoZGlkIjoiYjc4ZjMxN2UwYzAyZjQ2YTZlZDM5OTFlY2E5MjY1ODMiLCJ1c2VySWQiOiI3NTEwNDEwMjQifQ==</vt:lpwstr>
  </property>
</Properties>
</file>